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BDC3D8" w14:textId="77777777" w:rsidR="00D43FB2" w:rsidRDefault="00D43FB2" w:rsidP="00D43FB2">
      <w:pPr>
        <w:jc w:val="center"/>
        <w:rPr>
          <w:b/>
          <w:sz w:val="18"/>
          <w:szCs w:val="18"/>
        </w:rPr>
      </w:pPr>
    </w:p>
    <w:p w14:paraId="2A0F1082" w14:textId="31F3A286" w:rsidR="00D43FB2" w:rsidRDefault="00D43FB2" w:rsidP="00D43FB2">
      <w:pPr>
        <w:jc w:val="center"/>
        <w:rPr>
          <w:b/>
          <w:sz w:val="28"/>
          <w:szCs w:val="28"/>
        </w:rPr>
      </w:pPr>
      <w:r w:rsidRPr="00D43FB2">
        <w:rPr>
          <w:b/>
          <w:sz w:val="28"/>
          <w:szCs w:val="28"/>
        </w:rPr>
        <w:t>Tamara J. Lynn</w:t>
      </w:r>
      <w:r>
        <w:rPr>
          <w:b/>
          <w:sz w:val="28"/>
          <w:szCs w:val="28"/>
        </w:rPr>
        <w:t xml:space="preserve">, </w:t>
      </w:r>
      <w:r w:rsidR="00C47DDF">
        <w:rPr>
          <w:b/>
          <w:sz w:val="28"/>
          <w:szCs w:val="28"/>
        </w:rPr>
        <w:t>Ph.D.</w:t>
      </w:r>
      <w:r w:rsidR="005A2EDB">
        <w:rPr>
          <w:b/>
          <w:sz w:val="28"/>
          <w:szCs w:val="28"/>
        </w:rPr>
        <w:t xml:space="preserve">, </w:t>
      </w:r>
      <w:r w:rsidR="003423B1">
        <w:rPr>
          <w:b/>
          <w:sz w:val="28"/>
          <w:szCs w:val="28"/>
        </w:rPr>
        <w:t>Program</w:t>
      </w:r>
      <w:r w:rsidR="005A2EDB">
        <w:rPr>
          <w:b/>
          <w:sz w:val="28"/>
          <w:szCs w:val="28"/>
        </w:rPr>
        <w:t xml:space="preserve"> Chair</w:t>
      </w:r>
    </w:p>
    <w:p w14:paraId="1EF9194E" w14:textId="77777777" w:rsidR="00BF5A88" w:rsidRPr="00D43FB2" w:rsidRDefault="00BF5A88" w:rsidP="00D43FB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Ass</w:t>
      </w:r>
      <w:r w:rsidR="003F58CE">
        <w:rPr>
          <w:b/>
          <w:sz w:val="28"/>
          <w:szCs w:val="28"/>
        </w:rPr>
        <w:t xml:space="preserve">ociate </w:t>
      </w:r>
      <w:r>
        <w:rPr>
          <w:b/>
          <w:sz w:val="28"/>
          <w:szCs w:val="28"/>
        </w:rPr>
        <w:t>Professor of Criminal Justice</w:t>
      </w:r>
    </w:p>
    <w:p w14:paraId="554C8327" w14:textId="77777777" w:rsidR="00D43FB2" w:rsidRDefault="00D43FB2" w:rsidP="00D43FB2">
      <w:pPr>
        <w:jc w:val="center"/>
        <w:rPr>
          <w:b/>
          <w:sz w:val="28"/>
          <w:szCs w:val="28"/>
        </w:rPr>
      </w:pPr>
      <w:r w:rsidRPr="00D43FB2">
        <w:rPr>
          <w:b/>
          <w:sz w:val="28"/>
          <w:szCs w:val="28"/>
        </w:rPr>
        <w:t>Curriculum Vitae</w:t>
      </w:r>
    </w:p>
    <w:p w14:paraId="73504362" w14:textId="77777777" w:rsidR="00CB2D15" w:rsidRDefault="00CB2D15" w:rsidP="00D43FB2">
      <w:pPr>
        <w:jc w:val="center"/>
        <w:rPr>
          <w:b/>
          <w:sz w:val="28"/>
          <w:szCs w:val="28"/>
        </w:rPr>
      </w:pPr>
    </w:p>
    <w:p w14:paraId="1D15994E" w14:textId="77777777" w:rsidR="00CD34E4" w:rsidRPr="00CB2D15" w:rsidRDefault="00556209" w:rsidP="00EA652D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>Personal Information:</w:t>
      </w:r>
    </w:p>
    <w:p w14:paraId="60A7088C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  <w:u w:val="single"/>
        </w:rPr>
        <w:t>University Address: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</w:p>
    <w:p w14:paraId="02FFBA14" w14:textId="70D6401A" w:rsidR="00556209" w:rsidRPr="00CB2D15" w:rsidRDefault="00B86243" w:rsidP="0055620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Criminal Justice</w:t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3423B1">
        <w:rPr>
          <w:rFonts w:ascii="Times New Roman" w:hAnsi="Times New Roman"/>
          <w:sz w:val="22"/>
          <w:szCs w:val="22"/>
        </w:rPr>
        <w:t xml:space="preserve"> Program</w:t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</w:p>
    <w:p w14:paraId="2792553A" w14:textId="77777777" w:rsidR="00556209" w:rsidRPr="00CB2D15" w:rsidRDefault="00556209" w:rsidP="0055620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Fort Hays State University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</w:p>
    <w:p w14:paraId="33DC623F" w14:textId="77777777" w:rsidR="00556209" w:rsidRPr="00CB2D15" w:rsidRDefault="00556209" w:rsidP="0055620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600 Park Street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7309D0" w:rsidRPr="00CB2D15">
        <w:rPr>
          <w:rFonts w:ascii="Times New Roman" w:hAnsi="Times New Roman"/>
          <w:sz w:val="22"/>
          <w:szCs w:val="22"/>
        </w:rPr>
        <w:tab/>
      </w:r>
    </w:p>
    <w:p w14:paraId="28B1E301" w14:textId="77777777" w:rsidR="00556209" w:rsidRPr="00CB2D15" w:rsidRDefault="00556209" w:rsidP="0055620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Hays, KS  67601</w:t>
      </w:r>
    </w:p>
    <w:p w14:paraId="4B5E6837" w14:textId="77777777" w:rsidR="00CD36C7" w:rsidRPr="00CB2D15" w:rsidRDefault="00CD36C7" w:rsidP="0055620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tjlynn@fhsu.edu</w:t>
      </w:r>
    </w:p>
    <w:p w14:paraId="7FD0F16D" w14:textId="77777777" w:rsidR="00556209" w:rsidRPr="00CB2D15" w:rsidRDefault="00556209" w:rsidP="0055620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Phone</w:t>
      </w:r>
      <w:proofErr w:type="gramStart"/>
      <w:r w:rsidRPr="00CB2D15">
        <w:rPr>
          <w:rFonts w:ascii="Times New Roman" w:hAnsi="Times New Roman"/>
          <w:sz w:val="22"/>
          <w:szCs w:val="22"/>
        </w:rPr>
        <w:t>:  785</w:t>
      </w:r>
      <w:proofErr w:type="gramEnd"/>
      <w:r w:rsidRPr="00CB2D15">
        <w:rPr>
          <w:rFonts w:ascii="Times New Roman" w:hAnsi="Times New Roman"/>
          <w:sz w:val="22"/>
          <w:szCs w:val="22"/>
        </w:rPr>
        <w:t>-628-</w:t>
      </w:r>
      <w:r w:rsidR="00695AAD" w:rsidRPr="00CB2D15">
        <w:rPr>
          <w:rFonts w:ascii="Times New Roman" w:hAnsi="Times New Roman"/>
          <w:sz w:val="22"/>
          <w:szCs w:val="22"/>
        </w:rPr>
        <w:t>5668</w:t>
      </w:r>
    </w:p>
    <w:p w14:paraId="0DCACE93" w14:textId="77777777" w:rsidR="00CD36C7" w:rsidRPr="00CB2D15" w:rsidRDefault="00CD36C7" w:rsidP="00EA652D">
      <w:pPr>
        <w:rPr>
          <w:rFonts w:ascii="Times New Roman" w:hAnsi="Times New Roman"/>
          <w:sz w:val="22"/>
          <w:szCs w:val="22"/>
        </w:rPr>
      </w:pPr>
    </w:p>
    <w:p w14:paraId="38638723" w14:textId="77777777" w:rsidR="00556209" w:rsidRPr="00CB2D15" w:rsidRDefault="00556209" w:rsidP="00EA652D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>Education History:</w:t>
      </w:r>
    </w:p>
    <w:p w14:paraId="5D442A39" w14:textId="77777777" w:rsidR="00725021" w:rsidRPr="00CB2D15" w:rsidRDefault="00725021" w:rsidP="00EA652D">
      <w:pPr>
        <w:rPr>
          <w:rFonts w:ascii="Times New Roman" w:hAnsi="Times New Roman"/>
          <w:b/>
          <w:sz w:val="22"/>
          <w:szCs w:val="22"/>
        </w:rPr>
      </w:pPr>
    </w:p>
    <w:p w14:paraId="1B14A4C0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Ph.D.</w:t>
      </w:r>
      <w:r w:rsidRPr="00CB2D15">
        <w:rPr>
          <w:rFonts w:ascii="Times New Roman" w:hAnsi="Times New Roman"/>
          <w:sz w:val="22"/>
          <w:szCs w:val="22"/>
        </w:rPr>
        <w:tab/>
        <w:t xml:space="preserve">Sociology – </w:t>
      </w:r>
      <w:r w:rsidR="00F578C5">
        <w:rPr>
          <w:rFonts w:ascii="Times New Roman" w:hAnsi="Times New Roman"/>
          <w:sz w:val="22"/>
          <w:szCs w:val="22"/>
        </w:rPr>
        <w:t>Concentrations</w:t>
      </w:r>
      <w:r w:rsidRPr="00CB2D15">
        <w:rPr>
          <w:rFonts w:ascii="Times New Roman" w:hAnsi="Times New Roman"/>
          <w:sz w:val="22"/>
          <w:szCs w:val="22"/>
        </w:rPr>
        <w:t xml:space="preserve"> in Criminology &amp; Political Sociology</w:t>
      </w:r>
    </w:p>
    <w:p w14:paraId="02011DA4" w14:textId="77777777" w:rsidR="00D43FB2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47DDF" w:rsidRPr="00CB2D15">
        <w:rPr>
          <w:rFonts w:ascii="Times New Roman" w:hAnsi="Times New Roman"/>
          <w:sz w:val="22"/>
          <w:szCs w:val="22"/>
        </w:rPr>
        <w:t>May 2014</w:t>
      </w:r>
    </w:p>
    <w:p w14:paraId="7FDABF6B" w14:textId="77777777" w:rsidR="00556209" w:rsidRPr="00CB2D15" w:rsidRDefault="00556209" w:rsidP="00D43FB2">
      <w:pPr>
        <w:ind w:left="720"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Kansas State University, Manhattan, KS</w:t>
      </w:r>
    </w:p>
    <w:p w14:paraId="05EE5779" w14:textId="77777777" w:rsidR="00556209" w:rsidRPr="00CB2D15" w:rsidRDefault="00556209" w:rsidP="00EE35FD">
      <w:pPr>
        <w:rPr>
          <w:rFonts w:ascii="Times New Roman" w:hAnsi="Times New Roman"/>
          <w:i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Dissertation: </w:t>
      </w:r>
      <w:r w:rsidRPr="00CB2D15">
        <w:rPr>
          <w:rFonts w:ascii="Times New Roman" w:hAnsi="Times New Roman"/>
          <w:i/>
          <w:sz w:val="22"/>
          <w:szCs w:val="22"/>
        </w:rPr>
        <w:t>Irony of a Revolution</w:t>
      </w:r>
      <w:proofErr w:type="gramStart"/>
      <w:r w:rsidRPr="00CB2D15">
        <w:rPr>
          <w:rFonts w:ascii="Times New Roman" w:hAnsi="Times New Roman"/>
          <w:i/>
          <w:sz w:val="22"/>
          <w:szCs w:val="22"/>
        </w:rPr>
        <w:t xml:space="preserve">:  </w:t>
      </w:r>
      <w:r w:rsidR="00EE35FD" w:rsidRPr="00CB2D15">
        <w:rPr>
          <w:rFonts w:ascii="Times New Roman" w:hAnsi="Times New Roman"/>
          <w:i/>
          <w:sz w:val="22"/>
          <w:szCs w:val="22"/>
        </w:rPr>
        <w:t>How</w:t>
      </w:r>
      <w:proofErr w:type="gramEnd"/>
      <w:r w:rsidR="00EE35FD" w:rsidRPr="00CB2D15">
        <w:rPr>
          <w:rFonts w:ascii="Times New Roman" w:hAnsi="Times New Roman"/>
          <w:i/>
          <w:sz w:val="22"/>
          <w:szCs w:val="22"/>
        </w:rPr>
        <w:t xml:space="preserve"> Grassroots Organizations Reinforced Power Structures </w:t>
      </w:r>
      <w:r w:rsidR="00EE35FD" w:rsidRPr="00CB2D15">
        <w:rPr>
          <w:rFonts w:ascii="Times New Roman" w:hAnsi="Times New Roman"/>
          <w:i/>
          <w:sz w:val="22"/>
          <w:szCs w:val="22"/>
        </w:rPr>
        <w:tab/>
      </w:r>
      <w:r w:rsidR="00EE35FD" w:rsidRPr="00CB2D15">
        <w:rPr>
          <w:rFonts w:ascii="Times New Roman" w:hAnsi="Times New Roman"/>
          <w:i/>
          <w:sz w:val="22"/>
          <w:szCs w:val="22"/>
        </w:rPr>
        <w:tab/>
      </w:r>
      <w:r w:rsidR="00EE35FD" w:rsidRPr="00CB2D15">
        <w:rPr>
          <w:rFonts w:ascii="Times New Roman" w:hAnsi="Times New Roman"/>
          <w:i/>
          <w:sz w:val="22"/>
          <w:szCs w:val="22"/>
        </w:rPr>
        <w:tab/>
        <w:t>They Fought to Resist</w:t>
      </w:r>
    </w:p>
    <w:p w14:paraId="239E8138" w14:textId="77777777" w:rsidR="00556209" w:rsidRPr="00CB2D15" w:rsidRDefault="00556209" w:rsidP="00EA652D">
      <w:pPr>
        <w:rPr>
          <w:rFonts w:ascii="Times New Roman" w:hAnsi="Times New Roman"/>
          <w:i/>
          <w:sz w:val="22"/>
          <w:szCs w:val="22"/>
        </w:rPr>
      </w:pPr>
    </w:p>
    <w:p w14:paraId="12D00708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M.L.S.</w:t>
      </w:r>
      <w:r w:rsidRPr="00CB2D15">
        <w:rPr>
          <w:rFonts w:ascii="Times New Roman" w:hAnsi="Times New Roman"/>
          <w:sz w:val="22"/>
          <w:szCs w:val="22"/>
        </w:rPr>
        <w:tab/>
      </w:r>
      <w:r w:rsidR="00486BFB" w:rsidRPr="00CB2D15">
        <w:rPr>
          <w:rFonts w:ascii="Times New Roman" w:hAnsi="Times New Roman"/>
          <w:sz w:val="22"/>
          <w:szCs w:val="22"/>
        </w:rPr>
        <w:t xml:space="preserve">Criminal Justice </w:t>
      </w:r>
      <w:r w:rsidRPr="00CB2D15">
        <w:rPr>
          <w:rFonts w:ascii="Times New Roman" w:hAnsi="Times New Roman"/>
          <w:sz w:val="22"/>
          <w:szCs w:val="22"/>
        </w:rPr>
        <w:t>&amp; Public Administration</w:t>
      </w:r>
    </w:p>
    <w:p w14:paraId="51AA6E89" w14:textId="77777777" w:rsidR="00D43FB2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May 2006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</w:p>
    <w:p w14:paraId="125F5331" w14:textId="77777777" w:rsidR="00556209" w:rsidRPr="00CB2D15" w:rsidRDefault="00556209" w:rsidP="00D43FB2">
      <w:pPr>
        <w:ind w:left="720"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Fort Hays State University, Hays, KS</w:t>
      </w:r>
    </w:p>
    <w:p w14:paraId="6E0734F9" w14:textId="77777777" w:rsidR="00556209" w:rsidRPr="00CB2D15" w:rsidRDefault="00556209" w:rsidP="00EA652D">
      <w:pPr>
        <w:rPr>
          <w:rFonts w:ascii="Times New Roman" w:hAnsi="Times New Roman"/>
          <w:i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Thesis</w:t>
      </w:r>
      <w:proofErr w:type="gramStart"/>
      <w:r w:rsidRPr="00CB2D15">
        <w:rPr>
          <w:rFonts w:ascii="Times New Roman" w:hAnsi="Times New Roman"/>
          <w:sz w:val="22"/>
          <w:szCs w:val="22"/>
        </w:rPr>
        <w:t xml:space="preserve">:  </w:t>
      </w:r>
      <w:r w:rsidRPr="00CB2D15">
        <w:rPr>
          <w:rFonts w:ascii="Times New Roman" w:hAnsi="Times New Roman"/>
          <w:i/>
          <w:sz w:val="22"/>
          <w:szCs w:val="22"/>
        </w:rPr>
        <w:t>Effectively</w:t>
      </w:r>
      <w:proofErr w:type="gramEnd"/>
      <w:r w:rsidRPr="00CB2D15">
        <w:rPr>
          <w:rFonts w:ascii="Times New Roman" w:hAnsi="Times New Roman"/>
          <w:i/>
          <w:sz w:val="22"/>
          <w:szCs w:val="22"/>
        </w:rPr>
        <w:t xml:space="preserve"> Meeting the Mental Health Needs of Juvenile Offenders in Kansas Juvenile </w:t>
      </w:r>
      <w:r w:rsidR="00EE35FD" w:rsidRPr="00CB2D15">
        <w:rPr>
          <w:rFonts w:ascii="Times New Roman" w:hAnsi="Times New Roman"/>
          <w:i/>
          <w:sz w:val="22"/>
          <w:szCs w:val="22"/>
        </w:rPr>
        <w:tab/>
      </w:r>
      <w:r w:rsidR="00EE35FD" w:rsidRPr="00CB2D15">
        <w:rPr>
          <w:rFonts w:ascii="Times New Roman" w:hAnsi="Times New Roman"/>
          <w:i/>
          <w:sz w:val="22"/>
          <w:szCs w:val="22"/>
        </w:rPr>
        <w:tab/>
      </w:r>
      <w:r w:rsidR="00EE35FD"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  <w:t xml:space="preserve">Correctional Facilities </w:t>
      </w:r>
      <w:r w:rsidR="00EE35FD" w:rsidRPr="00CB2D15">
        <w:rPr>
          <w:rFonts w:ascii="Times New Roman" w:hAnsi="Times New Roman"/>
          <w:i/>
          <w:sz w:val="22"/>
          <w:szCs w:val="22"/>
        </w:rPr>
        <w:tab/>
      </w:r>
    </w:p>
    <w:p w14:paraId="25881AD0" w14:textId="77777777" w:rsidR="00556209" w:rsidRPr="00CB2D15" w:rsidRDefault="00556209" w:rsidP="00EA652D">
      <w:pPr>
        <w:rPr>
          <w:rFonts w:ascii="Times New Roman" w:hAnsi="Times New Roman"/>
          <w:i/>
          <w:sz w:val="22"/>
          <w:szCs w:val="22"/>
        </w:rPr>
      </w:pPr>
    </w:p>
    <w:p w14:paraId="717955D5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B.A.</w:t>
      </w:r>
      <w:r w:rsidRPr="00CB2D15">
        <w:rPr>
          <w:rFonts w:ascii="Times New Roman" w:hAnsi="Times New Roman"/>
          <w:sz w:val="22"/>
          <w:szCs w:val="22"/>
        </w:rPr>
        <w:tab/>
        <w:t>Major</w:t>
      </w:r>
      <w:proofErr w:type="gramStart"/>
      <w:r w:rsidRPr="00CB2D15">
        <w:rPr>
          <w:rFonts w:ascii="Times New Roman" w:hAnsi="Times New Roman"/>
          <w:sz w:val="22"/>
          <w:szCs w:val="22"/>
        </w:rPr>
        <w:t>:  Sociology</w:t>
      </w:r>
      <w:proofErr w:type="gramEnd"/>
    </w:p>
    <w:p w14:paraId="56DEB607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December 2000</w:t>
      </w:r>
    </w:p>
    <w:p w14:paraId="38FA08E1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Fort Hays State University, Hays, KS</w:t>
      </w:r>
    </w:p>
    <w:p w14:paraId="6B336D83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</w:p>
    <w:p w14:paraId="2EFD2943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A.S.</w:t>
      </w:r>
      <w:r w:rsidRPr="00CB2D15">
        <w:rPr>
          <w:rFonts w:ascii="Times New Roman" w:hAnsi="Times New Roman"/>
          <w:sz w:val="22"/>
          <w:szCs w:val="22"/>
        </w:rPr>
        <w:tab/>
        <w:t>Major</w:t>
      </w:r>
      <w:proofErr w:type="gramStart"/>
      <w:r w:rsidRPr="00CB2D15">
        <w:rPr>
          <w:rFonts w:ascii="Times New Roman" w:hAnsi="Times New Roman"/>
          <w:sz w:val="22"/>
          <w:szCs w:val="22"/>
        </w:rPr>
        <w:t>:  Criminal</w:t>
      </w:r>
      <w:proofErr w:type="gramEnd"/>
      <w:r w:rsidRPr="00CB2D15">
        <w:rPr>
          <w:rFonts w:ascii="Times New Roman" w:hAnsi="Times New Roman"/>
          <w:sz w:val="22"/>
          <w:szCs w:val="22"/>
        </w:rPr>
        <w:t xml:space="preserve"> Justice</w:t>
      </w:r>
    </w:p>
    <w:p w14:paraId="4124ADC1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May 1992</w:t>
      </w:r>
    </w:p>
    <w:p w14:paraId="372AAAB8" w14:textId="77777777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Barton County Community College, Great Bend, KS</w:t>
      </w:r>
    </w:p>
    <w:p w14:paraId="7AE41401" w14:textId="77777777" w:rsidR="00765968" w:rsidRPr="00CB2D15" w:rsidRDefault="00765968" w:rsidP="00EA652D">
      <w:pPr>
        <w:rPr>
          <w:rFonts w:ascii="Times New Roman" w:hAnsi="Times New Roman"/>
          <w:sz w:val="22"/>
          <w:szCs w:val="22"/>
        </w:rPr>
      </w:pPr>
    </w:p>
    <w:p w14:paraId="1AE06F4A" w14:textId="77777777" w:rsidR="00556209" w:rsidRPr="00CB2D15" w:rsidRDefault="00556209" w:rsidP="00EA652D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>Areas of Expertise:</w:t>
      </w:r>
    </w:p>
    <w:p w14:paraId="2F1A265A" w14:textId="77777777" w:rsidR="00725021" w:rsidRPr="00CB2D15" w:rsidRDefault="00725021" w:rsidP="00EA652D">
      <w:pPr>
        <w:rPr>
          <w:rFonts w:ascii="Times New Roman" w:hAnsi="Times New Roman"/>
          <w:b/>
          <w:sz w:val="22"/>
          <w:szCs w:val="22"/>
        </w:rPr>
      </w:pPr>
    </w:p>
    <w:p w14:paraId="193E1494" w14:textId="77777777" w:rsidR="00B50DDB" w:rsidRDefault="00B50DDB" w:rsidP="00EA652D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Generalist</w:t>
      </w:r>
      <w:r w:rsidR="00556209" w:rsidRPr="00CB2D15">
        <w:rPr>
          <w:rFonts w:ascii="Times New Roman" w:hAnsi="Times New Roman"/>
          <w:sz w:val="22"/>
          <w:szCs w:val="22"/>
        </w:rPr>
        <w:tab/>
      </w:r>
    </w:p>
    <w:p w14:paraId="7DA828FC" w14:textId="46D45175" w:rsidR="00556209" w:rsidRPr="00CB2D15" w:rsidRDefault="00B52331" w:rsidP="00B50DDB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Social Control</w:t>
      </w:r>
      <w:r w:rsidR="00453759" w:rsidRPr="00CB2D15">
        <w:rPr>
          <w:rFonts w:ascii="Times New Roman" w:hAnsi="Times New Roman"/>
          <w:sz w:val="22"/>
          <w:szCs w:val="22"/>
        </w:rPr>
        <w:t xml:space="preserve"> and </w:t>
      </w:r>
      <w:r w:rsidR="004452BC">
        <w:rPr>
          <w:rFonts w:ascii="Times New Roman" w:hAnsi="Times New Roman"/>
          <w:sz w:val="22"/>
          <w:szCs w:val="22"/>
        </w:rPr>
        <w:t>Social Movements</w:t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556209" w:rsidRPr="00CB2D15">
        <w:rPr>
          <w:rFonts w:ascii="Times New Roman" w:hAnsi="Times New Roman"/>
          <w:sz w:val="22"/>
          <w:szCs w:val="22"/>
        </w:rPr>
        <w:tab/>
      </w:r>
      <w:r w:rsidR="009F2DDC" w:rsidRPr="00CB2D15">
        <w:rPr>
          <w:rFonts w:ascii="Times New Roman" w:hAnsi="Times New Roman"/>
          <w:sz w:val="22"/>
          <w:szCs w:val="22"/>
        </w:rPr>
        <w:tab/>
      </w:r>
    </w:p>
    <w:p w14:paraId="2B5B3F17" w14:textId="257DFE49" w:rsidR="00556209" w:rsidRPr="00CB2D15" w:rsidRDefault="00556209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="00B52331" w:rsidRPr="00CB2D15">
        <w:rPr>
          <w:rFonts w:ascii="Times New Roman" w:hAnsi="Times New Roman"/>
          <w:sz w:val="22"/>
          <w:szCs w:val="22"/>
        </w:rPr>
        <w:t>Media Framing</w:t>
      </w:r>
      <w:r w:rsidR="0009345F" w:rsidRPr="00CB2D15">
        <w:rPr>
          <w:rFonts w:ascii="Times New Roman" w:hAnsi="Times New Roman"/>
          <w:sz w:val="22"/>
          <w:szCs w:val="22"/>
        </w:rPr>
        <w:tab/>
      </w:r>
      <w:r w:rsidR="0009345F" w:rsidRPr="00CB2D15">
        <w:rPr>
          <w:rFonts w:ascii="Times New Roman" w:hAnsi="Times New Roman"/>
          <w:sz w:val="22"/>
          <w:szCs w:val="22"/>
        </w:rPr>
        <w:tab/>
      </w:r>
      <w:r w:rsidR="0009345F" w:rsidRPr="00CB2D15">
        <w:rPr>
          <w:rFonts w:ascii="Times New Roman" w:hAnsi="Times New Roman"/>
          <w:sz w:val="22"/>
          <w:szCs w:val="22"/>
        </w:rPr>
        <w:tab/>
      </w:r>
      <w:r w:rsidR="0009345F" w:rsidRPr="00CB2D15">
        <w:rPr>
          <w:rFonts w:ascii="Times New Roman" w:hAnsi="Times New Roman"/>
          <w:sz w:val="22"/>
          <w:szCs w:val="22"/>
        </w:rPr>
        <w:tab/>
      </w:r>
      <w:r w:rsidR="0009345F" w:rsidRPr="00CB2D15">
        <w:rPr>
          <w:rFonts w:ascii="Times New Roman" w:hAnsi="Times New Roman"/>
          <w:sz w:val="22"/>
          <w:szCs w:val="22"/>
        </w:rPr>
        <w:tab/>
      </w:r>
      <w:r w:rsidR="0009345F" w:rsidRPr="00CB2D15">
        <w:rPr>
          <w:rFonts w:ascii="Times New Roman" w:hAnsi="Times New Roman"/>
          <w:sz w:val="22"/>
          <w:szCs w:val="22"/>
        </w:rPr>
        <w:tab/>
      </w:r>
    </w:p>
    <w:p w14:paraId="66900FF3" w14:textId="77777777" w:rsidR="00CB2D15" w:rsidRDefault="00BF5A88" w:rsidP="00CF1B7B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Teaching Pedagogies</w:t>
      </w:r>
      <w:r w:rsidR="00CF1B7B">
        <w:rPr>
          <w:rFonts w:ascii="Times New Roman" w:hAnsi="Times New Roman"/>
          <w:sz w:val="22"/>
          <w:szCs w:val="22"/>
        </w:rPr>
        <w:t xml:space="preserve"> (Experiential </w:t>
      </w:r>
      <w:r w:rsidR="00F24D32">
        <w:rPr>
          <w:rFonts w:ascii="Times New Roman" w:hAnsi="Times New Roman"/>
          <w:sz w:val="22"/>
          <w:szCs w:val="22"/>
        </w:rPr>
        <w:t>and Servi</w:t>
      </w:r>
      <w:r w:rsidR="00B86243">
        <w:rPr>
          <w:rFonts w:ascii="Times New Roman" w:hAnsi="Times New Roman"/>
          <w:sz w:val="22"/>
          <w:szCs w:val="22"/>
        </w:rPr>
        <w:t>ce-</w:t>
      </w:r>
      <w:r w:rsidR="00CF1B7B">
        <w:rPr>
          <w:rFonts w:ascii="Times New Roman" w:hAnsi="Times New Roman"/>
          <w:sz w:val="22"/>
          <w:szCs w:val="22"/>
        </w:rPr>
        <w:t>Learning)</w:t>
      </w:r>
      <w:r w:rsidR="00BF79E9" w:rsidRPr="00CB2D15">
        <w:rPr>
          <w:rFonts w:ascii="Times New Roman" w:hAnsi="Times New Roman"/>
          <w:sz w:val="22"/>
          <w:szCs w:val="22"/>
        </w:rPr>
        <w:tab/>
      </w:r>
      <w:r w:rsidR="00BF79E9" w:rsidRPr="00CB2D15">
        <w:rPr>
          <w:rFonts w:ascii="Times New Roman" w:hAnsi="Times New Roman"/>
          <w:sz w:val="22"/>
          <w:szCs w:val="22"/>
        </w:rPr>
        <w:tab/>
      </w:r>
      <w:r w:rsidR="00BF79E9" w:rsidRPr="00CB2D15">
        <w:rPr>
          <w:rFonts w:ascii="Times New Roman" w:hAnsi="Times New Roman"/>
          <w:sz w:val="22"/>
          <w:szCs w:val="22"/>
        </w:rPr>
        <w:tab/>
      </w:r>
    </w:p>
    <w:p w14:paraId="5F7D08B9" w14:textId="0DEE7C3A" w:rsidR="00B52331" w:rsidRDefault="00CB2D15" w:rsidP="004452B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</w:t>
      </w:r>
      <w:r w:rsidR="004452BC">
        <w:rPr>
          <w:rFonts w:ascii="Times New Roman" w:hAnsi="Times New Roman"/>
          <w:sz w:val="22"/>
          <w:szCs w:val="22"/>
        </w:rPr>
        <w:t xml:space="preserve"> </w:t>
      </w:r>
      <w:r w:rsidR="00B52331" w:rsidRPr="00CB2D15">
        <w:rPr>
          <w:rFonts w:ascii="Times New Roman" w:hAnsi="Times New Roman"/>
          <w:sz w:val="22"/>
          <w:szCs w:val="22"/>
        </w:rPr>
        <w:t>Corrections</w:t>
      </w:r>
      <w:r w:rsidR="003F58CE">
        <w:rPr>
          <w:rFonts w:ascii="Times New Roman" w:hAnsi="Times New Roman"/>
          <w:sz w:val="22"/>
          <w:szCs w:val="22"/>
        </w:rPr>
        <w:t xml:space="preserve"> (Mental Health</w:t>
      </w:r>
      <w:r w:rsidR="00F578C5">
        <w:rPr>
          <w:rFonts w:ascii="Times New Roman" w:hAnsi="Times New Roman"/>
          <w:sz w:val="22"/>
          <w:szCs w:val="22"/>
        </w:rPr>
        <w:t>;</w:t>
      </w:r>
      <w:r w:rsidR="003F58CE">
        <w:rPr>
          <w:rFonts w:ascii="Times New Roman" w:hAnsi="Times New Roman"/>
          <w:sz w:val="22"/>
          <w:szCs w:val="22"/>
        </w:rPr>
        <w:t xml:space="preserve"> Programming)</w:t>
      </w:r>
    </w:p>
    <w:p w14:paraId="5AC49306" w14:textId="1BB358EB" w:rsidR="003F58CE" w:rsidRDefault="00B50DDB" w:rsidP="003F58CE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Policing (</w:t>
      </w:r>
      <w:r w:rsidR="00F578C5">
        <w:rPr>
          <w:rFonts w:ascii="Times New Roman" w:hAnsi="Times New Roman"/>
          <w:sz w:val="22"/>
          <w:szCs w:val="22"/>
        </w:rPr>
        <w:t xml:space="preserve">Hiring, Recruiting, &amp; Retaining Officers; </w:t>
      </w:r>
      <w:r w:rsidR="00F24D32">
        <w:rPr>
          <w:rFonts w:ascii="Times New Roman" w:hAnsi="Times New Roman"/>
          <w:sz w:val="22"/>
          <w:szCs w:val="22"/>
        </w:rPr>
        <w:t>Mental Health</w:t>
      </w:r>
      <w:r w:rsidR="00161BAC">
        <w:rPr>
          <w:rFonts w:ascii="Times New Roman" w:hAnsi="Times New Roman"/>
          <w:sz w:val="22"/>
          <w:szCs w:val="22"/>
        </w:rPr>
        <w:t xml:space="preserve">, </w:t>
      </w:r>
      <w:r w:rsidR="00F24D32">
        <w:rPr>
          <w:rFonts w:ascii="Times New Roman" w:hAnsi="Times New Roman"/>
          <w:sz w:val="22"/>
          <w:szCs w:val="22"/>
        </w:rPr>
        <w:t>Stigma</w:t>
      </w:r>
      <w:r w:rsidR="00161BAC">
        <w:rPr>
          <w:rFonts w:ascii="Times New Roman" w:hAnsi="Times New Roman"/>
          <w:sz w:val="22"/>
          <w:szCs w:val="22"/>
        </w:rPr>
        <w:t>, Stress</w:t>
      </w:r>
      <w:r w:rsidR="00435C3A">
        <w:rPr>
          <w:rFonts w:ascii="Times New Roman" w:hAnsi="Times New Roman"/>
          <w:sz w:val="22"/>
          <w:szCs w:val="22"/>
        </w:rPr>
        <w:t>;</w:t>
      </w:r>
      <w:r w:rsidR="00161BAC">
        <w:rPr>
          <w:rFonts w:ascii="Times New Roman" w:hAnsi="Times New Roman"/>
          <w:sz w:val="22"/>
          <w:szCs w:val="22"/>
        </w:rPr>
        <w:t xml:space="preserve"> </w:t>
      </w:r>
      <w:r w:rsidR="003234C0">
        <w:rPr>
          <w:rFonts w:ascii="Times New Roman" w:hAnsi="Times New Roman"/>
          <w:sz w:val="22"/>
          <w:szCs w:val="22"/>
        </w:rPr>
        <w:t xml:space="preserve">Perceptions of Bias </w:t>
      </w:r>
      <w:r w:rsidR="003234C0">
        <w:rPr>
          <w:rFonts w:ascii="Times New Roman" w:hAnsi="Times New Roman"/>
          <w:sz w:val="22"/>
          <w:szCs w:val="22"/>
        </w:rPr>
        <w:tab/>
      </w:r>
      <w:r w:rsidR="00161BAC">
        <w:rPr>
          <w:rFonts w:ascii="Times New Roman" w:hAnsi="Times New Roman"/>
          <w:sz w:val="22"/>
          <w:szCs w:val="22"/>
        </w:rPr>
        <w:t>Personality</w:t>
      </w:r>
      <w:r w:rsidR="003234C0">
        <w:rPr>
          <w:rFonts w:ascii="Times New Roman" w:hAnsi="Times New Roman"/>
          <w:sz w:val="22"/>
          <w:szCs w:val="22"/>
        </w:rPr>
        <w:t xml:space="preserve">, Procedural </w:t>
      </w:r>
      <w:r w:rsidR="003234C0">
        <w:rPr>
          <w:rFonts w:ascii="Times New Roman" w:hAnsi="Times New Roman"/>
          <w:sz w:val="22"/>
          <w:szCs w:val="22"/>
        </w:rPr>
        <w:tab/>
        <w:t>Justice &amp; Legitimacy</w:t>
      </w:r>
      <w:r w:rsidR="00DD4148">
        <w:rPr>
          <w:rFonts w:ascii="Times New Roman" w:hAnsi="Times New Roman"/>
          <w:sz w:val="22"/>
          <w:szCs w:val="22"/>
        </w:rPr>
        <w:t>, De-escalation</w:t>
      </w:r>
      <w:r w:rsidR="00F578C5">
        <w:rPr>
          <w:rFonts w:ascii="Times New Roman" w:hAnsi="Times New Roman"/>
          <w:sz w:val="22"/>
          <w:szCs w:val="22"/>
        </w:rPr>
        <w:t>)</w:t>
      </w:r>
      <w:r w:rsidR="00161BAC">
        <w:rPr>
          <w:rFonts w:ascii="Times New Roman" w:hAnsi="Times New Roman"/>
          <w:sz w:val="22"/>
          <w:szCs w:val="22"/>
        </w:rPr>
        <w:t xml:space="preserve"> </w:t>
      </w:r>
    </w:p>
    <w:p w14:paraId="3D80177F" w14:textId="0761123E" w:rsidR="00435C3A" w:rsidRDefault="00435C3A" w:rsidP="003F58CE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School Violence and De-escalation</w:t>
      </w:r>
    </w:p>
    <w:p w14:paraId="424923A6" w14:textId="77777777" w:rsidR="00CB2D15" w:rsidRPr="00CB2D15" w:rsidRDefault="00CB2D15" w:rsidP="00E764A1">
      <w:pPr>
        <w:ind w:firstLine="720"/>
        <w:rPr>
          <w:rFonts w:ascii="Times New Roman" w:hAnsi="Times New Roman"/>
          <w:sz w:val="22"/>
          <w:szCs w:val="22"/>
        </w:rPr>
      </w:pPr>
    </w:p>
    <w:p w14:paraId="0AE96250" w14:textId="77777777" w:rsidR="00725021" w:rsidRPr="00CB2D15" w:rsidRDefault="00EC46E1" w:rsidP="00EA652D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>Courses Taught:</w:t>
      </w:r>
    </w:p>
    <w:p w14:paraId="366D43B8" w14:textId="77777777" w:rsidR="00EC46E1" w:rsidRPr="00CB2D15" w:rsidRDefault="00146593" w:rsidP="00EA652D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ab/>
      </w:r>
      <w:r w:rsidRPr="00CB2D15">
        <w:rPr>
          <w:rFonts w:ascii="Times New Roman" w:hAnsi="Times New Roman"/>
          <w:b/>
          <w:sz w:val="22"/>
          <w:szCs w:val="22"/>
        </w:rPr>
        <w:tab/>
      </w:r>
      <w:r w:rsidRPr="00CB2D15">
        <w:rPr>
          <w:rFonts w:ascii="Times New Roman" w:hAnsi="Times New Roman"/>
          <w:b/>
          <w:sz w:val="22"/>
          <w:szCs w:val="22"/>
        </w:rPr>
        <w:tab/>
      </w:r>
      <w:r w:rsidRPr="00CB2D15">
        <w:rPr>
          <w:rFonts w:ascii="Times New Roman" w:hAnsi="Times New Roman"/>
          <w:b/>
          <w:sz w:val="22"/>
          <w:szCs w:val="22"/>
        </w:rPr>
        <w:tab/>
      </w:r>
      <w:r w:rsidRPr="00CB2D15">
        <w:rPr>
          <w:rFonts w:ascii="Times New Roman" w:hAnsi="Times New Roman"/>
          <w:b/>
          <w:sz w:val="22"/>
          <w:szCs w:val="22"/>
        </w:rPr>
        <w:tab/>
      </w:r>
      <w:r w:rsidRPr="00CB2D15">
        <w:rPr>
          <w:rFonts w:ascii="Times New Roman" w:hAnsi="Times New Roman"/>
          <w:b/>
          <w:sz w:val="22"/>
          <w:szCs w:val="22"/>
        </w:rPr>
        <w:tab/>
      </w:r>
      <w:r w:rsidRPr="00CB2D15">
        <w:rPr>
          <w:rFonts w:ascii="Times New Roman" w:hAnsi="Times New Roman"/>
          <w:b/>
          <w:sz w:val="22"/>
          <w:szCs w:val="22"/>
        </w:rPr>
        <w:tab/>
      </w:r>
    </w:p>
    <w:p w14:paraId="18CBCD93" w14:textId="77777777" w:rsidR="00EC46E1" w:rsidRPr="00CB2D15" w:rsidRDefault="00EC46E1" w:rsidP="00EA652D">
      <w:pPr>
        <w:rPr>
          <w:rFonts w:ascii="Times New Roman" w:hAnsi="Times New Roman"/>
          <w:i/>
          <w:sz w:val="22"/>
          <w:szCs w:val="22"/>
          <w:u w:val="single"/>
        </w:rPr>
      </w:pPr>
      <w:r w:rsidRPr="00CB2D15">
        <w:rPr>
          <w:rFonts w:ascii="Times New Roman" w:hAnsi="Times New Roman"/>
          <w:i/>
          <w:sz w:val="22"/>
          <w:szCs w:val="22"/>
          <w:u w:val="single"/>
        </w:rPr>
        <w:t>Fort Hays State University</w:t>
      </w:r>
    </w:p>
    <w:p w14:paraId="79D67610" w14:textId="2503AE89" w:rsidR="002926B5" w:rsidRDefault="00EC46E1" w:rsidP="002926B5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="002926B5">
        <w:rPr>
          <w:rFonts w:ascii="Times New Roman" w:hAnsi="Times New Roman"/>
          <w:sz w:val="22"/>
          <w:szCs w:val="22"/>
        </w:rPr>
        <w:t>Criminal Justice Careers</w:t>
      </w:r>
    </w:p>
    <w:p w14:paraId="6BDC3B37" w14:textId="77777777" w:rsidR="00254A9E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Criminal Justice Firearms</w:t>
      </w:r>
    </w:p>
    <w:p w14:paraId="337C32C8" w14:textId="218D33EF" w:rsidR="002926B5" w:rsidRPr="00CB2D15" w:rsidRDefault="00254A9E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Conflict Resolution &amp; Crisis Intervention</w:t>
      </w:r>
      <w:r w:rsidR="002926B5" w:rsidRPr="00CB2D15">
        <w:rPr>
          <w:rFonts w:ascii="Times New Roman" w:hAnsi="Times New Roman"/>
          <w:sz w:val="22"/>
          <w:szCs w:val="22"/>
        </w:rPr>
        <w:tab/>
      </w:r>
      <w:r w:rsidR="002926B5" w:rsidRPr="00CB2D15">
        <w:rPr>
          <w:rFonts w:ascii="Times New Roman" w:hAnsi="Times New Roman"/>
          <w:sz w:val="22"/>
          <w:szCs w:val="22"/>
        </w:rPr>
        <w:tab/>
      </w:r>
      <w:r w:rsidR="002926B5" w:rsidRPr="00CB2D15">
        <w:rPr>
          <w:rFonts w:ascii="Times New Roman" w:hAnsi="Times New Roman"/>
          <w:sz w:val="22"/>
          <w:szCs w:val="22"/>
        </w:rPr>
        <w:tab/>
      </w:r>
      <w:r w:rsidR="002926B5" w:rsidRPr="00CB2D15">
        <w:rPr>
          <w:rFonts w:ascii="Times New Roman" w:hAnsi="Times New Roman"/>
          <w:sz w:val="22"/>
          <w:szCs w:val="22"/>
        </w:rPr>
        <w:tab/>
      </w:r>
      <w:r w:rsidR="002926B5" w:rsidRPr="00CB2D15">
        <w:rPr>
          <w:rFonts w:ascii="Times New Roman" w:hAnsi="Times New Roman"/>
          <w:sz w:val="22"/>
          <w:szCs w:val="22"/>
        </w:rPr>
        <w:tab/>
      </w:r>
      <w:r w:rsidR="002926B5" w:rsidRPr="00CB2D15">
        <w:rPr>
          <w:rFonts w:ascii="Times New Roman" w:hAnsi="Times New Roman"/>
          <w:sz w:val="22"/>
          <w:szCs w:val="22"/>
        </w:rPr>
        <w:tab/>
      </w:r>
      <w:r w:rsidR="002926B5" w:rsidRPr="00CB2D15">
        <w:rPr>
          <w:rFonts w:ascii="Times New Roman" w:hAnsi="Times New Roman"/>
          <w:sz w:val="22"/>
          <w:szCs w:val="22"/>
        </w:rPr>
        <w:tab/>
      </w:r>
    </w:p>
    <w:p w14:paraId="3EB4FCF2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Criminology</w:t>
      </w:r>
    </w:p>
    <w:p w14:paraId="4058A508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Technical &amp; Report Writing in Criminal Justice</w:t>
      </w:r>
    </w:p>
    <w:p w14:paraId="23C00AEF" w14:textId="77777777" w:rsidR="002926B5" w:rsidRDefault="002926B5" w:rsidP="002926B5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lastRenderedPageBreak/>
        <w:tab/>
        <w:t>Justice in the Information Age</w:t>
      </w:r>
      <w:r w:rsidRPr="00CB2D15">
        <w:rPr>
          <w:rFonts w:ascii="Times New Roman" w:hAnsi="Times New Roman"/>
          <w:sz w:val="22"/>
          <w:szCs w:val="22"/>
        </w:rPr>
        <w:tab/>
      </w:r>
    </w:p>
    <w:p w14:paraId="1970434D" w14:textId="77777777" w:rsidR="002926B5" w:rsidRPr="00CB2D15" w:rsidRDefault="002926B5" w:rsidP="002926B5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Digital &amp; Cyber Crime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</w:p>
    <w:p w14:paraId="02D29799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Administration of Justice Systems</w:t>
      </w:r>
      <w:r w:rsidRPr="00CB2D15">
        <w:rPr>
          <w:rFonts w:ascii="Times New Roman" w:hAnsi="Times New Roman"/>
          <w:sz w:val="22"/>
          <w:szCs w:val="22"/>
        </w:rPr>
        <w:tab/>
      </w:r>
    </w:p>
    <w:p w14:paraId="640E8C04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Corrections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</w:p>
    <w:p w14:paraId="1D1E6194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Community Corrections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</w:p>
    <w:p w14:paraId="3192395E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Juvenile </w:t>
      </w:r>
      <w:r>
        <w:rPr>
          <w:rFonts w:ascii="Times New Roman" w:hAnsi="Times New Roman"/>
          <w:sz w:val="22"/>
          <w:szCs w:val="22"/>
        </w:rPr>
        <w:t>Justice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</w:p>
    <w:p w14:paraId="51AF9361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Women &amp; Crime</w:t>
      </w:r>
    </w:p>
    <w:p w14:paraId="6E890E96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Topics in Justice Studies: Service-Learning</w:t>
      </w:r>
    </w:p>
    <w:p w14:paraId="53641FAE" w14:textId="77777777" w:rsidR="00254A9E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Topics in Criminal Justice: </w:t>
      </w:r>
      <w:r w:rsidR="003A5217">
        <w:rPr>
          <w:rFonts w:ascii="Times New Roman" w:hAnsi="Times New Roman"/>
          <w:sz w:val="22"/>
          <w:szCs w:val="22"/>
        </w:rPr>
        <w:t>Court Administration</w:t>
      </w:r>
    </w:p>
    <w:p w14:paraId="74ABAC36" w14:textId="7B0146EC" w:rsidR="002926B5" w:rsidRPr="00CB2D15" w:rsidRDefault="002926B5" w:rsidP="0078741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Capstone Seminar: Critical Issues in Criminal Justice</w:t>
      </w:r>
      <w:r w:rsidR="003423B1">
        <w:rPr>
          <w:rFonts w:ascii="Times New Roman" w:hAnsi="Times New Roman"/>
          <w:sz w:val="22"/>
          <w:szCs w:val="22"/>
        </w:rPr>
        <w:t xml:space="preserve"> </w:t>
      </w:r>
    </w:p>
    <w:p w14:paraId="78FA7CE3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Internship</w:t>
      </w:r>
      <w:r>
        <w:rPr>
          <w:rFonts w:ascii="Times New Roman" w:hAnsi="Times New Roman"/>
          <w:sz w:val="22"/>
          <w:szCs w:val="22"/>
        </w:rPr>
        <w:t xml:space="preserve"> – Undergrad/Grad</w:t>
      </w:r>
    </w:p>
    <w:p w14:paraId="3C96189C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Independent Study</w:t>
      </w:r>
      <w:r>
        <w:rPr>
          <w:rFonts w:ascii="Times New Roman" w:hAnsi="Times New Roman"/>
          <w:sz w:val="22"/>
          <w:szCs w:val="22"/>
        </w:rPr>
        <w:t xml:space="preserve"> – Undergrad/Grad</w:t>
      </w:r>
    </w:p>
    <w:p w14:paraId="653AF428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Correctional Administration</w:t>
      </w:r>
      <w:r>
        <w:rPr>
          <w:rFonts w:ascii="Times New Roman" w:hAnsi="Times New Roman"/>
          <w:sz w:val="22"/>
          <w:szCs w:val="22"/>
        </w:rPr>
        <w:t xml:space="preserve"> – Undergrad/Grad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Mental Health Issues in the Criminal Justice System</w:t>
      </w:r>
      <w:r>
        <w:rPr>
          <w:rFonts w:ascii="Times New Roman" w:hAnsi="Times New Roman"/>
          <w:sz w:val="22"/>
          <w:szCs w:val="22"/>
        </w:rPr>
        <w:t xml:space="preserve"> – Undergrad/Grad </w:t>
      </w:r>
    </w:p>
    <w:p w14:paraId="21B59A6B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Classical Readings in Criminal Justice – Undergrad/Grad</w:t>
      </w:r>
    </w:p>
    <w:p w14:paraId="4EF1C653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Crime &amp; Mental Health – Undergrad/Grad </w:t>
      </w:r>
    </w:p>
    <w:p w14:paraId="2C52349F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Emerging Issues in Criminal Justice – Undergrad/Grad</w:t>
      </w:r>
    </w:p>
    <w:p w14:paraId="6FAB2BA1" w14:textId="049AFF0B" w:rsidR="003A5217" w:rsidRPr="00CB2D15" w:rsidRDefault="003A5217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Issues in Court Administration – Undergrad/Grad</w:t>
      </w:r>
    </w:p>
    <w:p w14:paraId="68B982C3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Criminal Justice Organizational Structures</w:t>
      </w:r>
      <w:r>
        <w:rPr>
          <w:rFonts w:ascii="Times New Roman" w:hAnsi="Times New Roman"/>
          <w:sz w:val="22"/>
          <w:szCs w:val="22"/>
        </w:rPr>
        <w:t xml:space="preserve"> – Graduate</w:t>
      </w:r>
    </w:p>
    <w:p w14:paraId="2FDA6C3A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Criminal Justice Systems: Policies &amp; Practices – Graduate  </w:t>
      </w:r>
    </w:p>
    <w:p w14:paraId="6976AA6F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Advanced Criminological Theory – Graduate</w:t>
      </w:r>
    </w:p>
    <w:p w14:paraId="08755B77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Advanced Administrative Practices – Graduate </w:t>
      </w:r>
      <w:r w:rsidRPr="00CB2D15">
        <w:rPr>
          <w:rFonts w:ascii="Times New Roman" w:hAnsi="Times New Roman"/>
          <w:sz w:val="22"/>
          <w:szCs w:val="22"/>
        </w:rPr>
        <w:tab/>
      </w:r>
    </w:p>
    <w:p w14:paraId="1942905E" w14:textId="77777777" w:rsidR="002926B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Situational Ethics – Graduate </w:t>
      </w:r>
      <w:r w:rsidRPr="00CB2D15">
        <w:rPr>
          <w:rFonts w:ascii="Times New Roman" w:hAnsi="Times New Roman"/>
          <w:sz w:val="22"/>
          <w:szCs w:val="22"/>
        </w:rPr>
        <w:tab/>
      </w:r>
    </w:p>
    <w:p w14:paraId="13E7D2AE" w14:textId="29A9191A" w:rsidR="00146593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Advanced Research Project – Graduate</w:t>
      </w:r>
    </w:p>
    <w:p w14:paraId="63DF9EA4" w14:textId="77777777" w:rsidR="002926B5" w:rsidRPr="00CB2D15" w:rsidRDefault="002926B5" w:rsidP="002926B5">
      <w:pPr>
        <w:ind w:firstLine="720"/>
        <w:rPr>
          <w:rFonts w:ascii="Times New Roman" w:hAnsi="Times New Roman"/>
          <w:sz w:val="22"/>
          <w:szCs w:val="22"/>
        </w:rPr>
      </w:pPr>
    </w:p>
    <w:p w14:paraId="3F8A0CCA" w14:textId="77777777" w:rsidR="00EC46E1" w:rsidRPr="00CB2D15" w:rsidRDefault="00EC46E1" w:rsidP="00EA652D">
      <w:pPr>
        <w:rPr>
          <w:rFonts w:ascii="Times New Roman" w:hAnsi="Times New Roman"/>
          <w:i/>
          <w:sz w:val="22"/>
          <w:szCs w:val="22"/>
          <w:u w:val="single"/>
        </w:rPr>
      </w:pPr>
      <w:r w:rsidRPr="00CB2D15">
        <w:rPr>
          <w:rFonts w:ascii="Times New Roman" w:hAnsi="Times New Roman"/>
          <w:i/>
          <w:sz w:val="22"/>
          <w:szCs w:val="22"/>
          <w:u w:val="single"/>
        </w:rPr>
        <w:t>Kansas State University</w:t>
      </w:r>
    </w:p>
    <w:p w14:paraId="2E198856" w14:textId="77777777" w:rsidR="005E3DCF" w:rsidRPr="00CB2D15" w:rsidRDefault="00EC46E1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Criminological Theory – Team teaching with major professor</w:t>
      </w:r>
    </w:p>
    <w:p w14:paraId="249014C0" w14:textId="77777777" w:rsidR="00374512" w:rsidRPr="00CB2D15" w:rsidRDefault="00374512" w:rsidP="00EA652D">
      <w:pPr>
        <w:rPr>
          <w:rFonts w:ascii="Times New Roman" w:hAnsi="Times New Roman"/>
          <w:b/>
          <w:sz w:val="22"/>
          <w:szCs w:val="22"/>
        </w:rPr>
      </w:pPr>
    </w:p>
    <w:p w14:paraId="4678C47E" w14:textId="77777777" w:rsidR="00DD4A38" w:rsidRDefault="00EC46E1" w:rsidP="00EA652D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>Date of Appointment to FHSU Faculty:</w:t>
      </w:r>
      <w:r w:rsidRPr="00CB2D15">
        <w:rPr>
          <w:rFonts w:ascii="Times New Roman" w:hAnsi="Times New Roman"/>
          <w:b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proofErr w:type="gramStart"/>
      <w:r w:rsidRPr="00CB2D15">
        <w:rPr>
          <w:rFonts w:ascii="Times New Roman" w:hAnsi="Times New Roman"/>
          <w:sz w:val="22"/>
          <w:szCs w:val="22"/>
        </w:rPr>
        <w:t>August</w:t>
      </w:r>
      <w:r w:rsidR="00A928AA">
        <w:rPr>
          <w:rFonts w:ascii="Times New Roman" w:hAnsi="Times New Roman"/>
          <w:sz w:val="22"/>
          <w:szCs w:val="22"/>
        </w:rPr>
        <w:t>,</w:t>
      </w:r>
      <w:proofErr w:type="gramEnd"/>
      <w:r w:rsidRPr="00CB2D15">
        <w:rPr>
          <w:rFonts w:ascii="Times New Roman" w:hAnsi="Times New Roman"/>
          <w:sz w:val="22"/>
          <w:szCs w:val="22"/>
        </w:rPr>
        <w:t xml:space="preserve"> 2008</w:t>
      </w:r>
    </w:p>
    <w:p w14:paraId="2216FF33" w14:textId="77777777" w:rsidR="00C431E1" w:rsidRDefault="00C431E1" w:rsidP="00EA652D">
      <w:pPr>
        <w:rPr>
          <w:rFonts w:ascii="Times New Roman" w:hAnsi="Times New Roman"/>
          <w:sz w:val="22"/>
          <w:szCs w:val="22"/>
        </w:rPr>
      </w:pPr>
    </w:p>
    <w:p w14:paraId="7C54749E" w14:textId="0364C7E7" w:rsidR="0037286A" w:rsidRDefault="0050114F" w:rsidP="00C431E1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>Professor</w:t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37286A">
        <w:rPr>
          <w:rFonts w:ascii="Times New Roman" w:hAnsi="Times New Roman"/>
          <w:sz w:val="22"/>
          <w:szCs w:val="22"/>
        </w:rPr>
        <w:tab/>
      </w:r>
      <w:r w:rsidR="00454C15">
        <w:rPr>
          <w:rFonts w:ascii="Times New Roman" w:hAnsi="Times New Roman"/>
          <w:sz w:val="22"/>
          <w:szCs w:val="22"/>
        </w:rPr>
        <w:t xml:space="preserve">2024 </w:t>
      </w:r>
      <w:r w:rsidR="00F66C44">
        <w:rPr>
          <w:rFonts w:ascii="Times New Roman" w:hAnsi="Times New Roman"/>
          <w:sz w:val="22"/>
          <w:szCs w:val="22"/>
        </w:rPr>
        <w:t xml:space="preserve">– </w:t>
      </w:r>
      <w:r w:rsidR="00454C15">
        <w:rPr>
          <w:rFonts w:ascii="Times New Roman" w:hAnsi="Times New Roman"/>
          <w:sz w:val="22"/>
          <w:szCs w:val="22"/>
        </w:rPr>
        <w:t>Present</w:t>
      </w:r>
    </w:p>
    <w:p w14:paraId="674910CE" w14:textId="25DF2328" w:rsidR="0050114F" w:rsidRPr="00CB2D15" w:rsidRDefault="00C431E1" w:rsidP="0037286A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Chair, Criminal Justice</w:t>
      </w:r>
      <w:r w:rsidR="009A0F72">
        <w:rPr>
          <w:rFonts w:ascii="Times New Roman" w:hAnsi="Times New Roman"/>
          <w:sz w:val="22"/>
          <w:szCs w:val="22"/>
        </w:rPr>
        <w:t xml:space="preserve"> Program</w:t>
      </w:r>
      <w:r w:rsidR="009A0F72">
        <w:rPr>
          <w:rFonts w:ascii="Times New Roman" w:hAnsi="Times New Roman"/>
          <w:sz w:val="22"/>
          <w:szCs w:val="22"/>
        </w:rPr>
        <w:tab/>
      </w:r>
      <w:r w:rsidR="009A0F72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proofErr w:type="gramStart"/>
      <w:r>
        <w:rPr>
          <w:rFonts w:ascii="Times New Roman" w:hAnsi="Times New Roman"/>
          <w:sz w:val="22"/>
          <w:szCs w:val="22"/>
        </w:rPr>
        <w:t>November,</w:t>
      </w:r>
      <w:proofErr w:type="gramEnd"/>
      <w:r>
        <w:rPr>
          <w:rFonts w:ascii="Times New Roman" w:hAnsi="Times New Roman"/>
          <w:sz w:val="22"/>
          <w:szCs w:val="22"/>
        </w:rPr>
        <w:t xml:space="preserve"> 2019</w:t>
      </w:r>
    </w:p>
    <w:p w14:paraId="7916A166" w14:textId="77777777" w:rsidR="00B52331" w:rsidRDefault="00D5378C" w:rsidP="00EA652D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Interim Chair, Department of Criminal Justice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proofErr w:type="gramStart"/>
      <w:r>
        <w:rPr>
          <w:rFonts w:ascii="Times New Roman" w:hAnsi="Times New Roman"/>
          <w:sz w:val="22"/>
          <w:szCs w:val="22"/>
        </w:rPr>
        <w:t>July,</w:t>
      </w:r>
      <w:proofErr w:type="gramEnd"/>
      <w:r>
        <w:rPr>
          <w:rFonts w:ascii="Times New Roman" w:hAnsi="Times New Roman"/>
          <w:sz w:val="22"/>
          <w:szCs w:val="22"/>
        </w:rPr>
        <w:t xml:space="preserve"> 2019 </w:t>
      </w:r>
    </w:p>
    <w:p w14:paraId="743ABBD7" w14:textId="110F1982" w:rsidR="00C431E1" w:rsidRDefault="00C431E1" w:rsidP="00EA652D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Associate Professor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 xml:space="preserve">2019 – </w:t>
      </w:r>
      <w:r w:rsidR="004452BC">
        <w:rPr>
          <w:rFonts w:ascii="Times New Roman" w:hAnsi="Times New Roman"/>
          <w:sz w:val="22"/>
          <w:szCs w:val="22"/>
        </w:rPr>
        <w:t>2024</w:t>
      </w:r>
    </w:p>
    <w:p w14:paraId="0C4515A1" w14:textId="77777777" w:rsidR="00C431E1" w:rsidRDefault="00C431E1" w:rsidP="00EA652D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Tenured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2019</w:t>
      </w:r>
    </w:p>
    <w:p w14:paraId="515B71F7" w14:textId="77777777" w:rsidR="00C431E1" w:rsidRDefault="00C431E1" w:rsidP="00EA652D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Assistant Professor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2014 – 2019</w:t>
      </w:r>
    </w:p>
    <w:p w14:paraId="3C2FFE93" w14:textId="77777777" w:rsidR="00C431E1" w:rsidRPr="00CB2D15" w:rsidRDefault="00C431E1" w:rsidP="00EA652D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Instructor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 xml:space="preserve">2008 – 2014 </w:t>
      </w:r>
    </w:p>
    <w:p w14:paraId="1846322F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</w:p>
    <w:p w14:paraId="57FFF450" w14:textId="77777777" w:rsidR="00B52331" w:rsidRPr="00CB2D15" w:rsidRDefault="00B52331" w:rsidP="00B52331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>Prior Career Experience:</w:t>
      </w:r>
    </w:p>
    <w:p w14:paraId="114C8698" w14:textId="77777777" w:rsidR="00B52331" w:rsidRPr="00CB2D15" w:rsidRDefault="00B52331" w:rsidP="00B52331">
      <w:pPr>
        <w:rPr>
          <w:rFonts w:ascii="Times New Roman" w:hAnsi="Times New Roman"/>
          <w:b/>
          <w:sz w:val="22"/>
          <w:szCs w:val="22"/>
        </w:rPr>
      </w:pPr>
    </w:p>
    <w:p w14:paraId="3FD42D6A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Westside Alternative School</w:t>
      </w:r>
    </w:p>
    <w:p w14:paraId="49DF1E30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Hays, KS  67601</w:t>
      </w:r>
    </w:p>
    <w:p w14:paraId="0F95F9BF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Program Director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2005-2008</w:t>
      </w:r>
    </w:p>
    <w:p w14:paraId="079AD3DB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Case Manager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2001-2005</w:t>
      </w:r>
    </w:p>
    <w:p w14:paraId="59BE2643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</w:p>
    <w:p w14:paraId="6ECED0E6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Unified School District 489</w:t>
      </w:r>
    </w:p>
    <w:p w14:paraId="0F30EB5D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Hays, KS  67601</w:t>
      </w:r>
    </w:p>
    <w:p w14:paraId="62C20029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Copy Center Manager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1997-2001</w:t>
      </w:r>
    </w:p>
    <w:p w14:paraId="478D19A2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Copy Center Clerk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1993-1997</w:t>
      </w:r>
    </w:p>
    <w:p w14:paraId="7A9BD93A" w14:textId="77777777" w:rsidR="003234C0" w:rsidRPr="00CB2D15" w:rsidRDefault="003234C0" w:rsidP="00B52331">
      <w:pPr>
        <w:rPr>
          <w:rFonts w:ascii="Times New Roman" w:hAnsi="Times New Roman"/>
          <w:sz w:val="22"/>
          <w:szCs w:val="22"/>
        </w:rPr>
      </w:pPr>
    </w:p>
    <w:p w14:paraId="47E98E11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Kansas Department of Corrections</w:t>
      </w:r>
    </w:p>
    <w:p w14:paraId="65FBEFB9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Lansing Correctional Facility</w:t>
      </w:r>
    </w:p>
    <w:p w14:paraId="0D288C56" w14:textId="77777777" w:rsidR="00B52331" w:rsidRPr="00CB2D15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Lansing, KS  66043</w:t>
      </w:r>
    </w:p>
    <w:p w14:paraId="679C89F2" w14:textId="77777777" w:rsidR="0068584E" w:rsidRDefault="00B52331" w:rsidP="00B5233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Correctional Officer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 w:rsidR="003234C0">
        <w:rPr>
          <w:rFonts w:ascii="Times New Roman" w:hAnsi="Times New Roman"/>
          <w:sz w:val="22"/>
          <w:szCs w:val="22"/>
        </w:rPr>
        <w:t>1991</w:t>
      </w:r>
      <w:r w:rsidRPr="00CB2D15">
        <w:rPr>
          <w:rFonts w:ascii="Times New Roman" w:hAnsi="Times New Roman"/>
          <w:sz w:val="22"/>
          <w:szCs w:val="22"/>
        </w:rPr>
        <w:t>-1993</w:t>
      </w:r>
    </w:p>
    <w:p w14:paraId="01566D50" w14:textId="77777777" w:rsidR="005E3291" w:rsidRDefault="005E3291" w:rsidP="00EA652D">
      <w:pPr>
        <w:rPr>
          <w:rFonts w:ascii="Times New Roman" w:hAnsi="Times New Roman"/>
          <w:b/>
          <w:sz w:val="22"/>
          <w:szCs w:val="22"/>
        </w:rPr>
      </w:pPr>
    </w:p>
    <w:p w14:paraId="594D548D" w14:textId="77777777" w:rsidR="00435C3A" w:rsidRDefault="00435C3A" w:rsidP="00EA652D">
      <w:pPr>
        <w:rPr>
          <w:rFonts w:ascii="Times New Roman" w:hAnsi="Times New Roman"/>
          <w:b/>
          <w:sz w:val="22"/>
          <w:szCs w:val="22"/>
        </w:rPr>
      </w:pPr>
    </w:p>
    <w:p w14:paraId="22FDAB2E" w14:textId="25FC40C4" w:rsidR="00EC46E1" w:rsidRPr="00CB2D15" w:rsidRDefault="00EC46E1" w:rsidP="00EA652D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lastRenderedPageBreak/>
        <w:t>Departmental</w:t>
      </w:r>
      <w:r w:rsidR="005E3291">
        <w:rPr>
          <w:rFonts w:ascii="Times New Roman" w:hAnsi="Times New Roman"/>
          <w:b/>
          <w:sz w:val="22"/>
          <w:szCs w:val="22"/>
        </w:rPr>
        <w:t>, College,</w:t>
      </w:r>
      <w:r w:rsidRPr="00CB2D15">
        <w:rPr>
          <w:rFonts w:ascii="Times New Roman" w:hAnsi="Times New Roman"/>
          <w:b/>
          <w:sz w:val="22"/>
          <w:szCs w:val="22"/>
        </w:rPr>
        <w:t xml:space="preserve"> and Institutional Service:</w:t>
      </w:r>
    </w:p>
    <w:p w14:paraId="789CB83C" w14:textId="77777777" w:rsidR="00725021" w:rsidRPr="00CB2D15" w:rsidRDefault="00725021" w:rsidP="00EA652D">
      <w:pPr>
        <w:rPr>
          <w:rFonts w:ascii="Times New Roman" w:hAnsi="Times New Roman"/>
          <w:b/>
          <w:sz w:val="22"/>
          <w:szCs w:val="22"/>
        </w:rPr>
      </w:pPr>
    </w:p>
    <w:p w14:paraId="321205BB" w14:textId="3E8CB738" w:rsidR="00981D52" w:rsidRPr="00981D52" w:rsidRDefault="00EC46E1" w:rsidP="00981D52">
      <w:pPr>
        <w:rPr>
          <w:rFonts w:ascii="Times New Roman" w:hAnsi="Times New Roman"/>
          <w:i/>
          <w:sz w:val="22"/>
          <w:szCs w:val="22"/>
          <w:u w:val="single"/>
        </w:rPr>
      </w:pPr>
      <w:r w:rsidRPr="00CB2D15">
        <w:rPr>
          <w:rFonts w:ascii="Times New Roman" w:hAnsi="Times New Roman"/>
          <w:i/>
          <w:sz w:val="22"/>
          <w:szCs w:val="22"/>
          <w:u w:val="single"/>
        </w:rPr>
        <w:t>Departmental</w:t>
      </w:r>
    </w:p>
    <w:p w14:paraId="10A6D584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Search Committee Chair – Department of Criminal Justice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2022</w:t>
      </w:r>
    </w:p>
    <w:p w14:paraId="6B59E6D8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Training Coordinator for Region 2 of National De-escalation Training Center</w:t>
      </w:r>
    </w:p>
    <w:p w14:paraId="72F9D328" w14:textId="7076AAA5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Regional Director, Regional De-escalation Training Center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B96642">
        <w:rPr>
          <w:rFonts w:ascii="Times New Roman" w:hAnsi="Times New Roman"/>
          <w:sz w:val="22"/>
          <w:szCs w:val="22"/>
        </w:rPr>
        <w:tab/>
      </w:r>
      <w:r w:rsidR="00B96642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2020-present</w:t>
      </w:r>
    </w:p>
    <w:p w14:paraId="7526904D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Subset of the National De-escalation Training Center</w:t>
      </w:r>
    </w:p>
    <w:p w14:paraId="637AD407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Co-Founder, Center for Empowering Victims of Gender-based Violence 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2020-present</w:t>
      </w:r>
    </w:p>
    <w:p w14:paraId="7A250CB2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In Rural Communities</w:t>
      </w:r>
    </w:p>
    <w:p w14:paraId="7A65080A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Search Committee Chair – Department of Criminal Justice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2019-2020</w:t>
      </w:r>
    </w:p>
    <w:p w14:paraId="10F25FBF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Search Committee Chair – Department of Criminal Justice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2018-2019</w:t>
      </w:r>
    </w:p>
    <w:p w14:paraId="3D4FDC75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Search Committee Chair – Department of Criminal Justice (2)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2017-2018</w:t>
      </w:r>
    </w:p>
    <w:p w14:paraId="3BC94594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Tiger Cadet Program – Committee Member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2017-2018</w:t>
      </w:r>
    </w:p>
    <w:p w14:paraId="337F06C6" w14:textId="77777777" w:rsidR="000A175F" w:rsidRDefault="000A175F" w:rsidP="000A175F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Experiential-Learning Project with Hays Police Department</w:t>
      </w:r>
    </w:p>
    <w:p w14:paraId="2B33A2C3" w14:textId="77777777" w:rsidR="000A175F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Undergraduate Assessment Committee 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2016-2020</w:t>
      </w:r>
    </w:p>
    <w:p w14:paraId="76F7DB98" w14:textId="77777777" w:rsidR="000A175F" w:rsidRPr="00CB2D15" w:rsidRDefault="000A175F" w:rsidP="000A175F">
      <w:pPr>
        <w:ind w:left="720"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Chair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2016-</w:t>
      </w:r>
      <w:r>
        <w:rPr>
          <w:rFonts w:ascii="Times New Roman" w:hAnsi="Times New Roman"/>
          <w:sz w:val="22"/>
          <w:szCs w:val="22"/>
        </w:rPr>
        <w:t>2019</w:t>
      </w:r>
    </w:p>
    <w:p w14:paraId="1DB03E5F" w14:textId="77777777" w:rsidR="000A175F" w:rsidRPr="00CB2D15" w:rsidRDefault="000A175F" w:rsidP="000A175F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Graduate Assessment Committee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2016-</w:t>
      </w:r>
      <w:r>
        <w:rPr>
          <w:rFonts w:ascii="Times New Roman" w:hAnsi="Times New Roman"/>
          <w:sz w:val="22"/>
          <w:szCs w:val="22"/>
        </w:rPr>
        <w:t>present</w:t>
      </w:r>
    </w:p>
    <w:p w14:paraId="0D558893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Kansas Board of Regents Career and Technical Education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</w:t>
      </w:r>
    </w:p>
    <w:p w14:paraId="25651C83" w14:textId="77777777" w:rsidR="000A175F" w:rsidRPr="00CB2D15" w:rsidRDefault="000A175F" w:rsidP="000A175F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Military Articulation Committee</w:t>
      </w:r>
    </w:p>
    <w:p w14:paraId="33038E67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Search</w:t>
      </w:r>
      <w:r w:rsidRPr="00CB2D15">
        <w:rPr>
          <w:rFonts w:ascii="Times New Roman" w:hAnsi="Times New Roman"/>
          <w:sz w:val="22"/>
          <w:szCs w:val="22"/>
        </w:rPr>
        <w:t xml:space="preserve"> Committee – </w:t>
      </w:r>
      <w:r>
        <w:rPr>
          <w:rFonts w:ascii="Times New Roman" w:hAnsi="Times New Roman"/>
          <w:sz w:val="22"/>
          <w:szCs w:val="22"/>
        </w:rPr>
        <w:t xml:space="preserve">Department of </w:t>
      </w:r>
      <w:r w:rsidRPr="00CB2D15">
        <w:rPr>
          <w:rFonts w:ascii="Times New Roman" w:hAnsi="Times New Roman"/>
          <w:sz w:val="22"/>
          <w:szCs w:val="22"/>
        </w:rPr>
        <w:t>Criminal Justice Search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2015-2016</w:t>
      </w:r>
    </w:p>
    <w:p w14:paraId="2A7AE3D4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Immersion Experience Planning Committee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2014</w:t>
      </w:r>
    </w:p>
    <w:p w14:paraId="478310C2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Search</w:t>
      </w:r>
      <w:r w:rsidRPr="00CB2D15">
        <w:rPr>
          <w:rFonts w:ascii="Times New Roman" w:hAnsi="Times New Roman"/>
          <w:sz w:val="22"/>
          <w:szCs w:val="22"/>
        </w:rPr>
        <w:t xml:space="preserve"> Committee – CTELT </w:t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2012-2013</w:t>
      </w:r>
    </w:p>
    <w:p w14:paraId="0A26CD07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Justice Studies Undergraduate Curriculum Committee: Chair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2012-2015</w:t>
      </w:r>
    </w:p>
    <w:p w14:paraId="0D944443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Criminology (Crim) Lab Undergraduate Research Mentor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2012-present</w:t>
      </w:r>
    </w:p>
    <w:p w14:paraId="0C0B7318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Acting Chair – Justice Studies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2010-2011</w:t>
      </w:r>
    </w:p>
    <w:p w14:paraId="2E4B0E67" w14:textId="77777777" w:rsidR="000A175F" w:rsidRPr="00CB2D15" w:rsidRDefault="000A175F" w:rsidP="000A175F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While Dr. Robert Scott was interim Dean of Education</w:t>
      </w:r>
    </w:p>
    <w:p w14:paraId="10743F1E" w14:textId="77777777" w:rsidR="000A175F" w:rsidRPr="00CB2D15" w:rsidRDefault="000A175F" w:rsidP="000A175F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Search</w:t>
      </w:r>
      <w:r w:rsidRPr="00CB2D15">
        <w:rPr>
          <w:rFonts w:ascii="Times New Roman" w:hAnsi="Times New Roman"/>
          <w:sz w:val="22"/>
          <w:szCs w:val="22"/>
        </w:rPr>
        <w:t xml:space="preserve"> Committee – </w:t>
      </w:r>
      <w:r>
        <w:rPr>
          <w:rFonts w:ascii="Times New Roman" w:hAnsi="Times New Roman"/>
          <w:sz w:val="22"/>
          <w:szCs w:val="22"/>
        </w:rPr>
        <w:t xml:space="preserve">Department of </w:t>
      </w:r>
      <w:r w:rsidRPr="00CB2D15">
        <w:rPr>
          <w:rFonts w:ascii="Times New Roman" w:hAnsi="Times New Roman"/>
          <w:sz w:val="22"/>
          <w:szCs w:val="22"/>
        </w:rPr>
        <w:t xml:space="preserve">Justice Studies </w:t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2010-2011</w:t>
      </w:r>
    </w:p>
    <w:p w14:paraId="56A61021" w14:textId="77777777" w:rsidR="000A175F" w:rsidRPr="00CB2D15" w:rsidRDefault="000A175F" w:rsidP="000A175F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Search</w:t>
      </w:r>
      <w:r w:rsidRPr="00CB2D15">
        <w:rPr>
          <w:rFonts w:ascii="Times New Roman" w:hAnsi="Times New Roman"/>
          <w:sz w:val="22"/>
          <w:szCs w:val="22"/>
        </w:rPr>
        <w:t xml:space="preserve"> Committee – </w:t>
      </w:r>
      <w:r>
        <w:rPr>
          <w:rFonts w:ascii="Times New Roman" w:hAnsi="Times New Roman"/>
          <w:sz w:val="22"/>
          <w:szCs w:val="22"/>
        </w:rPr>
        <w:t xml:space="preserve">Department of </w:t>
      </w:r>
      <w:r w:rsidRPr="00CB2D15">
        <w:rPr>
          <w:rFonts w:ascii="Times New Roman" w:hAnsi="Times New Roman"/>
          <w:sz w:val="22"/>
          <w:szCs w:val="22"/>
        </w:rPr>
        <w:t>Justice Studies</w:t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2009-2010</w:t>
      </w:r>
    </w:p>
    <w:p w14:paraId="3BC59E9A" w14:textId="77777777" w:rsidR="000A175F" w:rsidRDefault="000A175F" w:rsidP="000A175F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Criminal Justice Club (Delta Tau Omega): Faculty Advisor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2009-present</w:t>
      </w:r>
    </w:p>
    <w:p w14:paraId="276240E7" w14:textId="77777777" w:rsidR="000A175F" w:rsidRPr="00CB2D15" w:rsidRDefault="000A175F" w:rsidP="000A175F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Academic Advisor (Department of Criminal Justice Majors and Minors)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2008-present</w:t>
      </w:r>
    </w:p>
    <w:p w14:paraId="2CF6D24D" w14:textId="77777777" w:rsidR="009F2DDC" w:rsidRPr="00CB2D15" w:rsidRDefault="009F2DDC" w:rsidP="00EA652D">
      <w:pPr>
        <w:rPr>
          <w:rFonts w:ascii="Times New Roman" w:hAnsi="Times New Roman"/>
          <w:sz w:val="22"/>
          <w:szCs w:val="22"/>
        </w:rPr>
      </w:pPr>
    </w:p>
    <w:p w14:paraId="67CCD181" w14:textId="7A9358E5" w:rsidR="00DB3489" w:rsidRDefault="00DB3489" w:rsidP="00EA652D">
      <w:pPr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/>
          <w:sz w:val="22"/>
          <w:szCs w:val="22"/>
          <w:u w:val="single"/>
        </w:rPr>
        <w:t>College of Arts, Humanities, &amp; Social Sciences</w:t>
      </w:r>
    </w:p>
    <w:p w14:paraId="66051C49" w14:textId="70CDAFE9" w:rsidR="00FD21D2" w:rsidRDefault="00DB3489" w:rsidP="00EA652D">
      <w:pPr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ab/>
      </w:r>
      <w:r w:rsidR="00FD21D2">
        <w:rPr>
          <w:rFonts w:ascii="Times New Roman" w:hAnsi="Times New Roman"/>
          <w:iCs/>
          <w:sz w:val="22"/>
          <w:szCs w:val="22"/>
        </w:rPr>
        <w:t>College Reorganization Workgroup</w:t>
      </w:r>
      <w:r w:rsidR="00FD21D2">
        <w:rPr>
          <w:rFonts w:ascii="Times New Roman" w:hAnsi="Times New Roman"/>
          <w:iCs/>
          <w:sz w:val="22"/>
          <w:szCs w:val="22"/>
        </w:rPr>
        <w:tab/>
      </w:r>
      <w:r w:rsidR="00FD21D2">
        <w:rPr>
          <w:rFonts w:ascii="Times New Roman" w:hAnsi="Times New Roman"/>
          <w:iCs/>
          <w:sz w:val="22"/>
          <w:szCs w:val="22"/>
        </w:rPr>
        <w:tab/>
      </w:r>
      <w:r w:rsidR="00FD21D2">
        <w:rPr>
          <w:rFonts w:ascii="Times New Roman" w:hAnsi="Times New Roman"/>
          <w:iCs/>
          <w:sz w:val="22"/>
          <w:szCs w:val="22"/>
        </w:rPr>
        <w:tab/>
      </w:r>
      <w:r w:rsidR="00FD21D2">
        <w:rPr>
          <w:rFonts w:ascii="Times New Roman" w:hAnsi="Times New Roman"/>
          <w:iCs/>
          <w:sz w:val="22"/>
          <w:szCs w:val="22"/>
        </w:rPr>
        <w:tab/>
      </w:r>
      <w:r w:rsidR="00FD21D2">
        <w:rPr>
          <w:rFonts w:ascii="Times New Roman" w:hAnsi="Times New Roman"/>
          <w:iCs/>
          <w:sz w:val="22"/>
          <w:szCs w:val="22"/>
        </w:rPr>
        <w:tab/>
      </w:r>
      <w:r w:rsidR="00FD21D2">
        <w:rPr>
          <w:rFonts w:ascii="Times New Roman" w:hAnsi="Times New Roman"/>
          <w:iCs/>
          <w:sz w:val="22"/>
          <w:szCs w:val="22"/>
        </w:rPr>
        <w:tab/>
      </w:r>
      <w:r w:rsidR="00FD21D2">
        <w:rPr>
          <w:rFonts w:ascii="Times New Roman" w:hAnsi="Times New Roman"/>
          <w:iCs/>
          <w:sz w:val="22"/>
          <w:szCs w:val="22"/>
        </w:rPr>
        <w:tab/>
        <w:t>20</w:t>
      </w:r>
      <w:r w:rsidR="00AB1960">
        <w:rPr>
          <w:rFonts w:ascii="Times New Roman" w:hAnsi="Times New Roman"/>
          <w:iCs/>
          <w:sz w:val="22"/>
          <w:szCs w:val="22"/>
        </w:rPr>
        <w:t>22-23</w:t>
      </w:r>
    </w:p>
    <w:p w14:paraId="2DD546A1" w14:textId="3FACDF73" w:rsidR="00DB3489" w:rsidRDefault="009D1E99" w:rsidP="00FD21D2">
      <w:pPr>
        <w:ind w:firstLine="720"/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 xml:space="preserve">Faculty </w:t>
      </w:r>
      <w:r w:rsidR="002B23DF">
        <w:rPr>
          <w:rFonts w:ascii="Times New Roman" w:hAnsi="Times New Roman"/>
          <w:iCs/>
          <w:sz w:val="22"/>
          <w:szCs w:val="22"/>
        </w:rPr>
        <w:t xml:space="preserve">Overload </w:t>
      </w:r>
      <w:r w:rsidR="00355568">
        <w:rPr>
          <w:rFonts w:ascii="Times New Roman" w:hAnsi="Times New Roman"/>
          <w:iCs/>
          <w:sz w:val="22"/>
          <w:szCs w:val="22"/>
        </w:rPr>
        <w:t>Workgro</w:t>
      </w:r>
      <w:r w:rsidR="00B74ECD">
        <w:rPr>
          <w:rFonts w:ascii="Times New Roman" w:hAnsi="Times New Roman"/>
          <w:iCs/>
          <w:sz w:val="22"/>
          <w:szCs w:val="22"/>
        </w:rPr>
        <w:t>up - Chair</w:t>
      </w:r>
      <w:r w:rsidR="002B23DF">
        <w:rPr>
          <w:rFonts w:ascii="Times New Roman" w:hAnsi="Times New Roman"/>
          <w:iCs/>
          <w:sz w:val="22"/>
          <w:szCs w:val="22"/>
        </w:rPr>
        <w:tab/>
      </w:r>
      <w:r w:rsidR="002B23DF">
        <w:rPr>
          <w:rFonts w:ascii="Times New Roman" w:hAnsi="Times New Roman"/>
          <w:iCs/>
          <w:sz w:val="22"/>
          <w:szCs w:val="22"/>
        </w:rPr>
        <w:tab/>
      </w:r>
      <w:r w:rsidR="002B23DF">
        <w:rPr>
          <w:rFonts w:ascii="Times New Roman" w:hAnsi="Times New Roman"/>
          <w:iCs/>
          <w:sz w:val="22"/>
          <w:szCs w:val="22"/>
        </w:rPr>
        <w:tab/>
      </w:r>
      <w:r w:rsidR="002B23DF">
        <w:rPr>
          <w:rFonts w:ascii="Times New Roman" w:hAnsi="Times New Roman"/>
          <w:iCs/>
          <w:sz w:val="22"/>
          <w:szCs w:val="22"/>
        </w:rPr>
        <w:tab/>
      </w:r>
      <w:r w:rsidR="002B23DF">
        <w:rPr>
          <w:rFonts w:ascii="Times New Roman" w:hAnsi="Times New Roman"/>
          <w:iCs/>
          <w:sz w:val="22"/>
          <w:szCs w:val="22"/>
        </w:rPr>
        <w:tab/>
      </w:r>
      <w:r w:rsidR="002B23DF">
        <w:rPr>
          <w:rFonts w:ascii="Times New Roman" w:hAnsi="Times New Roman"/>
          <w:iCs/>
          <w:sz w:val="22"/>
          <w:szCs w:val="22"/>
        </w:rPr>
        <w:tab/>
      </w:r>
      <w:r w:rsidR="002B23DF">
        <w:rPr>
          <w:rFonts w:ascii="Times New Roman" w:hAnsi="Times New Roman"/>
          <w:iCs/>
          <w:sz w:val="22"/>
          <w:szCs w:val="22"/>
        </w:rPr>
        <w:tab/>
        <w:t>2022</w:t>
      </w:r>
    </w:p>
    <w:p w14:paraId="256EF957" w14:textId="059B623C" w:rsidR="00EE3611" w:rsidRDefault="00EE3611" w:rsidP="00EA652D">
      <w:pPr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ab/>
      </w:r>
      <w:r w:rsidR="00B97FA9">
        <w:rPr>
          <w:rFonts w:ascii="Times New Roman" w:hAnsi="Times New Roman"/>
          <w:iCs/>
          <w:sz w:val="22"/>
          <w:szCs w:val="22"/>
        </w:rPr>
        <w:t xml:space="preserve">Fundraising Procedures Workgroup </w:t>
      </w:r>
      <w:r w:rsidR="00B97FA9">
        <w:rPr>
          <w:rFonts w:ascii="Times New Roman" w:hAnsi="Times New Roman"/>
          <w:iCs/>
          <w:sz w:val="22"/>
          <w:szCs w:val="22"/>
        </w:rPr>
        <w:tab/>
      </w:r>
      <w:r w:rsidR="00B97FA9">
        <w:rPr>
          <w:rFonts w:ascii="Times New Roman" w:hAnsi="Times New Roman"/>
          <w:iCs/>
          <w:sz w:val="22"/>
          <w:szCs w:val="22"/>
        </w:rPr>
        <w:tab/>
      </w:r>
      <w:r w:rsidR="00B97FA9">
        <w:rPr>
          <w:rFonts w:ascii="Times New Roman" w:hAnsi="Times New Roman"/>
          <w:iCs/>
          <w:sz w:val="22"/>
          <w:szCs w:val="22"/>
        </w:rPr>
        <w:tab/>
      </w:r>
      <w:r w:rsidR="00B97FA9">
        <w:rPr>
          <w:rFonts w:ascii="Times New Roman" w:hAnsi="Times New Roman"/>
          <w:iCs/>
          <w:sz w:val="22"/>
          <w:szCs w:val="22"/>
        </w:rPr>
        <w:tab/>
      </w:r>
      <w:r w:rsidR="00B97FA9">
        <w:rPr>
          <w:rFonts w:ascii="Times New Roman" w:hAnsi="Times New Roman"/>
          <w:iCs/>
          <w:sz w:val="22"/>
          <w:szCs w:val="22"/>
        </w:rPr>
        <w:tab/>
      </w:r>
      <w:r w:rsidR="00B97FA9">
        <w:rPr>
          <w:rFonts w:ascii="Times New Roman" w:hAnsi="Times New Roman"/>
          <w:iCs/>
          <w:sz w:val="22"/>
          <w:szCs w:val="22"/>
        </w:rPr>
        <w:tab/>
      </w:r>
      <w:r w:rsidR="00B97FA9">
        <w:rPr>
          <w:rFonts w:ascii="Times New Roman" w:hAnsi="Times New Roman"/>
          <w:iCs/>
          <w:sz w:val="22"/>
          <w:szCs w:val="22"/>
        </w:rPr>
        <w:tab/>
        <w:t>2021</w:t>
      </w:r>
    </w:p>
    <w:p w14:paraId="163E52A3" w14:textId="6FF4F421" w:rsidR="002B23DF" w:rsidRPr="00DB3489" w:rsidRDefault="002B23DF" w:rsidP="00EA652D">
      <w:pPr>
        <w:rPr>
          <w:rFonts w:ascii="Times New Roman" w:hAnsi="Times New Roman"/>
          <w:iCs/>
          <w:sz w:val="22"/>
          <w:szCs w:val="22"/>
        </w:rPr>
      </w:pPr>
      <w:r>
        <w:rPr>
          <w:rFonts w:ascii="Times New Roman" w:hAnsi="Times New Roman"/>
          <w:iCs/>
          <w:sz w:val="22"/>
          <w:szCs w:val="22"/>
        </w:rPr>
        <w:tab/>
      </w:r>
    </w:p>
    <w:p w14:paraId="13EEA6B2" w14:textId="3DFFEEC2" w:rsidR="009F2DDC" w:rsidRPr="00CB2D15" w:rsidRDefault="009F2DDC" w:rsidP="00EA652D">
      <w:pPr>
        <w:rPr>
          <w:rFonts w:ascii="Times New Roman" w:hAnsi="Times New Roman"/>
          <w:i/>
          <w:sz w:val="22"/>
          <w:szCs w:val="22"/>
          <w:u w:val="single"/>
        </w:rPr>
      </w:pPr>
      <w:r w:rsidRPr="00CB2D15">
        <w:rPr>
          <w:rFonts w:ascii="Times New Roman" w:hAnsi="Times New Roman"/>
          <w:i/>
          <w:sz w:val="22"/>
          <w:szCs w:val="22"/>
          <w:u w:val="single"/>
        </w:rPr>
        <w:t>Institutional</w:t>
      </w:r>
    </w:p>
    <w:p w14:paraId="75565BF2" w14:textId="1468BF7D" w:rsidR="00F66C44" w:rsidRDefault="00F66C44" w:rsidP="00E645F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Search Committee </w:t>
      </w:r>
      <w:r w:rsidR="00337080">
        <w:rPr>
          <w:rFonts w:ascii="Times New Roman" w:hAnsi="Times New Roman"/>
          <w:sz w:val="22"/>
          <w:szCs w:val="22"/>
        </w:rPr>
        <w:t>–</w:t>
      </w:r>
      <w:r>
        <w:rPr>
          <w:rFonts w:ascii="Times New Roman" w:hAnsi="Times New Roman"/>
          <w:sz w:val="22"/>
          <w:szCs w:val="22"/>
        </w:rPr>
        <w:t xml:space="preserve"> </w:t>
      </w:r>
      <w:r w:rsidR="00337080">
        <w:rPr>
          <w:rFonts w:ascii="Times New Roman" w:hAnsi="Times New Roman"/>
          <w:sz w:val="22"/>
          <w:szCs w:val="22"/>
        </w:rPr>
        <w:t>Dean, Robbins College of Business &amp; Entrepreneurship</w:t>
      </w:r>
      <w:r w:rsidR="00337080">
        <w:rPr>
          <w:rFonts w:ascii="Times New Roman" w:hAnsi="Times New Roman"/>
          <w:sz w:val="22"/>
          <w:szCs w:val="22"/>
        </w:rPr>
        <w:tab/>
      </w:r>
      <w:r w:rsidR="00337080">
        <w:rPr>
          <w:rFonts w:ascii="Times New Roman" w:hAnsi="Times New Roman"/>
          <w:sz w:val="22"/>
          <w:szCs w:val="22"/>
        </w:rPr>
        <w:tab/>
        <w:t>2024-2025</w:t>
      </w:r>
    </w:p>
    <w:p w14:paraId="08283AB9" w14:textId="21E1FA91" w:rsidR="00454C15" w:rsidRDefault="00E645F1" w:rsidP="00E645F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AAUP/</w:t>
      </w:r>
      <w:r w:rsidR="0081538E">
        <w:rPr>
          <w:rFonts w:ascii="Times New Roman" w:hAnsi="Times New Roman"/>
          <w:sz w:val="22"/>
          <w:szCs w:val="22"/>
        </w:rPr>
        <w:t>University Bargaining Unit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2024</w:t>
      </w:r>
      <w:r w:rsidR="00F66C44">
        <w:rPr>
          <w:rFonts w:ascii="Times New Roman" w:hAnsi="Times New Roman"/>
          <w:sz w:val="22"/>
          <w:szCs w:val="22"/>
        </w:rPr>
        <w:t>-present</w:t>
      </w:r>
    </w:p>
    <w:p w14:paraId="7FB36A5B" w14:textId="59BC4EC2" w:rsidR="00E645F1" w:rsidRDefault="00E645F1" w:rsidP="0013025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Representing Administration</w:t>
      </w:r>
    </w:p>
    <w:p w14:paraId="744C4C3E" w14:textId="1DE8D460" w:rsidR="00130251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Search Committee – University Police Chief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2022</w:t>
      </w:r>
    </w:p>
    <w:p w14:paraId="2E15DB43" w14:textId="77777777" w:rsidR="00130251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Kansas Core Outcomes Group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2020</w:t>
      </w:r>
    </w:p>
    <w:p w14:paraId="1789732F" w14:textId="77777777" w:rsidR="00130251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COVID-19 Workgroup – Classroom Spaces 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2020</w:t>
      </w:r>
    </w:p>
    <w:p w14:paraId="0F147D63" w14:textId="77777777" w:rsidR="00130251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Transfer Policy Review Taskforce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2020</w:t>
      </w:r>
    </w:p>
    <w:p w14:paraId="201AF1FE" w14:textId="77777777" w:rsidR="00130251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Lighthouse Graduate Award Selection Committee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2020-present</w:t>
      </w:r>
    </w:p>
    <w:p w14:paraId="44C26B80" w14:textId="77777777" w:rsidR="00130251" w:rsidRPr="00CB2D15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University Experiential Learning Committee – Chair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2016-</w:t>
      </w:r>
      <w:r>
        <w:rPr>
          <w:rFonts w:ascii="Times New Roman" w:hAnsi="Times New Roman"/>
          <w:sz w:val="22"/>
          <w:szCs w:val="22"/>
        </w:rPr>
        <w:t>2019</w:t>
      </w:r>
    </w:p>
    <w:p w14:paraId="71A2D940" w14:textId="77777777" w:rsidR="00130251" w:rsidRPr="00CB2D15" w:rsidRDefault="00130251" w:rsidP="0013025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 xml:space="preserve">Lighthouse Project First-Generation Student Orientation – 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2016-</w:t>
      </w:r>
      <w:r>
        <w:rPr>
          <w:rFonts w:ascii="Times New Roman" w:hAnsi="Times New Roman"/>
          <w:sz w:val="22"/>
          <w:szCs w:val="22"/>
        </w:rPr>
        <w:t>2017</w:t>
      </w:r>
    </w:p>
    <w:p w14:paraId="0F755E98" w14:textId="77777777" w:rsidR="00130251" w:rsidRPr="00CB2D15" w:rsidRDefault="00130251" w:rsidP="00130251">
      <w:pPr>
        <w:ind w:left="720"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Faculty Mentor &amp; Panelist</w:t>
      </w:r>
    </w:p>
    <w:p w14:paraId="24BAA7E4" w14:textId="77777777" w:rsidR="00130251" w:rsidRPr="00CB2D15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Civic Newman Award Reviewer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2016, 17</w:t>
      </w:r>
    </w:p>
    <w:p w14:paraId="27C791EC" w14:textId="77777777" w:rsidR="00130251" w:rsidRPr="00CB2D15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Campus Safe Initiative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2014-2017</w:t>
      </w:r>
    </w:p>
    <w:p w14:paraId="2E35D823" w14:textId="77777777" w:rsidR="00130251" w:rsidRPr="00CB2D15" w:rsidRDefault="00130251" w:rsidP="00130251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Civic Engagement Community Task Force Member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2013-2014</w:t>
      </w:r>
    </w:p>
    <w:p w14:paraId="62B1828A" w14:textId="77777777" w:rsidR="00130251" w:rsidRPr="00CB2D15" w:rsidRDefault="00130251" w:rsidP="0013025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University Assessment Committee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2012-2015</w:t>
      </w:r>
    </w:p>
    <w:p w14:paraId="4EE9E171" w14:textId="77777777" w:rsidR="00130251" w:rsidRPr="00CB2D15" w:rsidRDefault="00130251" w:rsidP="0013025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Service-Learning Internal Development SC: Chair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2012-2015</w:t>
      </w:r>
    </w:p>
    <w:p w14:paraId="7D7A88CF" w14:textId="77777777" w:rsidR="00130251" w:rsidRDefault="00130251" w:rsidP="0013025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Students for Life: Faculty Member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2012-2015</w:t>
      </w:r>
    </w:p>
    <w:p w14:paraId="60DF6874" w14:textId="77777777" w:rsidR="00130251" w:rsidRPr="00CB2D15" w:rsidRDefault="00130251" w:rsidP="0013025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University Service-Learning Committee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2010-2015</w:t>
      </w:r>
    </w:p>
    <w:p w14:paraId="75B722B3" w14:textId="77777777" w:rsidR="00130251" w:rsidRDefault="00130251" w:rsidP="0013025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General Education Curriculum Committee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2010-2013</w:t>
      </w:r>
    </w:p>
    <w:p w14:paraId="118E9BE2" w14:textId="4189FF68" w:rsidR="00E92802" w:rsidRPr="00D77780" w:rsidRDefault="00E92802" w:rsidP="00EA652D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lastRenderedPageBreak/>
        <w:t>Scholar</w:t>
      </w:r>
      <w:r w:rsidR="002179B6" w:rsidRPr="00D77780">
        <w:rPr>
          <w:rFonts w:ascii="Times New Roman" w:hAnsi="Times New Roman"/>
          <w:b/>
          <w:sz w:val="22"/>
          <w:szCs w:val="22"/>
        </w:rPr>
        <w:t>l</w:t>
      </w:r>
      <w:r w:rsidRPr="00D77780">
        <w:rPr>
          <w:rFonts w:ascii="Times New Roman" w:hAnsi="Times New Roman"/>
          <w:b/>
          <w:sz w:val="22"/>
          <w:szCs w:val="22"/>
        </w:rPr>
        <w:t xml:space="preserve">y Publications, </w:t>
      </w:r>
      <w:r w:rsidR="007A48FC" w:rsidRPr="00D77780">
        <w:rPr>
          <w:rFonts w:ascii="Times New Roman" w:hAnsi="Times New Roman"/>
          <w:b/>
          <w:sz w:val="22"/>
          <w:szCs w:val="22"/>
        </w:rPr>
        <w:t xml:space="preserve">Submissions, </w:t>
      </w:r>
      <w:r w:rsidRPr="00D77780">
        <w:rPr>
          <w:rFonts w:ascii="Times New Roman" w:hAnsi="Times New Roman"/>
          <w:b/>
          <w:sz w:val="22"/>
          <w:szCs w:val="22"/>
        </w:rPr>
        <w:t>and Papers:</w:t>
      </w:r>
    </w:p>
    <w:p w14:paraId="26FED5A4" w14:textId="77777777" w:rsidR="00FC432A" w:rsidRPr="00D77780" w:rsidRDefault="00FC432A" w:rsidP="00EA652D">
      <w:pPr>
        <w:rPr>
          <w:rFonts w:ascii="Times New Roman" w:hAnsi="Times New Roman"/>
          <w:b/>
          <w:sz w:val="22"/>
          <w:szCs w:val="22"/>
        </w:rPr>
      </w:pPr>
    </w:p>
    <w:p w14:paraId="1956B252" w14:textId="77777777" w:rsidR="00FC432A" w:rsidRPr="00D77780" w:rsidRDefault="00FC432A" w:rsidP="00EA652D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Scholarly Publications</w:t>
      </w:r>
    </w:p>
    <w:p w14:paraId="2E03C10B" w14:textId="04190E52" w:rsidR="00FC432A" w:rsidRPr="00D77780" w:rsidRDefault="00FC432A" w:rsidP="00EA652D">
      <w:pPr>
        <w:rPr>
          <w:rFonts w:ascii="Times New Roman" w:hAnsi="Times New Roman"/>
          <w:b/>
          <w:sz w:val="22"/>
          <w:szCs w:val="22"/>
        </w:rPr>
      </w:pPr>
    </w:p>
    <w:p w14:paraId="349FB2CA" w14:textId="0E60EA19" w:rsidR="001668E5" w:rsidRDefault="001668E5" w:rsidP="00882160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08453F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bCs/>
          <w:sz w:val="22"/>
          <w:szCs w:val="22"/>
        </w:rPr>
        <w:t xml:space="preserve"> </w:t>
      </w:r>
      <w:r w:rsidR="006E4F76">
        <w:rPr>
          <w:rFonts w:ascii="Times New Roman" w:hAnsi="Times New Roman"/>
          <w:bCs/>
          <w:sz w:val="22"/>
          <w:szCs w:val="22"/>
        </w:rPr>
        <w:t xml:space="preserve">Social movements. In </w:t>
      </w:r>
      <w:r w:rsidR="00836F7E">
        <w:rPr>
          <w:rFonts w:ascii="Times New Roman" w:hAnsi="Times New Roman"/>
          <w:bCs/>
          <w:sz w:val="22"/>
          <w:szCs w:val="22"/>
        </w:rPr>
        <w:t xml:space="preserve">G. Ritzer, </w:t>
      </w:r>
      <w:r w:rsidR="00CF2BA7">
        <w:rPr>
          <w:rFonts w:ascii="Times New Roman" w:hAnsi="Times New Roman"/>
          <w:bCs/>
          <w:sz w:val="22"/>
          <w:szCs w:val="22"/>
        </w:rPr>
        <w:t xml:space="preserve">C. Rojek, &amp; J. M. Ryan (Eds.) </w:t>
      </w:r>
      <w:r w:rsidR="006E4F76" w:rsidRPr="0008453F">
        <w:rPr>
          <w:rFonts w:ascii="Times New Roman" w:hAnsi="Times New Roman"/>
          <w:bCs/>
          <w:i/>
          <w:iCs/>
          <w:sz w:val="22"/>
          <w:szCs w:val="22"/>
        </w:rPr>
        <w:t>Blackwell Encyclopedia of Sociology</w:t>
      </w:r>
      <w:r w:rsidR="00957724">
        <w:rPr>
          <w:rFonts w:ascii="Times New Roman" w:hAnsi="Times New Roman"/>
          <w:bCs/>
          <w:sz w:val="22"/>
          <w:szCs w:val="22"/>
        </w:rPr>
        <w:t xml:space="preserve"> (2</w:t>
      </w:r>
      <w:r w:rsidR="00957724" w:rsidRPr="00957724">
        <w:rPr>
          <w:rFonts w:ascii="Times New Roman" w:hAnsi="Times New Roman"/>
          <w:bCs/>
          <w:sz w:val="22"/>
          <w:szCs w:val="22"/>
          <w:vertAlign w:val="superscript"/>
        </w:rPr>
        <w:t>nd</w:t>
      </w:r>
      <w:r w:rsidR="00957724">
        <w:rPr>
          <w:rFonts w:ascii="Times New Roman" w:hAnsi="Times New Roman"/>
          <w:bCs/>
          <w:sz w:val="22"/>
          <w:szCs w:val="22"/>
        </w:rPr>
        <w:t xml:space="preserve"> ed.)</w:t>
      </w:r>
      <w:r w:rsidR="00CF2BA7">
        <w:rPr>
          <w:rFonts w:ascii="Times New Roman" w:hAnsi="Times New Roman"/>
          <w:bCs/>
          <w:sz w:val="22"/>
          <w:szCs w:val="22"/>
        </w:rPr>
        <w:t xml:space="preserve">. </w:t>
      </w:r>
      <w:r w:rsidR="006A7DFB">
        <w:rPr>
          <w:rFonts w:ascii="Times New Roman" w:hAnsi="Times New Roman"/>
          <w:bCs/>
          <w:sz w:val="22"/>
          <w:szCs w:val="22"/>
        </w:rPr>
        <w:t>ISBN: 9781405165518.</w:t>
      </w:r>
    </w:p>
    <w:p w14:paraId="52F0C722" w14:textId="77777777" w:rsidR="0008453F" w:rsidRDefault="0008453F" w:rsidP="00882160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418858FE" w14:textId="71B129DB" w:rsidR="00D2643E" w:rsidRPr="00D77780" w:rsidRDefault="00D2643E" w:rsidP="00882160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Steele, M., </w:t>
      </w:r>
      <w:r w:rsidRPr="00D77780">
        <w:rPr>
          <w:rFonts w:ascii="Times New Roman" w:hAnsi="Times New Roman"/>
          <w:b/>
          <w:sz w:val="22"/>
          <w:szCs w:val="22"/>
        </w:rPr>
        <w:t xml:space="preserve">Lynn, T. J., </w:t>
      </w:r>
      <w:r w:rsidRPr="00D77780">
        <w:rPr>
          <w:rFonts w:ascii="Times New Roman" w:hAnsi="Times New Roman"/>
          <w:bCs/>
          <w:sz w:val="22"/>
          <w:szCs w:val="22"/>
        </w:rPr>
        <w:t xml:space="preserve">&amp; Hayes, A. (2023). A survey of issues in the recruitment, hiring, and retention of law enforcement officers: Investigating the rural-urban divide.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>International Journal of Rural Criminology</w:t>
      </w:r>
      <w:r w:rsidR="00B16B77" w:rsidRPr="00D77780">
        <w:rPr>
          <w:rFonts w:ascii="Times New Roman" w:hAnsi="Times New Roman"/>
          <w:bCs/>
          <w:sz w:val="22"/>
          <w:szCs w:val="22"/>
        </w:rPr>
        <w:t xml:space="preserve">, </w:t>
      </w:r>
      <w:r w:rsidR="00EF5D6D" w:rsidRPr="00D77780">
        <w:rPr>
          <w:rFonts w:ascii="Times New Roman" w:hAnsi="Times New Roman"/>
          <w:bCs/>
          <w:i/>
          <w:iCs/>
          <w:sz w:val="22"/>
          <w:szCs w:val="22"/>
        </w:rPr>
        <w:t>7</w:t>
      </w:r>
      <w:r w:rsidR="00EF5D6D" w:rsidRPr="00D77780">
        <w:rPr>
          <w:rFonts w:ascii="Times New Roman" w:hAnsi="Times New Roman"/>
          <w:bCs/>
          <w:sz w:val="22"/>
          <w:szCs w:val="22"/>
        </w:rPr>
        <w:t>(2), 216</w:t>
      </w:r>
      <w:r w:rsidR="006533D9" w:rsidRPr="00D77780">
        <w:rPr>
          <w:rFonts w:ascii="Times New Roman" w:hAnsi="Times New Roman"/>
          <w:bCs/>
          <w:sz w:val="22"/>
          <w:szCs w:val="22"/>
        </w:rPr>
        <w:t xml:space="preserve"> – 234. </w:t>
      </w:r>
      <w:r w:rsidRPr="00D77780">
        <w:rPr>
          <w:rFonts w:ascii="Times New Roman" w:hAnsi="Times New Roman"/>
          <w:bCs/>
          <w:sz w:val="22"/>
          <w:szCs w:val="22"/>
        </w:rPr>
        <w:t xml:space="preserve"> </w:t>
      </w:r>
    </w:p>
    <w:p w14:paraId="0A550564" w14:textId="77777777" w:rsidR="00882160" w:rsidRPr="00D77780" w:rsidRDefault="00882160" w:rsidP="00882160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019F96D5" w14:textId="71A368D0" w:rsidR="00E86784" w:rsidRPr="00D77780" w:rsidRDefault="00E86784" w:rsidP="00690ACE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Qi, Z., Terry, A. N.,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bCs/>
          <w:sz w:val="22"/>
          <w:szCs w:val="22"/>
        </w:rPr>
        <w:t xml:space="preserve"> (Eds.). </w:t>
      </w:r>
      <w:r w:rsidR="00690ACE" w:rsidRPr="00D77780">
        <w:rPr>
          <w:rFonts w:ascii="Times New Roman" w:hAnsi="Times New Roman"/>
          <w:bCs/>
          <w:sz w:val="22"/>
          <w:szCs w:val="22"/>
        </w:rPr>
        <w:t xml:space="preserve">(2023).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>Gender-based violence and rurality in the 21</w:t>
      </w:r>
      <w:r w:rsidRPr="00D77780">
        <w:rPr>
          <w:rFonts w:ascii="Times New Roman" w:hAnsi="Times New Roman"/>
          <w:bCs/>
          <w:i/>
          <w:iCs/>
          <w:sz w:val="22"/>
          <w:szCs w:val="22"/>
          <w:vertAlign w:val="superscript"/>
        </w:rPr>
        <w:t>st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 xml:space="preserve"> century: Interdisciplinary approaches.  </w:t>
      </w:r>
      <w:r w:rsidRPr="00D77780">
        <w:rPr>
          <w:rFonts w:ascii="Times New Roman" w:hAnsi="Times New Roman"/>
          <w:bCs/>
          <w:sz w:val="22"/>
          <w:szCs w:val="22"/>
        </w:rPr>
        <w:t xml:space="preserve">Research in Rural Crime Series. </w:t>
      </w:r>
      <w:r w:rsidR="00D77368" w:rsidRPr="00D77780">
        <w:rPr>
          <w:rFonts w:ascii="Times New Roman" w:hAnsi="Times New Roman"/>
          <w:bCs/>
          <w:sz w:val="22"/>
          <w:szCs w:val="22"/>
        </w:rPr>
        <w:t xml:space="preserve">Bristol University Press. </w:t>
      </w:r>
    </w:p>
    <w:p w14:paraId="6E4C6ED4" w14:textId="77777777" w:rsidR="00705340" w:rsidRPr="00D77780" w:rsidRDefault="00705340" w:rsidP="00690ACE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60707AE0" w14:textId="2A0CC761" w:rsidR="00705340" w:rsidRPr="00D77780" w:rsidRDefault="00B07B5A" w:rsidP="00B07B5A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Qi, Z., Terry, A. N.,</w:t>
      </w:r>
      <w:r w:rsidR="00705340" w:rsidRPr="00D77780">
        <w:rPr>
          <w:rFonts w:ascii="Times New Roman" w:hAnsi="Times New Roman"/>
          <w:bCs/>
          <w:sz w:val="22"/>
          <w:szCs w:val="22"/>
        </w:rPr>
        <w:t xml:space="preserve"> &amp; </w:t>
      </w:r>
      <w:r w:rsidR="00705340" w:rsidRPr="00D77780">
        <w:rPr>
          <w:rFonts w:ascii="Times New Roman" w:hAnsi="Times New Roman"/>
          <w:b/>
          <w:sz w:val="22"/>
          <w:szCs w:val="22"/>
        </w:rPr>
        <w:t>Lynn, T. J.</w:t>
      </w:r>
      <w:r w:rsidR="00705340" w:rsidRPr="00D77780">
        <w:rPr>
          <w:rFonts w:ascii="Times New Roman" w:hAnsi="Times New Roman"/>
          <w:bCs/>
          <w:sz w:val="22"/>
          <w:szCs w:val="22"/>
        </w:rPr>
        <w:t xml:space="preserve"> </w:t>
      </w:r>
      <w:r w:rsidR="00000B27" w:rsidRPr="00D77780">
        <w:rPr>
          <w:rFonts w:ascii="Times New Roman" w:hAnsi="Times New Roman"/>
          <w:bCs/>
          <w:sz w:val="22"/>
          <w:szCs w:val="22"/>
        </w:rPr>
        <w:t xml:space="preserve">(2023). </w:t>
      </w:r>
      <w:r w:rsidRPr="00D77780">
        <w:rPr>
          <w:rFonts w:ascii="Times New Roman" w:hAnsi="Times New Roman"/>
          <w:bCs/>
          <w:sz w:val="22"/>
          <w:szCs w:val="22"/>
        </w:rPr>
        <w:t xml:space="preserve">Understanding </w:t>
      </w:r>
      <w:r w:rsidR="00701F52" w:rsidRPr="00D77780">
        <w:rPr>
          <w:rFonts w:ascii="Times New Roman" w:hAnsi="Times New Roman"/>
          <w:bCs/>
          <w:sz w:val="22"/>
          <w:szCs w:val="22"/>
        </w:rPr>
        <w:t>rurality and gender-based violence</w:t>
      </w:r>
      <w:r w:rsidR="00705340" w:rsidRPr="00D77780">
        <w:rPr>
          <w:rFonts w:ascii="Times New Roman" w:hAnsi="Times New Roman"/>
          <w:bCs/>
          <w:sz w:val="22"/>
          <w:szCs w:val="22"/>
        </w:rPr>
        <w:t xml:space="preserve">. In Z. Qi, A. N. Terry, &amp; T. J. Lynn (Eds.) </w:t>
      </w:r>
      <w:r w:rsidR="00705340" w:rsidRPr="00D77780">
        <w:rPr>
          <w:rFonts w:ascii="Times New Roman" w:hAnsi="Times New Roman"/>
          <w:bCs/>
          <w:i/>
          <w:iCs/>
          <w:sz w:val="22"/>
          <w:szCs w:val="22"/>
        </w:rPr>
        <w:t>Gender-based violence and rurality in the 21</w:t>
      </w:r>
      <w:r w:rsidR="00705340" w:rsidRPr="00D77780">
        <w:rPr>
          <w:rFonts w:ascii="Times New Roman" w:hAnsi="Times New Roman"/>
          <w:bCs/>
          <w:i/>
          <w:iCs/>
          <w:sz w:val="22"/>
          <w:szCs w:val="22"/>
          <w:vertAlign w:val="superscript"/>
        </w:rPr>
        <w:t>st</w:t>
      </w:r>
      <w:r w:rsidR="00705340" w:rsidRPr="00D77780">
        <w:rPr>
          <w:rFonts w:ascii="Times New Roman" w:hAnsi="Times New Roman"/>
          <w:bCs/>
          <w:i/>
          <w:iCs/>
          <w:sz w:val="22"/>
          <w:szCs w:val="22"/>
        </w:rPr>
        <w:t xml:space="preserve"> century: Interdisciplinary approaches, </w:t>
      </w:r>
      <w:r w:rsidR="00705340" w:rsidRPr="00D77780">
        <w:rPr>
          <w:rFonts w:ascii="Times New Roman" w:hAnsi="Times New Roman"/>
          <w:bCs/>
          <w:sz w:val="22"/>
          <w:szCs w:val="22"/>
        </w:rPr>
        <w:t xml:space="preserve">(pp. </w:t>
      </w:r>
      <w:r w:rsidR="00701F52" w:rsidRPr="00D77780">
        <w:rPr>
          <w:rFonts w:ascii="Times New Roman" w:hAnsi="Times New Roman"/>
          <w:bCs/>
          <w:sz w:val="22"/>
          <w:szCs w:val="22"/>
        </w:rPr>
        <w:t>1</w:t>
      </w:r>
      <w:r w:rsidR="001925CB" w:rsidRPr="00D77780">
        <w:rPr>
          <w:rFonts w:ascii="Times New Roman" w:hAnsi="Times New Roman"/>
          <w:bCs/>
          <w:sz w:val="22"/>
          <w:szCs w:val="22"/>
        </w:rPr>
        <w:t>-13</w:t>
      </w:r>
      <w:r w:rsidR="00705340" w:rsidRPr="00D77780">
        <w:rPr>
          <w:rFonts w:ascii="Times New Roman" w:hAnsi="Times New Roman"/>
          <w:bCs/>
          <w:sz w:val="22"/>
          <w:szCs w:val="22"/>
        </w:rPr>
        <w:t xml:space="preserve">). Research in Rural Crime Series. Bristol University Press. </w:t>
      </w:r>
    </w:p>
    <w:p w14:paraId="626A1669" w14:textId="77777777" w:rsidR="00E86784" w:rsidRPr="00D77780" w:rsidRDefault="00E86784" w:rsidP="00E86784">
      <w:pPr>
        <w:rPr>
          <w:rFonts w:ascii="Times New Roman" w:hAnsi="Times New Roman"/>
          <w:bCs/>
          <w:sz w:val="22"/>
          <w:szCs w:val="22"/>
        </w:rPr>
      </w:pPr>
    </w:p>
    <w:p w14:paraId="525412D9" w14:textId="3FE24DF4" w:rsidR="005A12F5" w:rsidRPr="00D77780" w:rsidRDefault="00E86784" w:rsidP="00000B27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Bainter, M., Hammeke, A., McDowell, J.,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bCs/>
          <w:sz w:val="22"/>
          <w:szCs w:val="22"/>
        </w:rPr>
        <w:t xml:space="preserve"> </w:t>
      </w:r>
      <w:r w:rsidR="00000B27" w:rsidRPr="00D77780">
        <w:rPr>
          <w:rFonts w:ascii="Times New Roman" w:hAnsi="Times New Roman"/>
          <w:bCs/>
          <w:sz w:val="22"/>
          <w:szCs w:val="22"/>
        </w:rPr>
        <w:t xml:space="preserve">(2023). </w:t>
      </w:r>
      <w:r w:rsidRPr="00D77780">
        <w:rPr>
          <w:rFonts w:ascii="Times New Roman" w:hAnsi="Times New Roman"/>
          <w:bCs/>
          <w:sz w:val="22"/>
          <w:szCs w:val="22"/>
        </w:rPr>
        <w:t xml:space="preserve">College students’ perceptions of interpersonal violence. In Z. Qi, A. N. Terry, &amp; T. J. Lynn (Eds.)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>Gender-based violence and rurality in the 21</w:t>
      </w:r>
      <w:r w:rsidRPr="00D77780">
        <w:rPr>
          <w:rFonts w:ascii="Times New Roman" w:hAnsi="Times New Roman"/>
          <w:bCs/>
          <w:i/>
          <w:iCs/>
          <w:sz w:val="22"/>
          <w:szCs w:val="22"/>
          <w:vertAlign w:val="superscript"/>
        </w:rPr>
        <w:t>st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 xml:space="preserve"> century: Interdisciplinary approaches</w:t>
      </w:r>
      <w:r w:rsidR="005A12F5" w:rsidRPr="00D77780">
        <w:rPr>
          <w:rFonts w:ascii="Times New Roman" w:hAnsi="Times New Roman"/>
          <w:bCs/>
          <w:i/>
          <w:iCs/>
          <w:sz w:val="22"/>
          <w:szCs w:val="22"/>
        </w:rPr>
        <w:t xml:space="preserve">, </w:t>
      </w:r>
      <w:r w:rsidR="00F92DA2" w:rsidRPr="00D77780">
        <w:rPr>
          <w:rFonts w:ascii="Times New Roman" w:hAnsi="Times New Roman"/>
          <w:bCs/>
          <w:sz w:val="22"/>
          <w:szCs w:val="22"/>
        </w:rPr>
        <w:t>(pp. 57-73)</w:t>
      </w:r>
      <w:r w:rsidRPr="00D77780">
        <w:rPr>
          <w:rFonts w:ascii="Times New Roman" w:hAnsi="Times New Roman"/>
          <w:bCs/>
          <w:sz w:val="22"/>
          <w:szCs w:val="22"/>
        </w:rPr>
        <w:t>. Research in Rural Crime Series.</w:t>
      </w:r>
      <w:r w:rsidR="005A12F5" w:rsidRPr="00D77780">
        <w:rPr>
          <w:rFonts w:ascii="Times New Roman" w:hAnsi="Times New Roman"/>
          <w:bCs/>
          <w:sz w:val="22"/>
          <w:szCs w:val="22"/>
        </w:rPr>
        <w:t xml:space="preserve"> Bristol University Press. </w:t>
      </w:r>
    </w:p>
    <w:p w14:paraId="772BDEE7" w14:textId="77777777" w:rsidR="001925CB" w:rsidRPr="00D77780" w:rsidRDefault="001925CB" w:rsidP="00E86784">
      <w:pPr>
        <w:rPr>
          <w:rFonts w:ascii="Times New Roman" w:hAnsi="Times New Roman"/>
          <w:bCs/>
          <w:sz w:val="22"/>
          <w:szCs w:val="22"/>
        </w:rPr>
      </w:pPr>
    </w:p>
    <w:p w14:paraId="2345E9B8" w14:textId="68C95390" w:rsidR="001925CB" w:rsidRPr="00D77780" w:rsidRDefault="001925CB" w:rsidP="007534A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Qi, Z., Terry, A. N.,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bCs/>
          <w:sz w:val="22"/>
          <w:szCs w:val="22"/>
        </w:rPr>
        <w:t xml:space="preserve"> </w:t>
      </w:r>
      <w:r w:rsidR="00000B27" w:rsidRPr="00D77780">
        <w:rPr>
          <w:rFonts w:ascii="Times New Roman" w:hAnsi="Times New Roman"/>
          <w:bCs/>
          <w:sz w:val="22"/>
          <w:szCs w:val="22"/>
        </w:rPr>
        <w:t xml:space="preserve">(2023). </w:t>
      </w:r>
      <w:r w:rsidRPr="00D77780">
        <w:rPr>
          <w:rFonts w:ascii="Times New Roman" w:hAnsi="Times New Roman"/>
          <w:bCs/>
          <w:sz w:val="22"/>
          <w:szCs w:val="22"/>
        </w:rPr>
        <w:t xml:space="preserve">Understanding gender-based violence and rurality: Conclusion and future implications. In Z. Qi, A. N. Terry, &amp; T. J. Lynn (Eds.)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>Gender-based violence and rurality in the 21</w:t>
      </w:r>
      <w:r w:rsidRPr="00D77780">
        <w:rPr>
          <w:rFonts w:ascii="Times New Roman" w:hAnsi="Times New Roman"/>
          <w:bCs/>
          <w:i/>
          <w:iCs/>
          <w:sz w:val="22"/>
          <w:szCs w:val="22"/>
          <w:vertAlign w:val="superscript"/>
        </w:rPr>
        <w:t>st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 xml:space="preserve"> century: Interdisciplinary approaches, </w:t>
      </w:r>
      <w:r w:rsidRPr="00D77780">
        <w:rPr>
          <w:rFonts w:ascii="Times New Roman" w:hAnsi="Times New Roman"/>
          <w:bCs/>
          <w:sz w:val="22"/>
          <w:szCs w:val="22"/>
        </w:rPr>
        <w:t xml:space="preserve">(pp. </w:t>
      </w:r>
      <w:r w:rsidR="007534A3" w:rsidRPr="00D77780">
        <w:rPr>
          <w:rFonts w:ascii="Times New Roman" w:hAnsi="Times New Roman"/>
          <w:bCs/>
          <w:sz w:val="22"/>
          <w:szCs w:val="22"/>
        </w:rPr>
        <w:t>212-216</w:t>
      </w:r>
      <w:r w:rsidRPr="00D77780">
        <w:rPr>
          <w:rFonts w:ascii="Times New Roman" w:hAnsi="Times New Roman"/>
          <w:bCs/>
          <w:sz w:val="22"/>
          <w:szCs w:val="22"/>
        </w:rPr>
        <w:t xml:space="preserve">). Research in Rural Crime Series. Bristol University Press. </w:t>
      </w:r>
    </w:p>
    <w:p w14:paraId="21B6EC9A" w14:textId="77777777" w:rsidR="00E86784" w:rsidRPr="00D77780" w:rsidRDefault="00E86784" w:rsidP="00662821">
      <w:pPr>
        <w:ind w:left="720" w:hanging="720"/>
        <w:rPr>
          <w:rFonts w:ascii="Times New Roman" w:hAnsi="Times New Roman"/>
          <w:b/>
          <w:sz w:val="22"/>
          <w:szCs w:val="22"/>
        </w:rPr>
      </w:pPr>
    </w:p>
    <w:p w14:paraId="2DEE3D61" w14:textId="4CFA3D24" w:rsidR="00441133" w:rsidRPr="00D77780" w:rsidRDefault="00441133" w:rsidP="00662821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 xml:space="preserve">Lynn, T. J. </w:t>
      </w:r>
      <w:r w:rsidRPr="00D77780">
        <w:rPr>
          <w:rFonts w:ascii="Times New Roman" w:hAnsi="Times New Roman"/>
          <w:bCs/>
          <w:sz w:val="22"/>
          <w:szCs w:val="22"/>
        </w:rPr>
        <w:t xml:space="preserve">(2022). </w:t>
      </w:r>
      <w:r w:rsidR="00822646" w:rsidRPr="00D77780">
        <w:rPr>
          <w:rFonts w:ascii="Times New Roman" w:hAnsi="Times New Roman"/>
          <w:bCs/>
          <w:sz w:val="22"/>
          <w:szCs w:val="22"/>
        </w:rPr>
        <w:t>Negotiated management as a tool to achieve social control over political protest and social movement organizations</w:t>
      </w:r>
      <w:r w:rsidR="00D41DFD" w:rsidRPr="00D77780">
        <w:rPr>
          <w:rFonts w:ascii="Times New Roman" w:hAnsi="Times New Roman"/>
          <w:bCs/>
          <w:sz w:val="22"/>
          <w:szCs w:val="22"/>
        </w:rPr>
        <w:t xml:space="preserve">. </w:t>
      </w:r>
      <w:r w:rsidR="00D41DFD" w:rsidRPr="00D77780">
        <w:rPr>
          <w:rFonts w:ascii="Times New Roman" w:hAnsi="Times New Roman"/>
          <w:bCs/>
          <w:i/>
          <w:iCs/>
          <w:sz w:val="22"/>
          <w:szCs w:val="22"/>
        </w:rPr>
        <w:t>Advances in Social Sciences Research Journal</w:t>
      </w:r>
      <w:r w:rsidR="004B1033" w:rsidRPr="00D77780">
        <w:rPr>
          <w:rFonts w:ascii="Times New Roman" w:hAnsi="Times New Roman"/>
          <w:bCs/>
          <w:sz w:val="22"/>
          <w:szCs w:val="22"/>
        </w:rPr>
        <w:t xml:space="preserve">, 9(9), 191 – 206. </w:t>
      </w:r>
      <w:r w:rsidR="00D7304A" w:rsidRPr="00D77780">
        <w:rPr>
          <w:rFonts w:ascii="Times New Roman" w:hAnsi="Times New Roman"/>
          <w:bCs/>
          <w:sz w:val="22"/>
          <w:szCs w:val="22"/>
        </w:rPr>
        <w:t xml:space="preserve">DOI: 10.14738/assrj.99.13091 </w:t>
      </w:r>
    </w:p>
    <w:p w14:paraId="63F970F0" w14:textId="77777777" w:rsidR="00662821" w:rsidRPr="00D77780" w:rsidRDefault="00662821" w:rsidP="00835530">
      <w:pPr>
        <w:rPr>
          <w:rFonts w:ascii="Times New Roman" w:hAnsi="Times New Roman"/>
          <w:b/>
          <w:sz w:val="22"/>
          <w:szCs w:val="22"/>
        </w:rPr>
      </w:pPr>
    </w:p>
    <w:p w14:paraId="1782AAB7" w14:textId="1848747E" w:rsidR="00835530" w:rsidRPr="00D77780" w:rsidRDefault="00835530" w:rsidP="00835530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Terry, A., Qi, Z., &amp; Steele, M. (2022). Learning by doing – Engaging students in a culture of </w:t>
      </w:r>
      <w:r w:rsidRPr="00D77780">
        <w:rPr>
          <w:rFonts w:ascii="Times New Roman" w:hAnsi="Times New Roman"/>
          <w:sz w:val="22"/>
          <w:szCs w:val="22"/>
        </w:rPr>
        <w:tab/>
        <w:t xml:space="preserve">experiential-learning in a criminal justice program. </w:t>
      </w:r>
      <w:r w:rsidRPr="00D77780">
        <w:rPr>
          <w:rFonts w:ascii="Times New Roman" w:hAnsi="Times New Roman"/>
          <w:i/>
          <w:sz w:val="22"/>
          <w:szCs w:val="22"/>
        </w:rPr>
        <w:t>Learning and Teaching Methodologies.</w:t>
      </w:r>
      <w:r w:rsidRPr="00D77780">
        <w:rPr>
          <w:rFonts w:ascii="Times New Roman" w:hAnsi="Times New Roman"/>
          <w:sz w:val="22"/>
          <w:szCs w:val="22"/>
        </w:rPr>
        <w:t xml:space="preserve"> DOI</w:t>
      </w:r>
      <w:proofErr w:type="gramStart"/>
      <w:r w:rsidRPr="00D77780">
        <w:rPr>
          <w:rFonts w:ascii="Times New Roman" w:hAnsi="Times New Roman"/>
          <w:sz w:val="22"/>
          <w:szCs w:val="22"/>
        </w:rPr>
        <w:t xml:space="preserve">: </w:t>
      </w:r>
      <w:r w:rsidRPr="00D77780">
        <w:rPr>
          <w:rFonts w:ascii="Times New Roman" w:hAnsi="Times New Roman"/>
          <w:sz w:val="22"/>
          <w:szCs w:val="22"/>
        </w:rPr>
        <w:tab/>
        <w:t>10.20533</w:t>
      </w:r>
      <w:proofErr w:type="gramEnd"/>
      <w:r w:rsidRPr="00D77780">
        <w:rPr>
          <w:rFonts w:ascii="Times New Roman" w:hAnsi="Times New Roman"/>
          <w:sz w:val="22"/>
          <w:szCs w:val="22"/>
        </w:rPr>
        <w:t xml:space="preserve">/978-1-913572-20-4. </w:t>
      </w:r>
    </w:p>
    <w:p w14:paraId="28C137B4" w14:textId="77777777" w:rsidR="00835530" w:rsidRPr="00D77780" w:rsidRDefault="00835530" w:rsidP="004E7B5F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50470A7F" w14:textId="5AA99B78" w:rsidR="00F82982" w:rsidRPr="00D77780" w:rsidRDefault="00F82982" w:rsidP="004E7B5F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iCs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Steele, M., </w:t>
      </w:r>
      <w:r w:rsidRPr="00D77780">
        <w:rPr>
          <w:rFonts w:ascii="Times New Roman" w:hAnsi="Times New Roman"/>
          <w:b/>
          <w:sz w:val="22"/>
          <w:szCs w:val="22"/>
        </w:rPr>
        <w:t>Lynn, T.J.,</w:t>
      </w:r>
      <w:r w:rsidRPr="00D77780">
        <w:rPr>
          <w:rFonts w:ascii="Times New Roman" w:hAnsi="Times New Roman"/>
          <w:sz w:val="22"/>
          <w:szCs w:val="22"/>
        </w:rPr>
        <w:t xml:space="preserve"> &amp; Guarnieri, P. </w:t>
      </w:r>
      <w:r w:rsidR="004E7B5F" w:rsidRPr="00D77780">
        <w:rPr>
          <w:rFonts w:ascii="Times New Roman" w:hAnsi="Times New Roman"/>
          <w:sz w:val="22"/>
          <w:szCs w:val="22"/>
        </w:rPr>
        <w:t xml:space="preserve">(2022). </w:t>
      </w:r>
      <w:r w:rsidRPr="00D77780">
        <w:rPr>
          <w:rFonts w:ascii="Times New Roman" w:hAnsi="Times New Roman"/>
          <w:sz w:val="22"/>
          <w:szCs w:val="22"/>
        </w:rPr>
        <w:t xml:space="preserve">The National De-Escalation Training Center: A model for law enforcement research and training. </w:t>
      </w:r>
      <w:r w:rsidR="00FA2C10" w:rsidRPr="00D77780">
        <w:rPr>
          <w:rFonts w:ascii="Times New Roman" w:hAnsi="Times New Roman"/>
          <w:i/>
          <w:iCs/>
          <w:sz w:val="22"/>
          <w:szCs w:val="22"/>
        </w:rPr>
        <w:t>Police Forum</w:t>
      </w:r>
      <w:r w:rsidR="00FA2C10" w:rsidRPr="00D77780">
        <w:rPr>
          <w:rFonts w:ascii="Times New Roman" w:hAnsi="Times New Roman"/>
          <w:iCs/>
          <w:sz w:val="22"/>
          <w:szCs w:val="22"/>
        </w:rPr>
        <w:t xml:space="preserve">, </w:t>
      </w:r>
      <w:r w:rsidR="004E7B5F" w:rsidRPr="00D77780">
        <w:rPr>
          <w:rFonts w:ascii="Times New Roman" w:hAnsi="Times New Roman"/>
          <w:iCs/>
          <w:sz w:val="22"/>
          <w:szCs w:val="22"/>
        </w:rPr>
        <w:t xml:space="preserve">31(1), </w:t>
      </w:r>
      <w:r w:rsidR="00D5389C" w:rsidRPr="00D77780">
        <w:rPr>
          <w:rFonts w:ascii="Times New Roman" w:hAnsi="Times New Roman"/>
          <w:iCs/>
          <w:sz w:val="22"/>
          <w:szCs w:val="22"/>
        </w:rPr>
        <w:t>5</w:t>
      </w:r>
      <w:r w:rsidR="004E7B5F" w:rsidRPr="00D77780">
        <w:rPr>
          <w:rFonts w:ascii="Times New Roman" w:hAnsi="Times New Roman"/>
          <w:iCs/>
          <w:sz w:val="22"/>
          <w:szCs w:val="22"/>
        </w:rPr>
        <w:t xml:space="preserve">-29. Available from </w:t>
      </w:r>
      <w:r w:rsidR="00835530" w:rsidRPr="00D77780">
        <w:rPr>
          <w:rFonts w:ascii="Times New Roman" w:hAnsi="Times New Roman"/>
          <w:iCs/>
          <w:sz w:val="22"/>
          <w:szCs w:val="22"/>
        </w:rPr>
        <w:t>https://cdn.ymaws.com/www.acjs.org/resource/resmgr/sections/police_forum_may_2022.pdf</w:t>
      </w:r>
    </w:p>
    <w:p w14:paraId="6CC7BBC1" w14:textId="77777777" w:rsidR="00835530" w:rsidRPr="00D77780" w:rsidRDefault="00835530" w:rsidP="004E7B5F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iCs/>
          <w:sz w:val="22"/>
          <w:szCs w:val="22"/>
        </w:rPr>
      </w:pPr>
    </w:p>
    <w:p w14:paraId="36011520" w14:textId="77777777" w:rsidR="00835530" w:rsidRPr="00D77780" w:rsidRDefault="00835530" w:rsidP="00835530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Vernon, P.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(2021). Los Angeles Police Department (LAPD) stops: Race and the perception of bias.  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i/>
          <w:sz w:val="22"/>
          <w:szCs w:val="22"/>
        </w:rPr>
        <w:t>Journal of Law and Criminal Justice, 9</w:t>
      </w:r>
      <w:r w:rsidRPr="00D77780">
        <w:rPr>
          <w:rFonts w:ascii="Times New Roman" w:hAnsi="Times New Roman"/>
          <w:iCs/>
          <w:sz w:val="22"/>
          <w:szCs w:val="22"/>
        </w:rPr>
        <w:t>(1), 180 – 194. DOI: 10.15640/</w:t>
      </w:r>
      <w:proofErr w:type="gramStart"/>
      <w:r w:rsidRPr="00D77780">
        <w:rPr>
          <w:rFonts w:ascii="Times New Roman" w:hAnsi="Times New Roman"/>
          <w:iCs/>
          <w:sz w:val="22"/>
          <w:szCs w:val="22"/>
        </w:rPr>
        <w:t>jlcj.v</w:t>
      </w:r>
      <w:proofErr w:type="gramEnd"/>
      <w:r w:rsidRPr="00D77780">
        <w:rPr>
          <w:rFonts w:ascii="Times New Roman" w:hAnsi="Times New Roman"/>
          <w:iCs/>
          <w:sz w:val="22"/>
          <w:szCs w:val="22"/>
        </w:rPr>
        <w:t>9n1a12</w:t>
      </w:r>
    </w:p>
    <w:p w14:paraId="1A407624" w14:textId="77777777" w:rsidR="00835530" w:rsidRPr="00D77780" w:rsidRDefault="00835530" w:rsidP="004E7B5F">
      <w:pPr>
        <w:rPr>
          <w:rFonts w:ascii="Times New Roman" w:hAnsi="Times New Roman"/>
          <w:sz w:val="22"/>
          <w:szCs w:val="22"/>
        </w:rPr>
      </w:pPr>
    </w:p>
    <w:p w14:paraId="43A1F5FD" w14:textId="28E65608" w:rsidR="004E7B5F" w:rsidRPr="00D77780" w:rsidRDefault="004E7B5F" w:rsidP="004E7B5F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Qi, Z., Terry, A.,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(2021). Navigating empowerment and activism in the Ivory Tower: A co-</w:t>
      </w:r>
      <w:r w:rsidRPr="00D77780">
        <w:rPr>
          <w:rFonts w:ascii="Times New Roman" w:hAnsi="Times New Roman"/>
          <w:sz w:val="22"/>
          <w:szCs w:val="22"/>
        </w:rPr>
        <w:tab/>
        <w:t xml:space="preserve">autoethnography gives voice to feminist identity in a criminal justice program. </w:t>
      </w:r>
      <w:r w:rsidR="00511F5A" w:rsidRPr="00D77780">
        <w:rPr>
          <w:rFonts w:ascii="Times New Roman" w:hAnsi="Times New Roman"/>
          <w:sz w:val="22"/>
          <w:szCs w:val="22"/>
        </w:rPr>
        <w:t xml:space="preserve">In </w:t>
      </w:r>
      <w:r w:rsidR="00511F5A" w:rsidRPr="00D77780">
        <w:rPr>
          <w:rFonts w:ascii="Times New Roman" w:hAnsi="Times New Roman"/>
          <w:i/>
          <w:iCs/>
          <w:sz w:val="22"/>
          <w:szCs w:val="22"/>
        </w:rPr>
        <w:t xml:space="preserve">Global Feminist </w:t>
      </w:r>
      <w:r w:rsidR="00B9076C" w:rsidRPr="00D77780">
        <w:rPr>
          <w:rFonts w:ascii="Times New Roman" w:hAnsi="Times New Roman"/>
          <w:i/>
          <w:iCs/>
          <w:sz w:val="22"/>
          <w:szCs w:val="22"/>
        </w:rPr>
        <w:tab/>
      </w:r>
      <w:r w:rsidR="00511F5A" w:rsidRPr="00D77780">
        <w:rPr>
          <w:rFonts w:ascii="Times New Roman" w:hAnsi="Times New Roman"/>
          <w:i/>
          <w:iCs/>
          <w:sz w:val="22"/>
          <w:szCs w:val="22"/>
        </w:rPr>
        <w:t>Auto</w:t>
      </w:r>
      <w:r w:rsidR="00B9076C" w:rsidRPr="00D77780">
        <w:rPr>
          <w:rFonts w:ascii="Times New Roman" w:hAnsi="Times New Roman"/>
          <w:i/>
          <w:iCs/>
          <w:sz w:val="22"/>
          <w:szCs w:val="22"/>
        </w:rPr>
        <w:t>ethnographies During COVID-19</w:t>
      </w:r>
      <w:r w:rsidR="00B9076C" w:rsidRPr="00D77780">
        <w:rPr>
          <w:rFonts w:ascii="Times New Roman" w:hAnsi="Times New Roman"/>
          <w:sz w:val="22"/>
          <w:szCs w:val="22"/>
        </w:rPr>
        <w:t xml:space="preserve"> (pp. 76-87). Routledge. </w:t>
      </w:r>
      <w:r w:rsidR="00B9076C" w:rsidRPr="00D77780">
        <w:rPr>
          <w:rFonts w:ascii="Times New Roman" w:hAnsi="Times New Roman"/>
          <w:i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 </w:t>
      </w:r>
    </w:p>
    <w:p w14:paraId="2D61E3F1" w14:textId="77777777" w:rsidR="004E7B5F" w:rsidRPr="00D77780" w:rsidRDefault="004E7B5F" w:rsidP="00443558">
      <w:pPr>
        <w:rPr>
          <w:rFonts w:ascii="Times New Roman" w:hAnsi="Times New Roman"/>
          <w:sz w:val="22"/>
          <w:szCs w:val="22"/>
        </w:rPr>
      </w:pPr>
    </w:p>
    <w:p w14:paraId="128465AF" w14:textId="20EBE09D" w:rsidR="001A52C1" w:rsidRPr="00D77780" w:rsidRDefault="001A52C1" w:rsidP="001A52C1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(2020)</w:t>
      </w:r>
      <w:r w:rsidR="008B4607" w:rsidRPr="00D77780">
        <w:rPr>
          <w:rFonts w:ascii="Times New Roman" w:hAnsi="Times New Roman"/>
          <w:sz w:val="22"/>
          <w:szCs w:val="22"/>
        </w:rPr>
        <w:t>.</w:t>
      </w:r>
      <w:r w:rsidRPr="00D77780">
        <w:rPr>
          <w:rFonts w:ascii="Times New Roman" w:hAnsi="Times New Roman"/>
          <w:sz w:val="22"/>
          <w:szCs w:val="22"/>
        </w:rPr>
        <w:t xml:space="preserve"> Determinate/indeterminate sentencing. In C. Lewandowski &amp; J. Bumgarner (Eds.), </w:t>
      </w:r>
      <w:r w:rsidRPr="00D77780">
        <w:rPr>
          <w:rFonts w:ascii="Times New Roman" w:hAnsi="Times New Roman"/>
          <w:i/>
          <w:sz w:val="22"/>
          <w:szCs w:val="22"/>
        </w:rPr>
        <w:t xml:space="preserve">Criminal </w:t>
      </w:r>
      <w:r w:rsidRPr="00D77780">
        <w:rPr>
          <w:rFonts w:ascii="Times New Roman" w:hAnsi="Times New Roman"/>
          <w:i/>
          <w:sz w:val="22"/>
          <w:szCs w:val="22"/>
        </w:rPr>
        <w:tab/>
        <w:t>Justice in America: The Encyclopedia of Crime</w:t>
      </w:r>
      <w:proofErr w:type="gramStart"/>
      <w:r w:rsidRPr="00D77780">
        <w:rPr>
          <w:rFonts w:ascii="Times New Roman" w:hAnsi="Times New Roman"/>
          <w:i/>
          <w:sz w:val="22"/>
          <w:szCs w:val="22"/>
        </w:rPr>
        <w:t xml:space="preserve">, </w:t>
      </w:r>
      <w:r w:rsidRPr="00D77780">
        <w:rPr>
          <w:rFonts w:ascii="Times New Roman" w:hAnsi="Times New Roman"/>
          <w:i/>
          <w:sz w:val="22"/>
          <w:szCs w:val="22"/>
        </w:rPr>
        <w:tab/>
        <w:t>Law</w:t>
      </w:r>
      <w:proofErr w:type="gramEnd"/>
      <w:r w:rsidRPr="00D77780">
        <w:rPr>
          <w:rFonts w:ascii="Times New Roman" w:hAnsi="Times New Roman"/>
          <w:i/>
          <w:sz w:val="22"/>
          <w:szCs w:val="22"/>
        </w:rPr>
        <w:t xml:space="preserve"> Enforcement, Courts, and Corrections, Volume 1</w:t>
      </w:r>
      <w:r w:rsidRPr="00D77780">
        <w:rPr>
          <w:rFonts w:ascii="Times New Roman" w:hAnsi="Times New Roman"/>
          <w:sz w:val="22"/>
          <w:szCs w:val="22"/>
        </w:rPr>
        <w:t xml:space="preserve">. Santa </w:t>
      </w:r>
      <w:r w:rsidRPr="00D77780">
        <w:rPr>
          <w:rFonts w:ascii="Times New Roman" w:hAnsi="Times New Roman"/>
          <w:sz w:val="22"/>
          <w:szCs w:val="22"/>
        </w:rPr>
        <w:tab/>
        <w:t xml:space="preserve">Barbara, CA: ABC-CLIO. </w:t>
      </w:r>
    </w:p>
    <w:p w14:paraId="7C3DA025" w14:textId="77777777" w:rsidR="001A52C1" w:rsidRPr="00D77780" w:rsidRDefault="001A52C1" w:rsidP="009F2D90">
      <w:pPr>
        <w:rPr>
          <w:rFonts w:ascii="Times New Roman" w:hAnsi="Times New Roman"/>
          <w:b/>
          <w:sz w:val="22"/>
          <w:szCs w:val="22"/>
        </w:rPr>
      </w:pPr>
    </w:p>
    <w:p w14:paraId="6335A6C6" w14:textId="1414B856" w:rsidR="009F2D90" w:rsidRPr="00D77780" w:rsidRDefault="009F2D90" w:rsidP="009F2D90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(2020). Media portrayal of crime. </w:t>
      </w:r>
      <w:r w:rsidR="001A52C1" w:rsidRPr="00D77780">
        <w:rPr>
          <w:rFonts w:ascii="Times New Roman" w:hAnsi="Times New Roman"/>
          <w:sz w:val="22"/>
          <w:szCs w:val="22"/>
        </w:rPr>
        <w:t xml:space="preserve">In C. Lewandowski &amp; J. Bumgarner (Eds.), </w:t>
      </w:r>
      <w:r w:rsidRPr="00D77780">
        <w:rPr>
          <w:rFonts w:ascii="Times New Roman" w:hAnsi="Times New Roman"/>
          <w:i/>
          <w:sz w:val="22"/>
          <w:szCs w:val="22"/>
        </w:rPr>
        <w:t xml:space="preserve">Criminal Justice in </w:t>
      </w:r>
      <w:r w:rsidR="001A52C1"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i/>
          <w:sz w:val="22"/>
          <w:szCs w:val="22"/>
        </w:rPr>
        <w:t>America: The Encyclopedia of Crime, Law Enforcement, Courts, and Corrections</w:t>
      </w:r>
      <w:r w:rsidR="001A52C1" w:rsidRPr="00D77780">
        <w:rPr>
          <w:rFonts w:ascii="Times New Roman" w:hAnsi="Times New Roman"/>
          <w:i/>
          <w:sz w:val="22"/>
          <w:szCs w:val="22"/>
        </w:rPr>
        <w:t>, Volume 1</w:t>
      </w:r>
      <w:r w:rsidRPr="00D77780">
        <w:rPr>
          <w:rFonts w:ascii="Times New Roman" w:hAnsi="Times New Roman"/>
          <w:sz w:val="22"/>
          <w:szCs w:val="22"/>
        </w:rPr>
        <w:t>. Santa Barbara</w:t>
      </w:r>
      <w:proofErr w:type="gramStart"/>
      <w:r w:rsidRPr="00D77780">
        <w:rPr>
          <w:rFonts w:ascii="Times New Roman" w:hAnsi="Times New Roman"/>
          <w:sz w:val="22"/>
          <w:szCs w:val="22"/>
        </w:rPr>
        <w:t xml:space="preserve">, </w:t>
      </w:r>
      <w:r w:rsidR="001A52C1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CA</w:t>
      </w:r>
      <w:proofErr w:type="gramEnd"/>
      <w:r w:rsidRPr="00D77780">
        <w:rPr>
          <w:rFonts w:ascii="Times New Roman" w:hAnsi="Times New Roman"/>
          <w:sz w:val="22"/>
          <w:szCs w:val="22"/>
        </w:rPr>
        <w:t xml:space="preserve">: ABC-CLIO. </w:t>
      </w:r>
    </w:p>
    <w:p w14:paraId="1C4BD32C" w14:textId="77777777" w:rsidR="009F2D90" w:rsidRPr="00D77780" w:rsidRDefault="009F2D90" w:rsidP="00C431E1">
      <w:pPr>
        <w:rPr>
          <w:rFonts w:ascii="Times New Roman" w:hAnsi="Times New Roman"/>
          <w:b/>
          <w:sz w:val="22"/>
          <w:szCs w:val="22"/>
        </w:rPr>
      </w:pPr>
    </w:p>
    <w:p w14:paraId="23F0FF46" w14:textId="79F071C9" w:rsidR="00C431E1" w:rsidRPr="00D77780" w:rsidRDefault="00C431E1" w:rsidP="00C431E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(2019). Female alcohol use, abuse, and offending. In F. Bernat &amp; K. Frailing (Eds.), </w:t>
      </w:r>
      <w:r w:rsidRPr="00D77780">
        <w:rPr>
          <w:rFonts w:ascii="Times New Roman" w:hAnsi="Times New Roman"/>
          <w:i/>
          <w:sz w:val="22"/>
          <w:szCs w:val="22"/>
        </w:rPr>
        <w:t xml:space="preserve">The encyclopedia </w:t>
      </w:r>
      <w:r w:rsidRPr="00D77780">
        <w:rPr>
          <w:rFonts w:ascii="Times New Roman" w:hAnsi="Times New Roman"/>
          <w:i/>
          <w:sz w:val="22"/>
          <w:szCs w:val="22"/>
        </w:rPr>
        <w:tab/>
        <w:t>of women and crime</w:t>
      </w:r>
      <w:r w:rsidRPr="00D77780">
        <w:rPr>
          <w:rFonts w:ascii="Times New Roman" w:hAnsi="Times New Roman"/>
          <w:sz w:val="22"/>
          <w:szCs w:val="22"/>
        </w:rPr>
        <w:t xml:space="preserve">. Hoboken, NJ: John Wiley &amp; Sons, Inc. </w:t>
      </w:r>
    </w:p>
    <w:p w14:paraId="6F7DF46C" w14:textId="77777777" w:rsidR="00C431E1" w:rsidRPr="00D77780" w:rsidRDefault="00C431E1" w:rsidP="00C431E1">
      <w:pPr>
        <w:rPr>
          <w:rFonts w:ascii="Times New Roman" w:hAnsi="Times New Roman"/>
          <w:sz w:val="22"/>
          <w:szCs w:val="22"/>
        </w:rPr>
      </w:pPr>
    </w:p>
    <w:p w14:paraId="4E16C4D3" w14:textId="184A3537" w:rsidR="00C431E1" w:rsidRPr="00D77780" w:rsidRDefault="00C431E1" w:rsidP="00C431E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(2019). Female victims with mental illness. In F. Bernat &amp; K. Frailing (Eds.), </w:t>
      </w:r>
      <w:r w:rsidRPr="00D77780">
        <w:rPr>
          <w:rFonts w:ascii="Times New Roman" w:hAnsi="Times New Roman"/>
          <w:i/>
          <w:sz w:val="22"/>
          <w:szCs w:val="22"/>
        </w:rPr>
        <w:t xml:space="preserve">The encyclopedia of </w:t>
      </w:r>
      <w:r w:rsidRPr="00D77780">
        <w:rPr>
          <w:rFonts w:ascii="Times New Roman" w:hAnsi="Times New Roman"/>
          <w:i/>
          <w:sz w:val="22"/>
          <w:szCs w:val="22"/>
        </w:rPr>
        <w:tab/>
        <w:t>women and crime</w:t>
      </w:r>
      <w:r w:rsidRPr="00D77780">
        <w:rPr>
          <w:rFonts w:ascii="Times New Roman" w:hAnsi="Times New Roman"/>
          <w:sz w:val="22"/>
          <w:szCs w:val="22"/>
        </w:rPr>
        <w:t xml:space="preserve">. Hoboken, NJ: John Wiley &amp; Sons, Inc. </w:t>
      </w:r>
    </w:p>
    <w:p w14:paraId="5A89BA94" w14:textId="77777777" w:rsidR="00C431E1" w:rsidRPr="00D77780" w:rsidRDefault="00C431E1" w:rsidP="00C431E1">
      <w:pPr>
        <w:rPr>
          <w:rFonts w:ascii="Times New Roman" w:hAnsi="Times New Roman"/>
          <w:sz w:val="22"/>
          <w:szCs w:val="22"/>
        </w:rPr>
      </w:pPr>
    </w:p>
    <w:p w14:paraId="70C79721" w14:textId="77777777" w:rsidR="00C431E1" w:rsidRDefault="00C431E1" w:rsidP="00C431E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(2019). Developing civically engaged citizens in an introductory criminal justice course.  </w:t>
      </w:r>
      <w:r w:rsidRPr="00D77780">
        <w:rPr>
          <w:rFonts w:ascii="Times New Roman" w:hAnsi="Times New Roman"/>
          <w:i/>
          <w:sz w:val="22"/>
          <w:szCs w:val="22"/>
        </w:rPr>
        <w:t xml:space="preserve">eJournal of </w:t>
      </w:r>
      <w:r w:rsidRPr="00D77780">
        <w:rPr>
          <w:rFonts w:ascii="Times New Roman" w:hAnsi="Times New Roman"/>
          <w:i/>
          <w:sz w:val="22"/>
          <w:szCs w:val="22"/>
        </w:rPr>
        <w:tab/>
        <w:t>Public Affairs</w:t>
      </w:r>
      <w:r w:rsidRPr="00D77780">
        <w:rPr>
          <w:rFonts w:ascii="Times New Roman" w:hAnsi="Times New Roman"/>
          <w:sz w:val="22"/>
          <w:szCs w:val="22"/>
        </w:rPr>
        <w:t>, 7(2), Online ISSN 2162-9161.</w:t>
      </w:r>
    </w:p>
    <w:p w14:paraId="0E303FD7" w14:textId="77777777" w:rsidR="00CE33E9" w:rsidRDefault="00CE33E9" w:rsidP="00C431E1">
      <w:pPr>
        <w:rPr>
          <w:rFonts w:ascii="Times New Roman" w:hAnsi="Times New Roman"/>
          <w:sz w:val="22"/>
          <w:szCs w:val="22"/>
        </w:rPr>
      </w:pPr>
    </w:p>
    <w:p w14:paraId="03B5E867" w14:textId="77777777" w:rsidR="00CE33E9" w:rsidRDefault="00CE33E9" w:rsidP="00CE33E9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A928AA">
        <w:rPr>
          <w:rFonts w:ascii="Times New Roman" w:hAnsi="Times New Roman"/>
          <w:sz w:val="22"/>
          <w:szCs w:val="22"/>
        </w:rPr>
        <w:t xml:space="preserve">Broyles, R. &amp; </w:t>
      </w:r>
      <w:r w:rsidRPr="00F578C5">
        <w:rPr>
          <w:rFonts w:ascii="Times New Roman" w:hAnsi="Times New Roman"/>
          <w:b/>
          <w:sz w:val="22"/>
          <w:szCs w:val="22"/>
        </w:rPr>
        <w:t>Lynn, T. J.</w:t>
      </w:r>
      <w:r w:rsidRPr="00A928AA">
        <w:rPr>
          <w:rFonts w:ascii="Times New Roman" w:hAnsi="Times New Roman"/>
          <w:sz w:val="22"/>
          <w:szCs w:val="22"/>
        </w:rPr>
        <w:t xml:space="preserve"> (2018). Prosecutorial misconduct and policy reform. </w:t>
      </w:r>
      <w:r w:rsidRPr="00A928AA">
        <w:rPr>
          <w:rFonts w:ascii="Times New Roman" w:hAnsi="Times New Roman"/>
          <w:i/>
          <w:sz w:val="22"/>
          <w:szCs w:val="22"/>
        </w:rPr>
        <w:t xml:space="preserve">Academic Leadership Journal in </w:t>
      </w:r>
      <w:r w:rsidRPr="00A928AA">
        <w:rPr>
          <w:rFonts w:ascii="Times New Roman" w:hAnsi="Times New Roman"/>
          <w:i/>
          <w:sz w:val="22"/>
          <w:szCs w:val="22"/>
        </w:rPr>
        <w:tab/>
        <w:t>Student Research</w:t>
      </w:r>
      <w:r w:rsidRPr="00A928AA">
        <w:rPr>
          <w:rFonts w:ascii="Times New Roman" w:hAnsi="Times New Roman"/>
          <w:sz w:val="22"/>
          <w:szCs w:val="22"/>
        </w:rPr>
        <w:t>, https://scholars.fhsu.edu/aljsr/vol5iss1/1.</w:t>
      </w:r>
      <w:r w:rsidRPr="00A928AA">
        <w:rPr>
          <w:rFonts w:ascii="Arial" w:hAnsi="Arial" w:cs="Arial"/>
          <w:color w:val="000000"/>
          <w:sz w:val="22"/>
          <w:szCs w:val="22"/>
          <w:shd w:val="clear" w:color="auto" w:fill="FFFFFF"/>
        </w:rPr>
        <w:t> </w:t>
      </w:r>
    </w:p>
    <w:p w14:paraId="74A1639F" w14:textId="77777777" w:rsidR="00CE33E9" w:rsidRDefault="00CE33E9" w:rsidP="00CE33E9">
      <w:pPr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</w:p>
    <w:p w14:paraId="6E77D168" w14:textId="77777777" w:rsidR="00CE33E9" w:rsidRPr="00CB2D15" w:rsidRDefault="00CE33E9" w:rsidP="00CE33E9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&amp; Williams, L.S. (201</w:t>
      </w:r>
      <w:r>
        <w:rPr>
          <w:rFonts w:ascii="Times New Roman" w:hAnsi="Times New Roman"/>
          <w:sz w:val="22"/>
          <w:szCs w:val="22"/>
        </w:rPr>
        <w:t>8</w:t>
      </w:r>
      <w:r w:rsidRPr="00CB2D15">
        <w:rPr>
          <w:rFonts w:ascii="Times New Roman" w:hAnsi="Times New Roman"/>
          <w:sz w:val="22"/>
          <w:szCs w:val="22"/>
        </w:rPr>
        <w:t xml:space="preserve">). “Have a quiet, orderly, polite revolution” – Framing political protest and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protecting the status quo. </w:t>
      </w:r>
      <w:r w:rsidRPr="00CB2D15">
        <w:rPr>
          <w:rFonts w:ascii="Times New Roman" w:hAnsi="Times New Roman"/>
          <w:i/>
          <w:sz w:val="22"/>
          <w:szCs w:val="22"/>
        </w:rPr>
        <w:t>Critical Sociology</w:t>
      </w:r>
      <w:r w:rsidRPr="00CB2D15"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/>
          <w:sz w:val="22"/>
          <w:szCs w:val="22"/>
        </w:rPr>
        <w:t>44 (4-5), pp. 733-751.</w:t>
      </w:r>
    </w:p>
    <w:p w14:paraId="05A96C5C" w14:textId="77777777" w:rsidR="00CE33E9" w:rsidRDefault="00CE33E9" w:rsidP="00CE33E9">
      <w:pPr>
        <w:rPr>
          <w:rFonts w:ascii="Times New Roman" w:hAnsi="Times New Roman"/>
          <w:sz w:val="22"/>
          <w:szCs w:val="22"/>
        </w:rPr>
      </w:pPr>
    </w:p>
    <w:p w14:paraId="4FAEB659" w14:textId="77777777" w:rsidR="00CE33E9" w:rsidRDefault="00CE33E9" w:rsidP="00CE33E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Wheeler, C. L., Fisher, A., Jamiel, A. N., </w:t>
      </w:r>
      <w:r w:rsidRPr="00F578C5">
        <w:rPr>
          <w:rFonts w:ascii="Times New Roman" w:hAnsi="Times New Roman"/>
          <w:b/>
          <w:sz w:val="22"/>
          <w:szCs w:val="22"/>
        </w:rPr>
        <w:t>Lynn, T. J.,</w:t>
      </w:r>
      <w:r>
        <w:rPr>
          <w:rFonts w:ascii="Times New Roman" w:hAnsi="Times New Roman"/>
          <w:sz w:val="22"/>
          <w:szCs w:val="22"/>
        </w:rPr>
        <w:t xml:space="preserve"> &amp; Hill, W. T. (2018). Stigmatizing attitudes toward </w:t>
      </w:r>
      <w:r>
        <w:rPr>
          <w:rFonts w:ascii="Times New Roman" w:hAnsi="Times New Roman"/>
          <w:sz w:val="22"/>
          <w:szCs w:val="22"/>
        </w:rPr>
        <w:tab/>
        <w:t xml:space="preserve">police officers seeking psychological services. </w:t>
      </w:r>
      <w:r w:rsidRPr="00972195">
        <w:rPr>
          <w:rFonts w:ascii="Times New Roman" w:hAnsi="Times New Roman"/>
          <w:i/>
          <w:sz w:val="22"/>
          <w:szCs w:val="22"/>
        </w:rPr>
        <w:t>Journal of Police and Criminal Psychology</w:t>
      </w:r>
      <w:r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/>
          <w:sz w:val="22"/>
          <w:szCs w:val="22"/>
        </w:rPr>
        <w:tab/>
        <w:t>https://doi.org/10.1007/s11896-018-9293-x.</w:t>
      </w:r>
    </w:p>
    <w:p w14:paraId="7C96659F" w14:textId="77777777" w:rsidR="00CE33E9" w:rsidRDefault="00CE33E9" w:rsidP="00CE33E9">
      <w:pPr>
        <w:rPr>
          <w:rFonts w:ascii="Times New Roman" w:hAnsi="Times New Roman"/>
          <w:sz w:val="22"/>
          <w:szCs w:val="22"/>
        </w:rPr>
      </w:pPr>
    </w:p>
    <w:p w14:paraId="30C5772E" w14:textId="77777777" w:rsidR="00CE33E9" w:rsidRPr="00CB2D15" w:rsidRDefault="00CE33E9" w:rsidP="00CE33E9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(2017). Rethinking service-learning: Bridging the gap between academic and student affairs. 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>eJournal of Public Affairs</w:t>
      </w:r>
      <w:r w:rsidRPr="00CB2D15">
        <w:rPr>
          <w:rFonts w:ascii="Times New Roman" w:hAnsi="Times New Roman"/>
          <w:sz w:val="22"/>
          <w:szCs w:val="22"/>
        </w:rPr>
        <w:t>, 6(</w:t>
      </w:r>
      <w:r>
        <w:rPr>
          <w:rFonts w:ascii="Times New Roman" w:hAnsi="Times New Roman"/>
          <w:sz w:val="22"/>
          <w:szCs w:val="22"/>
        </w:rPr>
        <w:t>3</w:t>
      </w:r>
      <w:r w:rsidRPr="00555416">
        <w:rPr>
          <w:rFonts w:ascii="Times New Roman" w:hAnsi="Times New Roman"/>
          <w:sz w:val="22"/>
          <w:szCs w:val="22"/>
        </w:rPr>
        <w:t>)</w:t>
      </w:r>
      <w:r>
        <w:rPr>
          <w:rFonts w:ascii="Times New Roman" w:hAnsi="Times New Roman"/>
          <w:sz w:val="22"/>
          <w:szCs w:val="22"/>
        </w:rPr>
        <w:t>, pp. 35-58</w:t>
      </w:r>
      <w:r w:rsidRPr="00555416">
        <w:rPr>
          <w:rFonts w:ascii="Times New Roman" w:hAnsi="Times New Roman"/>
          <w:sz w:val="22"/>
          <w:szCs w:val="22"/>
        </w:rPr>
        <w:t xml:space="preserve">. </w:t>
      </w:r>
    </w:p>
    <w:p w14:paraId="2279E146" w14:textId="77777777" w:rsidR="00CE33E9" w:rsidRDefault="00CE33E9" w:rsidP="00CE33E9">
      <w:pPr>
        <w:rPr>
          <w:rFonts w:ascii="Times New Roman" w:hAnsi="Times New Roman"/>
          <w:sz w:val="22"/>
          <w:szCs w:val="22"/>
        </w:rPr>
      </w:pPr>
    </w:p>
    <w:p w14:paraId="38C411CC" w14:textId="77777777" w:rsidR="00CE33E9" w:rsidRPr="00CB2D15" w:rsidRDefault="00CE33E9" w:rsidP="00CE33E9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 J.</w:t>
      </w:r>
      <w:r w:rsidRPr="00CB2D15">
        <w:rPr>
          <w:rFonts w:ascii="Times New Roman" w:hAnsi="Times New Roman"/>
          <w:sz w:val="22"/>
          <w:szCs w:val="22"/>
        </w:rPr>
        <w:t xml:space="preserve"> (2017). Technological advances and the rise of organized crime (1900-1950): Charles Becker (1870-</w:t>
      </w:r>
      <w:r w:rsidRPr="00CB2D15">
        <w:rPr>
          <w:rFonts w:ascii="Times New Roman" w:hAnsi="Times New Roman"/>
          <w:sz w:val="22"/>
          <w:szCs w:val="22"/>
        </w:rPr>
        <w:tab/>
        <w:t xml:space="preserve">1915). In G. Robertiello (ed.), </w:t>
      </w:r>
      <w:r w:rsidRPr="00CB2D15">
        <w:rPr>
          <w:rFonts w:ascii="Times New Roman" w:hAnsi="Times New Roman"/>
          <w:i/>
          <w:sz w:val="22"/>
          <w:szCs w:val="22"/>
        </w:rPr>
        <w:t xml:space="preserve">The use and abuse of police power in America: Historical milestones and </w:t>
      </w:r>
      <w:r w:rsidRPr="00CB2D15">
        <w:rPr>
          <w:rFonts w:ascii="Times New Roman" w:hAnsi="Times New Roman"/>
          <w:i/>
          <w:sz w:val="22"/>
          <w:szCs w:val="22"/>
        </w:rPr>
        <w:tab/>
        <w:t>current controversies</w:t>
      </w:r>
      <w:r w:rsidRPr="00CB2D15">
        <w:rPr>
          <w:rFonts w:ascii="Times New Roman" w:hAnsi="Times New Roman"/>
          <w:sz w:val="22"/>
          <w:szCs w:val="22"/>
        </w:rPr>
        <w:t xml:space="preserve"> (pp. 33-35). Santa Barbara, CA: ABC-CLIO.</w:t>
      </w:r>
    </w:p>
    <w:p w14:paraId="33FDC540" w14:textId="77777777" w:rsidR="00C431E1" w:rsidRPr="00D77780" w:rsidRDefault="00C431E1" w:rsidP="00A928AA">
      <w:pPr>
        <w:rPr>
          <w:rFonts w:ascii="Times New Roman" w:hAnsi="Times New Roman"/>
          <w:sz w:val="22"/>
          <w:szCs w:val="22"/>
        </w:rPr>
      </w:pPr>
    </w:p>
    <w:p w14:paraId="2D27E8BC" w14:textId="77777777" w:rsidR="00765968" w:rsidRPr="00D77780" w:rsidRDefault="003755D4" w:rsidP="00EA652D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Manuscripts</w:t>
      </w:r>
      <w:r w:rsidR="00765968"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</w:t>
      </w:r>
      <w:r w:rsidR="00C431E1" w:rsidRPr="00D77780">
        <w:rPr>
          <w:rFonts w:ascii="Times New Roman" w:hAnsi="Times New Roman"/>
          <w:b/>
          <w:i/>
          <w:sz w:val="22"/>
          <w:szCs w:val="22"/>
          <w:u w:val="single"/>
        </w:rPr>
        <w:t>Under Review</w:t>
      </w:r>
    </w:p>
    <w:p w14:paraId="6F1831F6" w14:textId="77777777" w:rsidR="00765968" w:rsidRPr="00D77780" w:rsidRDefault="00765968" w:rsidP="00EA652D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538FB1FA" w14:textId="5FBA11D3" w:rsidR="003423B1" w:rsidRDefault="00CA68CD" w:rsidP="00613A1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Steele, M. J., Terry, A. N., Qi, Z., Terry, T., &amp; </w:t>
      </w:r>
      <w:r w:rsidRPr="0098603A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Victimization in the grain tower: A study of the effect of community perceptions on victimization risk and perceived wellness in a rural environment</w:t>
      </w:r>
      <w:r w:rsidR="002F3E12">
        <w:rPr>
          <w:rFonts w:ascii="Times New Roman" w:hAnsi="Times New Roman"/>
          <w:sz w:val="22"/>
          <w:szCs w:val="22"/>
        </w:rPr>
        <w:t xml:space="preserve">. </w:t>
      </w:r>
      <w:r w:rsidR="002F3E12" w:rsidRPr="002F3E12">
        <w:rPr>
          <w:rFonts w:ascii="Times New Roman" w:hAnsi="Times New Roman"/>
          <w:i/>
          <w:iCs/>
          <w:sz w:val="22"/>
          <w:szCs w:val="22"/>
        </w:rPr>
        <w:t>Journal of Interpersonal Violence</w:t>
      </w:r>
      <w:r w:rsidR="002F3E12">
        <w:rPr>
          <w:rFonts w:ascii="Times New Roman" w:hAnsi="Times New Roman"/>
          <w:sz w:val="22"/>
          <w:szCs w:val="22"/>
        </w:rPr>
        <w:t xml:space="preserve">. </w:t>
      </w:r>
      <w:r w:rsidR="00435C3A">
        <w:rPr>
          <w:rFonts w:ascii="Times New Roman" w:hAnsi="Times New Roman"/>
          <w:sz w:val="22"/>
          <w:szCs w:val="22"/>
        </w:rPr>
        <w:t>Revise and resubmit</w:t>
      </w:r>
      <w:r w:rsidR="002F3E12">
        <w:rPr>
          <w:rFonts w:ascii="Times New Roman" w:hAnsi="Times New Roman"/>
          <w:sz w:val="22"/>
          <w:szCs w:val="22"/>
        </w:rPr>
        <w:t>.</w:t>
      </w:r>
    </w:p>
    <w:p w14:paraId="594FEA4E" w14:textId="77777777" w:rsidR="00E41D7F" w:rsidRDefault="00E41D7F" w:rsidP="00613A10">
      <w:pPr>
        <w:ind w:left="720" w:hanging="720"/>
        <w:rPr>
          <w:rFonts w:ascii="Times New Roman" w:hAnsi="Times New Roman"/>
          <w:sz w:val="22"/>
          <w:szCs w:val="22"/>
        </w:rPr>
      </w:pPr>
    </w:p>
    <w:p w14:paraId="40EDCA9B" w14:textId="349B29E0" w:rsidR="007534A3" w:rsidRDefault="007534A3" w:rsidP="00613A10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Steele, M. J.,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, Hayes, A., &amp; Augustine, L. </w:t>
      </w:r>
      <w:r w:rsidR="006228A2" w:rsidRPr="00D77780">
        <w:rPr>
          <w:rFonts w:ascii="Times New Roman" w:hAnsi="Times New Roman"/>
          <w:sz w:val="22"/>
          <w:szCs w:val="22"/>
        </w:rPr>
        <w:t>Level 3 de-escalation training provides practical skill improvement: A report on National De-e</w:t>
      </w:r>
      <w:r w:rsidR="00613A10" w:rsidRPr="00D77780">
        <w:rPr>
          <w:rFonts w:ascii="Times New Roman" w:hAnsi="Times New Roman"/>
          <w:sz w:val="22"/>
          <w:szCs w:val="22"/>
        </w:rPr>
        <w:t xml:space="preserve">scalation Training Center’s fir year of law enforcement training. </w:t>
      </w:r>
      <w:r w:rsidR="00435C3A">
        <w:rPr>
          <w:rFonts w:ascii="Times New Roman" w:hAnsi="Times New Roman"/>
          <w:i/>
          <w:iCs/>
          <w:sz w:val="22"/>
          <w:szCs w:val="22"/>
        </w:rPr>
        <w:t>Criminal Justice Behavior</w:t>
      </w:r>
      <w:r w:rsidR="00613A10" w:rsidRPr="00D77780">
        <w:rPr>
          <w:rFonts w:ascii="Times New Roman" w:hAnsi="Times New Roman"/>
          <w:sz w:val="22"/>
          <w:szCs w:val="22"/>
        </w:rPr>
        <w:t xml:space="preserve">, </w:t>
      </w:r>
      <w:r w:rsidR="00435C3A">
        <w:rPr>
          <w:rFonts w:ascii="Times New Roman" w:hAnsi="Times New Roman"/>
          <w:sz w:val="22"/>
          <w:szCs w:val="22"/>
        </w:rPr>
        <w:t>Revise and resubmit</w:t>
      </w:r>
      <w:r w:rsidR="00613A10" w:rsidRPr="00D77780">
        <w:rPr>
          <w:rFonts w:ascii="Times New Roman" w:hAnsi="Times New Roman"/>
          <w:sz w:val="22"/>
          <w:szCs w:val="22"/>
        </w:rPr>
        <w:t xml:space="preserve">. </w:t>
      </w:r>
    </w:p>
    <w:p w14:paraId="1BF786C3" w14:textId="77777777" w:rsidR="00582596" w:rsidRDefault="00582596" w:rsidP="00613A10">
      <w:pPr>
        <w:ind w:left="720" w:hanging="720"/>
        <w:rPr>
          <w:rFonts w:ascii="Times New Roman" w:hAnsi="Times New Roman"/>
          <w:sz w:val="22"/>
          <w:szCs w:val="22"/>
        </w:rPr>
      </w:pPr>
    </w:p>
    <w:p w14:paraId="2695CD08" w14:textId="77777777" w:rsidR="00582596" w:rsidRPr="00D77780" w:rsidRDefault="00582596" w:rsidP="00582596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Broddle, L.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Trauma informed investigations: A new look at the response to domestic &amp; sexual </w:t>
      </w:r>
      <w:r w:rsidRPr="00D77780">
        <w:rPr>
          <w:rFonts w:ascii="Times New Roman" w:hAnsi="Times New Roman"/>
          <w:sz w:val="22"/>
          <w:szCs w:val="22"/>
        </w:rPr>
        <w:tab/>
        <w:t xml:space="preserve">violence. </w:t>
      </w:r>
      <w:r w:rsidRPr="00D77780">
        <w:rPr>
          <w:rFonts w:ascii="Times New Roman" w:hAnsi="Times New Roman"/>
          <w:i/>
          <w:sz w:val="22"/>
          <w:szCs w:val="22"/>
        </w:rPr>
        <w:t>Academic Leadership Journal in Student Research</w:t>
      </w:r>
      <w:r w:rsidRPr="00D77780">
        <w:rPr>
          <w:rFonts w:ascii="Times New Roman" w:hAnsi="Times New Roman"/>
          <w:sz w:val="22"/>
          <w:szCs w:val="22"/>
        </w:rPr>
        <w:t>.  Under revision.</w:t>
      </w:r>
    </w:p>
    <w:p w14:paraId="5BE76394" w14:textId="77777777" w:rsidR="00582596" w:rsidRPr="00D77780" w:rsidRDefault="00582596" w:rsidP="00582596">
      <w:pPr>
        <w:rPr>
          <w:rFonts w:ascii="Times New Roman" w:hAnsi="Times New Roman"/>
          <w:sz w:val="22"/>
          <w:szCs w:val="22"/>
        </w:rPr>
      </w:pPr>
    </w:p>
    <w:p w14:paraId="56E3FD08" w14:textId="77777777" w:rsidR="00582596" w:rsidRPr="00D77780" w:rsidRDefault="00582596" w:rsidP="00582596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Lockwood, A., Mann, B., &amp; </w:t>
      </w:r>
      <w:r w:rsidRPr="00D77780">
        <w:rPr>
          <w:rFonts w:ascii="Times New Roman" w:hAnsi="Times New Roman"/>
          <w:b/>
          <w:sz w:val="22"/>
          <w:szCs w:val="22"/>
        </w:rPr>
        <w:t>Lynn, T.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i/>
          <w:sz w:val="22"/>
          <w:szCs w:val="22"/>
        </w:rPr>
        <w:t>Officers and mental health stigma: The need for improved training.</w:t>
      </w:r>
      <w:r w:rsidRPr="00D77780">
        <w:rPr>
          <w:rFonts w:ascii="Times New Roman" w:hAnsi="Times New Roman"/>
          <w:sz w:val="22"/>
          <w:szCs w:val="22"/>
        </w:rPr>
        <w:t xml:space="preserve">  </w:t>
      </w:r>
      <w:r w:rsidRPr="00D77780">
        <w:rPr>
          <w:rFonts w:ascii="Times New Roman" w:hAnsi="Times New Roman"/>
          <w:sz w:val="22"/>
          <w:szCs w:val="22"/>
        </w:rPr>
        <w:tab/>
        <w:t>Submitted to Paper competition at Psychological and Educational Research in Kansas (PERK), Emporia, KS.</w:t>
      </w:r>
    </w:p>
    <w:p w14:paraId="10E74263" w14:textId="77777777" w:rsidR="007534A3" w:rsidRPr="00D77780" w:rsidRDefault="007534A3" w:rsidP="002179B6">
      <w:pPr>
        <w:rPr>
          <w:rFonts w:ascii="Times New Roman" w:hAnsi="Times New Roman"/>
          <w:sz w:val="22"/>
          <w:szCs w:val="22"/>
        </w:rPr>
      </w:pPr>
    </w:p>
    <w:p w14:paraId="6DCF1AF5" w14:textId="77777777" w:rsidR="00AE7C78" w:rsidRPr="00D77780" w:rsidRDefault="00AE7C78" w:rsidP="00EA652D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Technical Reports</w:t>
      </w:r>
    </w:p>
    <w:p w14:paraId="3D4A0ADC" w14:textId="77777777" w:rsidR="00AE7C78" w:rsidRPr="00D77780" w:rsidRDefault="00AE7C78" w:rsidP="00EA652D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7E7DD4FF" w14:textId="75062F57" w:rsidR="00EF1F98" w:rsidRDefault="00EF1F98" w:rsidP="00AE7C78">
      <w:pPr>
        <w:tabs>
          <w:tab w:val="left" w:pos="720"/>
          <w:tab w:val="left" w:pos="1440"/>
          <w:tab w:val="left" w:pos="6480"/>
          <w:tab w:val="left" w:pos="7200"/>
        </w:tabs>
        <w:spacing w:after="160"/>
        <w:ind w:left="720" w:hanging="720"/>
        <w:rPr>
          <w:rFonts w:ascii="Times New Roman" w:eastAsia="Calibri" w:hAnsi="Times New Roman"/>
          <w:sz w:val="22"/>
          <w:szCs w:val="22"/>
        </w:rPr>
      </w:pPr>
      <w:r>
        <w:rPr>
          <w:rFonts w:ascii="Times New Roman" w:eastAsia="Calibri" w:hAnsi="Times New Roman"/>
          <w:sz w:val="22"/>
          <w:szCs w:val="22"/>
        </w:rPr>
        <w:t xml:space="preserve">Steele, M. J., &amp; </w:t>
      </w:r>
      <w:r w:rsidRPr="00EF1F98">
        <w:rPr>
          <w:rFonts w:ascii="Times New Roman" w:eastAsia="Calibri" w:hAnsi="Times New Roman"/>
          <w:b/>
          <w:bCs/>
          <w:sz w:val="22"/>
          <w:szCs w:val="22"/>
        </w:rPr>
        <w:t>Lynn, T. J.</w:t>
      </w:r>
      <w:r>
        <w:rPr>
          <w:rFonts w:ascii="Times New Roman" w:eastAsia="Calibri" w:hAnsi="Times New Roman"/>
          <w:sz w:val="22"/>
          <w:szCs w:val="22"/>
        </w:rPr>
        <w:t xml:space="preserve"> (February 2022 – January 2023). </w:t>
      </w:r>
      <w:r w:rsidRPr="00EF1F98">
        <w:rPr>
          <w:rFonts w:ascii="Times New Roman" w:eastAsia="Calibri" w:hAnsi="Times New Roman"/>
          <w:i/>
          <w:iCs/>
          <w:sz w:val="22"/>
          <w:szCs w:val="22"/>
        </w:rPr>
        <w:t xml:space="preserve">Year 1 Report Concerning NDTC Trainings. </w:t>
      </w:r>
      <w:r>
        <w:rPr>
          <w:rFonts w:ascii="Times New Roman" w:eastAsia="Calibri" w:hAnsi="Times New Roman"/>
          <w:sz w:val="22"/>
          <w:szCs w:val="22"/>
        </w:rPr>
        <w:t xml:space="preserve">Submitted to Department of Justice Office of Community Oriented Policing Services. </w:t>
      </w:r>
    </w:p>
    <w:p w14:paraId="5C8F7C73" w14:textId="640A697D" w:rsidR="00AE7C78" w:rsidRPr="00D77780" w:rsidRDefault="00AE7C78" w:rsidP="00AE7C78">
      <w:pPr>
        <w:tabs>
          <w:tab w:val="left" w:pos="720"/>
          <w:tab w:val="left" w:pos="1440"/>
          <w:tab w:val="left" w:pos="6480"/>
          <w:tab w:val="left" w:pos="7200"/>
        </w:tabs>
        <w:spacing w:after="160"/>
        <w:ind w:left="720" w:hanging="720"/>
        <w:rPr>
          <w:rFonts w:ascii="Times New Roman" w:eastAsia="Calibri" w:hAnsi="Times New Roman"/>
          <w:sz w:val="22"/>
          <w:szCs w:val="22"/>
        </w:rPr>
      </w:pPr>
      <w:r w:rsidRPr="00D77780">
        <w:rPr>
          <w:rFonts w:ascii="Times New Roman" w:eastAsia="Calibri" w:hAnsi="Times New Roman"/>
          <w:sz w:val="22"/>
          <w:szCs w:val="22"/>
        </w:rPr>
        <w:t xml:space="preserve">Steele, M.J., Terry, A.N., Qi, Z., </w:t>
      </w:r>
      <w:r w:rsidRPr="00D77780">
        <w:rPr>
          <w:rFonts w:ascii="Times New Roman" w:eastAsia="Calibri" w:hAnsi="Times New Roman"/>
          <w:b/>
          <w:sz w:val="22"/>
          <w:szCs w:val="22"/>
        </w:rPr>
        <w:t>Lynn, T.J.,</w:t>
      </w:r>
      <w:r w:rsidRPr="00D77780">
        <w:rPr>
          <w:rFonts w:ascii="Times New Roman" w:eastAsia="Calibri" w:hAnsi="Times New Roman"/>
          <w:sz w:val="22"/>
          <w:szCs w:val="22"/>
        </w:rPr>
        <w:t xml:space="preserve"> &amp; Terry, T. (2021). </w:t>
      </w:r>
      <w:r w:rsidRPr="00D77780">
        <w:rPr>
          <w:rFonts w:ascii="Times New Roman" w:eastAsia="Calibri" w:hAnsi="Times New Roman"/>
          <w:i/>
          <w:iCs/>
          <w:sz w:val="22"/>
          <w:szCs w:val="22"/>
        </w:rPr>
        <w:t>Victimization Survey at Fort Hays State University</w:t>
      </w:r>
      <w:r w:rsidRPr="00D77780">
        <w:rPr>
          <w:rFonts w:ascii="Times New Roman" w:eastAsia="Calibri" w:hAnsi="Times New Roman"/>
          <w:sz w:val="22"/>
          <w:szCs w:val="22"/>
        </w:rPr>
        <w:t>. Submitted to FHSU Administration.</w:t>
      </w:r>
    </w:p>
    <w:p w14:paraId="07A64283" w14:textId="77777777" w:rsidR="009F2DDC" w:rsidRPr="00D77780" w:rsidRDefault="009F2DDC" w:rsidP="00EA652D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Scholarly Presentations</w:t>
      </w:r>
    </w:p>
    <w:p w14:paraId="1052634D" w14:textId="77777777" w:rsidR="00725021" w:rsidRPr="00D77780" w:rsidRDefault="00725021" w:rsidP="00EA652D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705A9EF0" w14:textId="7F5B8A25" w:rsidR="00B97286" w:rsidRDefault="00836A9C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3843AF">
        <w:rPr>
          <w:rFonts w:ascii="Times New Roman" w:hAnsi="Times New Roman"/>
          <w:sz w:val="22"/>
          <w:szCs w:val="22"/>
        </w:rPr>
        <w:t xml:space="preserve">Boyd, L., Gladney, T., </w:t>
      </w:r>
      <w:r w:rsidR="00021AF9" w:rsidRPr="003843AF">
        <w:rPr>
          <w:rFonts w:ascii="Times New Roman" w:hAnsi="Times New Roman"/>
          <w:sz w:val="22"/>
          <w:szCs w:val="22"/>
        </w:rPr>
        <w:t>Heiberger, A.,</w:t>
      </w:r>
      <w:r w:rsidR="00021AF9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79001B">
        <w:rPr>
          <w:rFonts w:ascii="Times New Roman" w:hAnsi="Times New Roman"/>
          <w:b/>
          <w:bCs/>
          <w:sz w:val="22"/>
          <w:szCs w:val="22"/>
        </w:rPr>
        <w:t>Lynn, T. J.</w:t>
      </w:r>
      <w:r w:rsidR="003843AF">
        <w:rPr>
          <w:rFonts w:ascii="Times New Roman" w:hAnsi="Times New Roman"/>
          <w:b/>
          <w:bCs/>
          <w:sz w:val="22"/>
          <w:szCs w:val="22"/>
        </w:rPr>
        <w:t xml:space="preserve">, </w:t>
      </w:r>
      <w:r w:rsidR="003843AF" w:rsidRPr="003843AF">
        <w:rPr>
          <w:rFonts w:ascii="Times New Roman" w:hAnsi="Times New Roman"/>
          <w:sz w:val="22"/>
          <w:szCs w:val="22"/>
        </w:rPr>
        <w:t xml:space="preserve">Steele, M. J., &amp; Taheri, S. </w:t>
      </w:r>
      <w:r w:rsidR="003843AF">
        <w:rPr>
          <w:rFonts w:ascii="Times New Roman" w:hAnsi="Times New Roman"/>
          <w:sz w:val="22"/>
          <w:szCs w:val="22"/>
        </w:rPr>
        <w:t xml:space="preserve">(2025). </w:t>
      </w:r>
      <w:r w:rsidR="00A078AE">
        <w:rPr>
          <w:rFonts w:ascii="Times New Roman" w:hAnsi="Times New Roman"/>
          <w:sz w:val="22"/>
          <w:szCs w:val="22"/>
        </w:rPr>
        <w:t xml:space="preserve">Navigating barriers in modern policing: A roundtable addressing challenges and solutions for law enforcement agencies. </w:t>
      </w:r>
      <w:r w:rsidR="00733FE1">
        <w:rPr>
          <w:rFonts w:ascii="Times New Roman" w:hAnsi="Times New Roman"/>
          <w:sz w:val="22"/>
          <w:szCs w:val="22"/>
        </w:rPr>
        <w:t xml:space="preserve"> Roundtable/moderator </w:t>
      </w:r>
      <w:r w:rsidR="00435C3A">
        <w:rPr>
          <w:rFonts w:ascii="Times New Roman" w:hAnsi="Times New Roman"/>
          <w:sz w:val="22"/>
          <w:szCs w:val="22"/>
        </w:rPr>
        <w:t xml:space="preserve">presented </w:t>
      </w:r>
      <w:r w:rsidR="00733FE1">
        <w:rPr>
          <w:rFonts w:ascii="Times New Roman" w:hAnsi="Times New Roman"/>
          <w:sz w:val="22"/>
          <w:szCs w:val="22"/>
        </w:rPr>
        <w:t xml:space="preserve">at Academy of Criminal Justice Sciences annual conference, Denver, CO. </w:t>
      </w:r>
    </w:p>
    <w:p w14:paraId="660E1798" w14:textId="77777777" w:rsidR="006803FB" w:rsidRDefault="006803FB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753EB719" w14:textId="0A250A55" w:rsidR="006803FB" w:rsidRDefault="006803FB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E4266B"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>
        <w:rPr>
          <w:rFonts w:ascii="Times New Roman" w:hAnsi="Times New Roman"/>
          <w:sz w:val="22"/>
          <w:szCs w:val="22"/>
        </w:rPr>
        <w:t xml:space="preserve">(2025). </w:t>
      </w:r>
      <w:r w:rsidR="00DE52A9">
        <w:rPr>
          <w:rFonts w:ascii="Times New Roman" w:hAnsi="Times New Roman"/>
          <w:sz w:val="22"/>
          <w:szCs w:val="22"/>
        </w:rPr>
        <w:t xml:space="preserve">Visualizing management: Leveraging Blue Bloods to teach Mintzberg’s roles in criminal justice. </w:t>
      </w:r>
      <w:r w:rsidR="00435C3A">
        <w:rPr>
          <w:rFonts w:ascii="Times New Roman" w:hAnsi="Times New Roman"/>
          <w:sz w:val="22"/>
          <w:szCs w:val="22"/>
        </w:rPr>
        <w:t>Presented</w:t>
      </w:r>
      <w:r w:rsidR="00E4266B">
        <w:rPr>
          <w:rFonts w:ascii="Times New Roman" w:hAnsi="Times New Roman"/>
          <w:sz w:val="22"/>
          <w:szCs w:val="22"/>
        </w:rPr>
        <w:t xml:space="preserve"> at </w:t>
      </w:r>
      <w:proofErr w:type="gramStart"/>
      <w:r w:rsidR="00E4266B">
        <w:rPr>
          <w:rFonts w:ascii="Times New Roman" w:hAnsi="Times New Roman"/>
          <w:sz w:val="22"/>
          <w:szCs w:val="22"/>
        </w:rPr>
        <w:t>Academy</w:t>
      </w:r>
      <w:proofErr w:type="gramEnd"/>
      <w:r w:rsidR="00E4266B">
        <w:rPr>
          <w:rFonts w:ascii="Times New Roman" w:hAnsi="Times New Roman"/>
          <w:sz w:val="22"/>
          <w:szCs w:val="22"/>
        </w:rPr>
        <w:t xml:space="preserve"> of Criminal Justice Sciences annual conference, Denver, CO.</w:t>
      </w:r>
    </w:p>
    <w:p w14:paraId="5093075E" w14:textId="77777777" w:rsidR="00870B3D" w:rsidRDefault="00870B3D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7EDFAD3F" w14:textId="4C76C68D" w:rsidR="00870B3D" w:rsidRDefault="00870B3D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 xml:space="preserve">Steele, M. J., &amp; </w:t>
      </w:r>
      <w:r w:rsidR="000822C0" w:rsidRPr="00E4266B">
        <w:rPr>
          <w:rFonts w:ascii="Times New Roman" w:hAnsi="Times New Roman"/>
          <w:b/>
          <w:bCs/>
          <w:sz w:val="22"/>
          <w:szCs w:val="22"/>
        </w:rPr>
        <w:t>Lynn, T. J.</w:t>
      </w:r>
      <w:r w:rsidR="000822C0">
        <w:rPr>
          <w:rFonts w:ascii="Times New Roman" w:hAnsi="Times New Roman"/>
          <w:sz w:val="22"/>
          <w:szCs w:val="22"/>
        </w:rPr>
        <w:t xml:space="preserve"> (2025). Examining the impacts of officer and agency characteristics on community and procedural justice perceptions. </w:t>
      </w:r>
      <w:r w:rsidR="00435C3A">
        <w:rPr>
          <w:rFonts w:ascii="Times New Roman" w:hAnsi="Times New Roman"/>
          <w:sz w:val="22"/>
          <w:szCs w:val="22"/>
        </w:rPr>
        <w:t>Presented</w:t>
      </w:r>
      <w:r w:rsidR="000822C0">
        <w:rPr>
          <w:rFonts w:ascii="Times New Roman" w:hAnsi="Times New Roman"/>
          <w:sz w:val="22"/>
          <w:szCs w:val="22"/>
        </w:rPr>
        <w:t xml:space="preserve"> </w:t>
      </w:r>
      <w:r w:rsidR="00E4266B">
        <w:rPr>
          <w:rFonts w:ascii="Times New Roman" w:hAnsi="Times New Roman"/>
          <w:sz w:val="22"/>
          <w:szCs w:val="22"/>
        </w:rPr>
        <w:t xml:space="preserve">at </w:t>
      </w:r>
      <w:proofErr w:type="gramStart"/>
      <w:r w:rsidR="00E4266B">
        <w:rPr>
          <w:rFonts w:ascii="Times New Roman" w:hAnsi="Times New Roman"/>
          <w:sz w:val="22"/>
          <w:szCs w:val="22"/>
        </w:rPr>
        <w:t>Academy</w:t>
      </w:r>
      <w:proofErr w:type="gramEnd"/>
      <w:r w:rsidR="00E4266B">
        <w:rPr>
          <w:rFonts w:ascii="Times New Roman" w:hAnsi="Times New Roman"/>
          <w:sz w:val="22"/>
          <w:szCs w:val="22"/>
        </w:rPr>
        <w:t xml:space="preserve"> of Criminal Justice Sciences annual conference, Denver, CO. </w:t>
      </w:r>
    </w:p>
    <w:p w14:paraId="5DF1EDDA" w14:textId="77777777" w:rsidR="00E4266B" w:rsidRDefault="00E4266B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7635E5F0" w14:textId="276532CD" w:rsidR="00BF052E" w:rsidRDefault="00C24124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Lynn, T. J., </w:t>
      </w:r>
      <w:r w:rsidRPr="00C24124">
        <w:rPr>
          <w:rFonts w:ascii="Times New Roman" w:hAnsi="Times New Roman"/>
          <w:sz w:val="22"/>
          <w:szCs w:val="22"/>
        </w:rPr>
        <w:t xml:space="preserve">&amp; Steele, M. J. </w:t>
      </w:r>
      <w:r>
        <w:rPr>
          <w:rFonts w:ascii="Times New Roman" w:hAnsi="Times New Roman"/>
          <w:sz w:val="22"/>
          <w:szCs w:val="22"/>
        </w:rPr>
        <w:t xml:space="preserve">(2024). </w:t>
      </w:r>
      <w:r w:rsidRPr="00F144CA">
        <w:rPr>
          <w:rFonts w:ascii="Times New Roman" w:hAnsi="Times New Roman"/>
          <w:i/>
          <w:iCs/>
          <w:sz w:val="22"/>
          <w:szCs w:val="22"/>
        </w:rPr>
        <w:t>Nurturing strong rural law enforcement agencies: Recruitment, hiring, and retention strategies</w:t>
      </w:r>
      <w:r>
        <w:rPr>
          <w:rFonts w:ascii="Times New Roman" w:hAnsi="Times New Roman"/>
          <w:sz w:val="22"/>
          <w:szCs w:val="22"/>
        </w:rPr>
        <w:t xml:space="preserve">. </w:t>
      </w:r>
      <w:proofErr w:type="gramStart"/>
      <w:r w:rsidR="00B97286">
        <w:rPr>
          <w:rFonts w:ascii="Times New Roman" w:hAnsi="Times New Roman"/>
          <w:sz w:val="22"/>
          <w:szCs w:val="22"/>
        </w:rPr>
        <w:t>Presented</w:t>
      </w:r>
      <w:proofErr w:type="gramEnd"/>
      <w:r>
        <w:rPr>
          <w:rFonts w:ascii="Times New Roman" w:hAnsi="Times New Roman"/>
          <w:sz w:val="22"/>
          <w:szCs w:val="22"/>
        </w:rPr>
        <w:t xml:space="preserve"> at International Association of Chiefs of Police </w:t>
      </w:r>
      <w:r w:rsidR="00F144CA">
        <w:rPr>
          <w:rFonts w:ascii="Times New Roman" w:hAnsi="Times New Roman"/>
          <w:sz w:val="22"/>
          <w:szCs w:val="22"/>
        </w:rPr>
        <w:t xml:space="preserve">(IACP) annual conference, Boston, MA. </w:t>
      </w:r>
    </w:p>
    <w:p w14:paraId="7155BD08" w14:textId="77777777" w:rsidR="00F144CA" w:rsidRDefault="00F144CA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1DCB2FD9" w14:textId="5C3B9E54" w:rsidR="00DA37D8" w:rsidRDefault="00DB1252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C1133F"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>
        <w:rPr>
          <w:rFonts w:ascii="Times New Roman" w:hAnsi="Times New Roman"/>
          <w:sz w:val="22"/>
          <w:szCs w:val="22"/>
        </w:rPr>
        <w:t xml:space="preserve">(2024). </w:t>
      </w:r>
      <w:r w:rsidRPr="00FE70BD">
        <w:rPr>
          <w:rFonts w:ascii="Times New Roman" w:hAnsi="Times New Roman"/>
          <w:i/>
          <w:iCs/>
          <w:sz w:val="22"/>
          <w:szCs w:val="22"/>
        </w:rPr>
        <w:t xml:space="preserve">Negotiated management: Gaining compliance from protest movements by law enforcement. </w:t>
      </w:r>
      <w:r>
        <w:rPr>
          <w:rFonts w:ascii="Times New Roman" w:hAnsi="Times New Roman"/>
          <w:sz w:val="22"/>
          <w:szCs w:val="22"/>
        </w:rPr>
        <w:t>Presented at the Evidence-based Policing Symposium</w:t>
      </w:r>
      <w:r w:rsidR="00C1133F">
        <w:rPr>
          <w:rFonts w:ascii="Times New Roman" w:hAnsi="Times New Roman"/>
          <w:sz w:val="22"/>
          <w:szCs w:val="22"/>
        </w:rPr>
        <w:t xml:space="preserve">, Denver, CO. </w:t>
      </w:r>
    </w:p>
    <w:p w14:paraId="4B2B6B8D" w14:textId="77777777" w:rsidR="00FE70BD" w:rsidRDefault="00FE70BD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6B3DB848" w14:textId="2E7D0C24" w:rsidR="00FE70BD" w:rsidRDefault="00FE70BD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Steele, M. J., &amp; Lynn, T. J. (2024). </w:t>
      </w:r>
      <w:r w:rsidRPr="00FE70BD">
        <w:rPr>
          <w:rFonts w:ascii="Times New Roman" w:hAnsi="Times New Roman"/>
          <w:i/>
          <w:iCs/>
          <w:sz w:val="22"/>
          <w:szCs w:val="22"/>
        </w:rPr>
        <w:t xml:space="preserve">De-escalation as a cornerstone of effective community-oriented policing, </w:t>
      </w:r>
      <w:r>
        <w:rPr>
          <w:rFonts w:ascii="Times New Roman" w:hAnsi="Times New Roman"/>
          <w:sz w:val="22"/>
          <w:szCs w:val="22"/>
        </w:rPr>
        <w:t>Presented at the Evidence-based Policing Symposium, Denver, CO.</w:t>
      </w:r>
    </w:p>
    <w:p w14:paraId="5084528E" w14:textId="77777777" w:rsidR="00C1133F" w:rsidRDefault="00C1133F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5CE94947" w14:textId="45476A02" w:rsidR="00934843" w:rsidRDefault="00A056BE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Steele, M. J. &amp; </w:t>
      </w:r>
      <w:r w:rsidRPr="00DB1252">
        <w:rPr>
          <w:rFonts w:ascii="Times New Roman" w:hAnsi="Times New Roman"/>
          <w:b/>
          <w:bCs/>
          <w:sz w:val="22"/>
          <w:szCs w:val="22"/>
        </w:rPr>
        <w:t>Lynn, T. J.</w:t>
      </w:r>
      <w:r w:rsidR="00845D0C">
        <w:rPr>
          <w:rFonts w:ascii="Times New Roman" w:hAnsi="Times New Roman"/>
          <w:sz w:val="22"/>
          <w:szCs w:val="22"/>
        </w:rPr>
        <w:t xml:space="preserve"> (2023). </w:t>
      </w:r>
      <w:r w:rsidR="00845D0C" w:rsidRPr="00934843">
        <w:rPr>
          <w:rFonts w:ascii="Times New Roman" w:hAnsi="Times New Roman"/>
          <w:i/>
          <w:iCs/>
          <w:sz w:val="22"/>
          <w:szCs w:val="22"/>
        </w:rPr>
        <w:t xml:space="preserve">Effective law enforcement de-escalation </w:t>
      </w:r>
      <w:r w:rsidR="00B729BC" w:rsidRPr="00934843">
        <w:rPr>
          <w:rFonts w:ascii="Times New Roman" w:hAnsi="Times New Roman"/>
          <w:i/>
          <w:iCs/>
          <w:sz w:val="22"/>
          <w:szCs w:val="22"/>
        </w:rPr>
        <w:t>techniques</w:t>
      </w:r>
      <w:r w:rsidR="008360EE" w:rsidRPr="00934843">
        <w:rPr>
          <w:rFonts w:ascii="Times New Roman" w:hAnsi="Times New Roman"/>
          <w:i/>
          <w:iCs/>
          <w:sz w:val="22"/>
          <w:szCs w:val="22"/>
        </w:rPr>
        <w:t>: Evidence from the National De-es</w:t>
      </w:r>
      <w:r w:rsidR="00934843" w:rsidRPr="00934843">
        <w:rPr>
          <w:rFonts w:ascii="Times New Roman" w:hAnsi="Times New Roman"/>
          <w:i/>
          <w:iCs/>
          <w:sz w:val="22"/>
          <w:szCs w:val="22"/>
        </w:rPr>
        <w:t>calation Training Center’s practical assessments</w:t>
      </w:r>
      <w:r w:rsidR="00934843">
        <w:rPr>
          <w:rFonts w:ascii="Times New Roman" w:hAnsi="Times New Roman"/>
          <w:sz w:val="22"/>
          <w:szCs w:val="22"/>
        </w:rPr>
        <w:t>. Presented at the American Society of Criminology Annual Conference</w:t>
      </w:r>
      <w:r w:rsidR="00C1133F">
        <w:rPr>
          <w:rFonts w:ascii="Times New Roman" w:hAnsi="Times New Roman"/>
          <w:sz w:val="22"/>
          <w:szCs w:val="22"/>
        </w:rPr>
        <w:t>,</w:t>
      </w:r>
      <w:r w:rsidR="00934843">
        <w:rPr>
          <w:rFonts w:ascii="Times New Roman" w:hAnsi="Times New Roman"/>
          <w:sz w:val="22"/>
          <w:szCs w:val="22"/>
        </w:rPr>
        <w:t xml:space="preserve"> </w:t>
      </w:r>
      <w:r w:rsidR="00DA37D8">
        <w:rPr>
          <w:rFonts w:ascii="Times New Roman" w:hAnsi="Times New Roman"/>
          <w:sz w:val="22"/>
          <w:szCs w:val="22"/>
        </w:rPr>
        <w:t>Philadelphia, PA</w:t>
      </w:r>
      <w:r w:rsidR="00934843">
        <w:rPr>
          <w:rFonts w:ascii="Times New Roman" w:hAnsi="Times New Roman"/>
          <w:sz w:val="22"/>
          <w:szCs w:val="22"/>
        </w:rPr>
        <w:t>.</w:t>
      </w:r>
    </w:p>
    <w:p w14:paraId="48557881" w14:textId="77777777" w:rsidR="005863D4" w:rsidRDefault="005863D4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3FC3CE2B" w14:textId="68FB2796" w:rsidR="00825833" w:rsidRPr="00D77780" w:rsidRDefault="009E154B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b/>
          <w:bCs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Steele, </w:t>
      </w:r>
      <w:r w:rsidR="002876A9" w:rsidRPr="00D77780">
        <w:rPr>
          <w:rFonts w:ascii="Times New Roman" w:hAnsi="Times New Roman"/>
          <w:sz w:val="22"/>
          <w:szCs w:val="22"/>
        </w:rPr>
        <w:t>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="002876A9" w:rsidRPr="00D77780">
        <w:rPr>
          <w:rFonts w:ascii="Times New Roman" w:hAnsi="Times New Roman"/>
          <w:sz w:val="22"/>
          <w:szCs w:val="22"/>
        </w:rPr>
        <w:t>,</w:t>
      </w:r>
      <w:r w:rsidR="002876A9" w:rsidRPr="00D77780">
        <w:rPr>
          <w:rFonts w:ascii="Times New Roman" w:hAnsi="Times New Roman"/>
          <w:b/>
          <w:bCs/>
          <w:sz w:val="22"/>
          <w:szCs w:val="22"/>
        </w:rPr>
        <w:t xml:space="preserve"> &amp; Lynn, T. J. </w:t>
      </w:r>
      <w:r w:rsidR="002876A9" w:rsidRPr="00D77780">
        <w:rPr>
          <w:rFonts w:ascii="Times New Roman" w:hAnsi="Times New Roman"/>
          <w:sz w:val="22"/>
          <w:szCs w:val="22"/>
        </w:rPr>
        <w:t xml:space="preserve">(2023). </w:t>
      </w:r>
      <w:r w:rsidR="002876A9" w:rsidRPr="00D77780">
        <w:rPr>
          <w:rFonts w:ascii="Times New Roman" w:hAnsi="Times New Roman"/>
          <w:i/>
          <w:iCs/>
          <w:sz w:val="22"/>
          <w:szCs w:val="22"/>
        </w:rPr>
        <w:t>De-escalation training: An evidence-based practice to reduce force and increase legitimacy</w:t>
      </w:r>
      <w:r w:rsidR="002876A9" w:rsidRPr="00D77780">
        <w:rPr>
          <w:rFonts w:ascii="Times New Roman" w:hAnsi="Times New Roman"/>
          <w:sz w:val="22"/>
          <w:szCs w:val="22"/>
        </w:rPr>
        <w:t>.</w:t>
      </w:r>
      <w:r w:rsidR="002876A9" w:rsidRPr="00D7778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2876A9" w:rsidRPr="00D77780">
        <w:rPr>
          <w:rFonts w:ascii="Times New Roman" w:hAnsi="Times New Roman"/>
          <w:sz w:val="22"/>
          <w:szCs w:val="22"/>
        </w:rPr>
        <w:t>Scholarly poster presented during Scholarly &amp; Creative Activities Day, Fort Hays State University, Hays, KS.</w:t>
      </w:r>
    </w:p>
    <w:p w14:paraId="2096D7B9" w14:textId="77777777" w:rsidR="00825833" w:rsidRPr="00D77780" w:rsidRDefault="00825833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3CEF65EB" w14:textId="55C924D5" w:rsidR="00ED7F2A" w:rsidRPr="00D77780" w:rsidRDefault="00ED7F2A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 w:rsidRPr="00D77780">
        <w:rPr>
          <w:rFonts w:ascii="Times New Roman" w:hAnsi="Times New Roman"/>
          <w:sz w:val="22"/>
          <w:szCs w:val="22"/>
        </w:rPr>
        <w:t>(2022).</w:t>
      </w:r>
      <w:r w:rsidRPr="00D7778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7F3F85" w:rsidRPr="00D77780">
        <w:rPr>
          <w:rFonts w:ascii="Times New Roman" w:hAnsi="Times New Roman"/>
          <w:i/>
          <w:iCs/>
          <w:sz w:val="22"/>
          <w:szCs w:val="22"/>
        </w:rPr>
        <w:t>College students’ perceptions of interpersonal violence</w:t>
      </w:r>
      <w:r w:rsidR="007F3F85" w:rsidRPr="00D77780">
        <w:rPr>
          <w:rFonts w:ascii="Times New Roman" w:hAnsi="Times New Roman"/>
          <w:sz w:val="22"/>
          <w:szCs w:val="22"/>
        </w:rPr>
        <w:t xml:space="preserve">. </w:t>
      </w:r>
      <w:r w:rsidR="00161F69" w:rsidRPr="00D77780">
        <w:rPr>
          <w:rFonts w:ascii="Times New Roman" w:hAnsi="Times New Roman"/>
          <w:sz w:val="22"/>
          <w:szCs w:val="22"/>
        </w:rPr>
        <w:t>Presented during Understanding rurality and gender-based violence thematic panel during American Society of Criminology, Atlanta, GA.</w:t>
      </w:r>
    </w:p>
    <w:p w14:paraId="2AD4F1D5" w14:textId="77777777" w:rsidR="00161F69" w:rsidRPr="00D77780" w:rsidRDefault="00161F69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2F88055D" w14:textId="4B4F5151" w:rsidR="00882160" w:rsidRPr="00D77780" w:rsidRDefault="00BA5785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bCs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Steele, M., &amp; Hayes, A. (2022). </w:t>
      </w:r>
      <w:r w:rsidR="00192F6E" w:rsidRPr="00D77780">
        <w:rPr>
          <w:rFonts w:ascii="Times New Roman" w:hAnsi="Times New Roman"/>
          <w:i/>
          <w:iCs/>
          <w:sz w:val="22"/>
          <w:szCs w:val="22"/>
        </w:rPr>
        <w:t>The National De-escalation Training Center: Preliminary evidence concerning a novel de-escalation training and distribution model</w:t>
      </w:r>
      <w:r w:rsidR="00192F6E" w:rsidRPr="00D77780">
        <w:rPr>
          <w:rFonts w:ascii="Times New Roman" w:hAnsi="Times New Roman"/>
          <w:sz w:val="22"/>
          <w:szCs w:val="22"/>
        </w:rPr>
        <w:t xml:space="preserve">. </w:t>
      </w:r>
      <w:r w:rsidR="000E27D3" w:rsidRPr="00D77780">
        <w:rPr>
          <w:rFonts w:ascii="Times New Roman" w:hAnsi="Times New Roman"/>
          <w:sz w:val="22"/>
          <w:szCs w:val="22"/>
        </w:rPr>
        <w:t xml:space="preserve">Roundtable presentation during American Society of Criminology, Atlanta, GA. </w:t>
      </w:r>
    </w:p>
    <w:p w14:paraId="051FAECE" w14:textId="77777777" w:rsidR="000E27D3" w:rsidRPr="00D77780" w:rsidRDefault="000E27D3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066D755D" w14:textId="7CCAF168" w:rsidR="001D0130" w:rsidRPr="00D77780" w:rsidRDefault="001D0130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&amp;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(2022). </w:t>
      </w:r>
      <w:r w:rsidRPr="00D77780">
        <w:rPr>
          <w:rFonts w:ascii="Times New Roman" w:hAnsi="Times New Roman"/>
          <w:i/>
          <w:iCs/>
          <w:sz w:val="22"/>
          <w:szCs w:val="22"/>
        </w:rPr>
        <w:t>National De-Escalation Training Center: Tools for law enforcement to reduce unnecessary use of force</w:t>
      </w:r>
      <w:r w:rsidRPr="00D77780">
        <w:rPr>
          <w:rFonts w:ascii="Times New Roman" w:hAnsi="Times New Roman"/>
          <w:sz w:val="22"/>
          <w:szCs w:val="22"/>
        </w:rPr>
        <w:t xml:space="preserve">. </w:t>
      </w:r>
      <w:r w:rsidR="00900E44" w:rsidRPr="00D77780">
        <w:rPr>
          <w:rFonts w:ascii="Times New Roman" w:hAnsi="Times New Roman"/>
          <w:sz w:val="22"/>
          <w:szCs w:val="22"/>
        </w:rPr>
        <w:t>Scholarly poster presented during Scholarly &amp; Creative Activities Day, Fort Hays State University, Hays, KS.</w:t>
      </w:r>
    </w:p>
    <w:p w14:paraId="0726CC60" w14:textId="77777777" w:rsidR="00900E44" w:rsidRPr="00D77780" w:rsidRDefault="00900E44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04AA5F3F" w14:textId="1332E454" w:rsidR="0060380A" w:rsidRPr="00D77780" w:rsidRDefault="00F45BF0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Terry, A. N., 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Qi, Z., Terry, T., &amp;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(2022). </w:t>
      </w:r>
      <w:r w:rsidRPr="00D77780">
        <w:rPr>
          <w:rFonts w:ascii="Times New Roman" w:hAnsi="Times New Roman"/>
          <w:i/>
          <w:iCs/>
          <w:sz w:val="22"/>
          <w:szCs w:val="22"/>
        </w:rPr>
        <w:t>Student ghettos: Fear of crime and perceptions of police legi</w:t>
      </w:r>
      <w:r w:rsidR="00983AB8" w:rsidRPr="00D77780">
        <w:rPr>
          <w:rFonts w:ascii="Times New Roman" w:hAnsi="Times New Roman"/>
          <w:i/>
          <w:iCs/>
          <w:sz w:val="22"/>
          <w:szCs w:val="22"/>
        </w:rPr>
        <w:t>timacy explain undergraduate perceptions of victimization and wellness</w:t>
      </w:r>
      <w:r w:rsidR="00983AB8" w:rsidRPr="00D77780">
        <w:rPr>
          <w:rFonts w:ascii="Times New Roman" w:hAnsi="Times New Roman"/>
          <w:sz w:val="22"/>
          <w:szCs w:val="22"/>
        </w:rPr>
        <w:t xml:space="preserve">.  Scholarly poster presented during </w:t>
      </w:r>
      <w:r w:rsidR="00B15987" w:rsidRPr="00D77780">
        <w:rPr>
          <w:rFonts w:ascii="Times New Roman" w:hAnsi="Times New Roman"/>
          <w:sz w:val="22"/>
          <w:szCs w:val="22"/>
        </w:rPr>
        <w:t>Scholarly &amp; Creative Activities Day, Fort Hays State University, Hays, KS.</w:t>
      </w:r>
    </w:p>
    <w:p w14:paraId="02DC884D" w14:textId="77777777" w:rsidR="00C23075" w:rsidRPr="00D77780" w:rsidRDefault="00C23075" w:rsidP="00202E30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379594B4" w14:textId="0315BD96" w:rsidR="00202E30" w:rsidRPr="00D77780" w:rsidRDefault="00202E30" w:rsidP="00202E30">
      <w:pPr>
        <w:ind w:left="720" w:hanging="720"/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Steele, M.</w:t>
      </w:r>
      <w:r w:rsidR="00A056BE">
        <w:rPr>
          <w:rFonts w:ascii="Times New Roman" w:hAnsi="Times New Roman"/>
          <w:bCs/>
          <w:sz w:val="22"/>
          <w:szCs w:val="22"/>
        </w:rPr>
        <w:t xml:space="preserve"> J.</w:t>
      </w:r>
      <w:r w:rsidRPr="00D77780">
        <w:rPr>
          <w:rFonts w:ascii="Times New Roman" w:hAnsi="Times New Roman"/>
          <w:bCs/>
          <w:sz w:val="22"/>
          <w:szCs w:val="22"/>
        </w:rPr>
        <w:t xml:space="preserve">, </w:t>
      </w:r>
      <w:r w:rsidRPr="00D77780">
        <w:rPr>
          <w:rFonts w:ascii="Times New Roman" w:hAnsi="Times New Roman"/>
          <w:b/>
          <w:sz w:val="22"/>
          <w:szCs w:val="22"/>
        </w:rPr>
        <w:t xml:space="preserve">Lynn, T. J., </w:t>
      </w:r>
      <w:r w:rsidRPr="00D77780">
        <w:rPr>
          <w:rFonts w:ascii="Times New Roman" w:hAnsi="Times New Roman"/>
          <w:bCs/>
          <w:sz w:val="22"/>
          <w:szCs w:val="22"/>
        </w:rPr>
        <w:t xml:space="preserve">&amp; Kennedy, L. (2022).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>National De-Escalation Training Center: Integrating best-practices in de-escalation across the United States.</w:t>
      </w:r>
      <w:r w:rsidRPr="00D77780">
        <w:rPr>
          <w:rFonts w:ascii="Times New Roman" w:hAnsi="Times New Roman"/>
          <w:bCs/>
          <w:sz w:val="22"/>
          <w:szCs w:val="22"/>
        </w:rPr>
        <w:t xml:space="preserve"> Round table presented at Academy of Criminal Justice Sciences Annual Conference, Las Vegas, NV. </w:t>
      </w:r>
    </w:p>
    <w:p w14:paraId="247EB9B3" w14:textId="77777777" w:rsidR="00202E30" w:rsidRPr="00D77780" w:rsidRDefault="00202E30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0F2C57E0" w14:textId="54B230EA" w:rsidR="007C0073" w:rsidRPr="00D77780" w:rsidRDefault="00B515FC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Hayes, A., Cabrera-Rodriguez, E., 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&amp;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(2022). </w:t>
      </w:r>
      <w:r w:rsidRPr="00D77780">
        <w:rPr>
          <w:rFonts w:ascii="Times New Roman" w:hAnsi="Times New Roman"/>
          <w:i/>
          <w:iCs/>
          <w:sz w:val="22"/>
          <w:szCs w:val="22"/>
        </w:rPr>
        <w:t xml:space="preserve">Rural communities experience unique barriers to recruiting, hiring, and retaining qualified officers. </w:t>
      </w:r>
      <w:r w:rsidR="007C0073" w:rsidRPr="00D77780">
        <w:rPr>
          <w:rFonts w:ascii="Times New Roman" w:hAnsi="Times New Roman"/>
          <w:sz w:val="22"/>
          <w:szCs w:val="22"/>
        </w:rPr>
        <w:t>Scholarly poster presented during Academy of Criminal Justice Sciences 2022 Annual Conference, Las Vegas, NV.</w:t>
      </w:r>
    </w:p>
    <w:p w14:paraId="28E89A98" w14:textId="7E7F80C6" w:rsidR="007C0073" w:rsidRPr="00D77780" w:rsidRDefault="007C0073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7C7C17AC" w14:textId="7C025187" w:rsidR="007C0073" w:rsidRPr="00D77780" w:rsidRDefault="004B05A2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Hayes, A., &amp; Cabrera-Rodriguez, E. (2022). </w:t>
      </w:r>
      <w:r w:rsidRPr="00D77780">
        <w:rPr>
          <w:rFonts w:ascii="Times New Roman" w:hAnsi="Times New Roman"/>
          <w:i/>
          <w:iCs/>
          <w:sz w:val="22"/>
          <w:szCs w:val="22"/>
        </w:rPr>
        <w:t>A survey of issues in the recruitment, hiring, and retention of law enforcement officers: Investigating the rural-urban divide.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CA7368" w:rsidRPr="00D77780">
        <w:rPr>
          <w:rFonts w:ascii="Times New Roman" w:hAnsi="Times New Roman"/>
          <w:sz w:val="22"/>
          <w:szCs w:val="22"/>
        </w:rPr>
        <w:t xml:space="preserve">Paper presented during Academy of Criminal Justice Sciences 2022 Annual Conference, Las Vegas, NV. </w:t>
      </w:r>
    </w:p>
    <w:p w14:paraId="4CF2CF1D" w14:textId="577719F9" w:rsidR="00D45877" w:rsidRPr="00D77780" w:rsidRDefault="007C0073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.</w:t>
      </w:r>
    </w:p>
    <w:p w14:paraId="72CA942C" w14:textId="42E39056" w:rsidR="00443558" w:rsidRPr="00D77780" w:rsidRDefault="007449A9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Terry, A. N., Qi, Z., Terry, T., 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&amp;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5A3D52" w:rsidRPr="00D77780">
        <w:rPr>
          <w:rFonts w:ascii="Times New Roman" w:hAnsi="Times New Roman"/>
          <w:sz w:val="22"/>
          <w:szCs w:val="22"/>
        </w:rPr>
        <w:t xml:space="preserve">(2022). </w:t>
      </w:r>
      <w:r w:rsidR="005A3D52" w:rsidRPr="00D77780">
        <w:rPr>
          <w:rFonts w:ascii="Times New Roman" w:hAnsi="Times New Roman"/>
          <w:i/>
          <w:iCs/>
          <w:sz w:val="22"/>
          <w:szCs w:val="22"/>
        </w:rPr>
        <w:t xml:space="preserve">Research-based experiential-learning: Project examples from the social sciences. </w:t>
      </w:r>
      <w:r w:rsidR="005A3D52" w:rsidRPr="00D77780">
        <w:rPr>
          <w:rFonts w:ascii="Times New Roman" w:hAnsi="Times New Roman"/>
          <w:sz w:val="22"/>
          <w:szCs w:val="22"/>
        </w:rPr>
        <w:t>Professional Development Day, Fort Hays State University, Hays, KS.</w:t>
      </w:r>
    </w:p>
    <w:p w14:paraId="2B131AC5" w14:textId="77777777" w:rsidR="005A3D52" w:rsidRPr="00D77780" w:rsidRDefault="005A3D52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43B82DEE" w14:textId="42004181" w:rsidR="00AE7C78" w:rsidRPr="00D77780" w:rsidRDefault="00AE7C78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Terry, A. N., Qi, Z., 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</w:t>
      </w:r>
      <w:r w:rsidRPr="00D77780">
        <w:rPr>
          <w:rFonts w:ascii="Times New Roman" w:hAnsi="Times New Roman"/>
          <w:b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&amp; Terry, T. (2021)</w:t>
      </w:r>
      <w:r w:rsidR="005B2204" w:rsidRPr="00D77780">
        <w:rPr>
          <w:rFonts w:ascii="Times New Roman" w:hAnsi="Times New Roman"/>
          <w:sz w:val="22"/>
          <w:szCs w:val="22"/>
        </w:rPr>
        <w:t>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i/>
          <w:sz w:val="22"/>
          <w:szCs w:val="22"/>
        </w:rPr>
        <w:t>Leaning into the unknown—Building on adaptations to COVID-19 on teaching, service, and research.</w:t>
      </w:r>
      <w:r w:rsidR="005B2204" w:rsidRPr="00D77780">
        <w:rPr>
          <w:rFonts w:ascii="Times New Roman" w:hAnsi="Times New Roman"/>
          <w:sz w:val="22"/>
          <w:szCs w:val="22"/>
        </w:rPr>
        <w:t xml:space="preserve"> Presented at Professional Development Day, Fort Hays State University, Hays, KS.</w:t>
      </w:r>
    </w:p>
    <w:p w14:paraId="0BC6DCB4" w14:textId="77777777" w:rsidR="00AE7C78" w:rsidRPr="00D77780" w:rsidRDefault="00AE7C78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</w:p>
    <w:p w14:paraId="670DA5AD" w14:textId="38DDC795" w:rsidR="00DC6406" w:rsidRPr="00D77780" w:rsidRDefault="00DC6406" w:rsidP="00DC6406">
      <w:pPr>
        <w:tabs>
          <w:tab w:val="left" w:pos="720"/>
          <w:tab w:val="left" w:pos="1440"/>
          <w:tab w:val="left" w:pos="6480"/>
          <w:tab w:val="left" w:pos="7200"/>
        </w:tabs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lastRenderedPageBreak/>
        <w:t>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</w:t>
      </w:r>
      <w:r w:rsidRPr="00D77780">
        <w:rPr>
          <w:rFonts w:ascii="Times New Roman" w:hAnsi="Times New Roman"/>
          <w:b/>
          <w:sz w:val="22"/>
          <w:szCs w:val="22"/>
        </w:rPr>
        <w:t>Lynn, T.J.,</w:t>
      </w:r>
      <w:r w:rsidRPr="00D77780">
        <w:rPr>
          <w:rFonts w:ascii="Times New Roman" w:hAnsi="Times New Roman"/>
          <w:sz w:val="22"/>
          <w:szCs w:val="22"/>
        </w:rPr>
        <w:t xml:space="preserve"> Hayes, A., &amp; Cabrera-Rodriguez, E. (2021). </w:t>
      </w:r>
      <w:r w:rsidRPr="00D77780">
        <w:rPr>
          <w:rFonts w:ascii="Times New Roman" w:hAnsi="Times New Roman"/>
          <w:i/>
          <w:iCs/>
          <w:sz w:val="22"/>
          <w:szCs w:val="22"/>
        </w:rPr>
        <w:t>Barriers to recruiting, hiring, and retaining law enforcement in rural communities.</w:t>
      </w:r>
      <w:r w:rsidRPr="00D77780">
        <w:rPr>
          <w:rFonts w:ascii="Times New Roman" w:hAnsi="Times New Roman"/>
          <w:sz w:val="22"/>
          <w:szCs w:val="22"/>
        </w:rPr>
        <w:t xml:space="preserve"> FHSU Scholarly and Creative Activities Day. Awarded second place in Faculty Empirical Division. </w:t>
      </w:r>
    </w:p>
    <w:p w14:paraId="1199D835" w14:textId="77777777" w:rsidR="00DC6406" w:rsidRPr="00D77780" w:rsidRDefault="00DC6406" w:rsidP="00867BD8">
      <w:pPr>
        <w:ind w:left="720" w:hanging="720"/>
        <w:rPr>
          <w:rFonts w:ascii="Times New Roman" w:hAnsi="Times New Roman"/>
          <w:b/>
          <w:sz w:val="22"/>
          <w:szCs w:val="22"/>
        </w:rPr>
      </w:pPr>
    </w:p>
    <w:p w14:paraId="5608347B" w14:textId="56441407" w:rsidR="00612AA9" w:rsidRPr="00D77780" w:rsidRDefault="00612AA9" w:rsidP="00867BD8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DC6406" w:rsidRPr="00D77780">
        <w:rPr>
          <w:rFonts w:ascii="Times New Roman" w:hAnsi="Times New Roman"/>
          <w:sz w:val="22"/>
          <w:szCs w:val="22"/>
        </w:rPr>
        <w:t xml:space="preserve">&amp; </w:t>
      </w:r>
      <w:r w:rsidRPr="00D77780">
        <w:rPr>
          <w:rFonts w:ascii="Times New Roman" w:hAnsi="Times New Roman"/>
          <w:sz w:val="22"/>
          <w:szCs w:val="22"/>
        </w:rPr>
        <w:t>Steele, M.</w:t>
      </w:r>
      <w:r w:rsidR="00A056BE">
        <w:rPr>
          <w:rFonts w:ascii="Times New Roman" w:hAnsi="Times New Roman"/>
          <w:sz w:val="22"/>
          <w:szCs w:val="22"/>
        </w:rPr>
        <w:t xml:space="preserve"> J. </w:t>
      </w:r>
      <w:r w:rsidRPr="00D77780">
        <w:rPr>
          <w:rFonts w:ascii="Times New Roman" w:hAnsi="Times New Roman"/>
          <w:sz w:val="22"/>
          <w:szCs w:val="22"/>
        </w:rPr>
        <w:t>(202</w:t>
      </w:r>
      <w:r w:rsidR="00DC6406" w:rsidRPr="00D77780">
        <w:rPr>
          <w:rFonts w:ascii="Times New Roman" w:hAnsi="Times New Roman"/>
          <w:sz w:val="22"/>
          <w:szCs w:val="22"/>
        </w:rPr>
        <w:t>1</w:t>
      </w:r>
      <w:r w:rsidRPr="00D77780">
        <w:rPr>
          <w:rFonts w:ascii="Times New Roman" w:hAnsi="Times New Roman"/>
          <w:sz w:val="22"/>
          <w:szCs w:val="22"/>
        </w:rPr>
        <w:t xml:space="preserve">). </w:t>
      </w:r>
      <w:r w:rsidRPr="00D77780">
        <w:rPr>
          <w:rFonts w:ascii="Times New Roman" w:hAnsi="Times New Roman"/>
          <w:i/>
          <w:sz w:val="22"/>
          <w:szCs w:val="22"/>
        </w:rPr>
        <w:t>Identifying significance of issues related to recruiting, hiring, and retaining law enforcement in rural communities.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C01483" w:rsidRPr="00D77780">
        <w:rPr>
          <w:rFonts w:ascii="Times New Roman" w:hAnsi="Times New Roman"/>
          <w:sz w:val="22"/>
          <w:szCs w:val="22"/>
        </w:rPr>
        <w:t>Scholarly p</w:t>
      </w:r>
      <w:r w:rsidR="00DC6406" w:rsidRPr="00D77780">
        <w:rPr>
          <w:rFonts w:ascii="Times New Roman" w:hAnsi="Times New Roman"/>
          <w:sz w:val="22"/>
          <w:szCs w:val="22"/>
        </w:rPr>
        <w:t>oster presented</w:t>
      </w:r>
      <w:r w:rsidRPr="00D77780">
        <w:rPr>
          <w:rFonts w:ascii="Times New Roman" w:hAnsi="Times New Roman"/>
          <w:sz w:val="22"/>
          <w:szCs w:val="22"/>
        </w:rPr>
        <w:t xml:space="preserve"> during Academy of Criminal Justice Sciences 2021 </w:t>
      </w:r>
      <w:r w:rsidR="00DC6406" w:rsidRPr="00D77780">
        <w:rPr>
          <w:rFonts w:ascii="Times New Roman" w:hAnsi="Times New Roman"/>
          <w:sz w:val="22"/>
          <w:szCs w:val="22"/>
        </w:rPr>
        <w:t>Virtual Conference.</w:t>
      </w:r>
    </w:p>
    <w:p w14:paraId="13D23A9D" w14:textId="77777777" w:rsidR="00C01483" w:rsidRPr="00D77780" w:rsidRDefault="00C01483" w:rsidP="00867BD8">
      <w:pPr>
        <w:ind w:left="720" w:hanging="720"/>
        <w:rPr>
          <w:rFonts w:ascii="Times New Roman" w:hAnsi="Times New Roman"/>
          <w:sz w:val="22"/>
          <w:szCs w:val="22"/>
        </w:rPr>
      </w:pPr>
    </w:p>
    <w:p w14:paraId="031F4A0B" w14:textId="16F6BCE1" w:rsidR="00C01483" w:rsidRPr="00D77780" w:rsidRDefault="00C01483" w:rsidP="00C01483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Vernon, P.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(2021). Police stops, race, and the perception of bias: A different look at LAPD stops. Paper presented during Academy of Criminal Justice Sciences 2021 Virtual Conference.</w:t>
      </w:r>
    </w:p>
    <w:p w14:paraId="62683387" w14:textId="77777777" w:rsidR="00612AA9" w:rsidRPr="00D77780" w:rsidRDefault="00612AA9" w:rsidP="00867BD8">
      <w:pPr>
        <w:ind w:left="720" w:hanging="720"/>
        <w:rPr>
          <w:rFonts w:ascii="Times New Roman" w:hAnsi="Times New Roman"/>
          <w:sz w:val="22"/>
          <w:szCs w:val="22"/>
        </w:rPr>
      </w:pPr>
    </w:p>
    <w:p w14:paraId="07412FC5" w14:textId="30270AEA" w:rsidR="00867BD8" w:rsidRPr="00D77780" w:rsidRDefault="00867BD8" w:rsidP="00867BD8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Terry, A., 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, Qi, Z.,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="008819DC" w:rsidRPr="00D77780">
        <w:rPr>
          <w:rFonts w:ascii="Times New Roman" w:hAnsi="Times New Roman"/>
          <w:b/>
          <w:sz w:val="22"/>
          <w:szCs w:val="22"/>
        </w:rPr>
        <w:t xml:space="preserve">, </w:t>
      </w:r>
      <w:r w:rsidR="008819DC" w:rsidRPr="00D77780">
        <w:rPr>
          <w:rFonts w:ascii="Times New Roman" w:hAnsi="Times New Roman"/>
          <w:sz w:val="22"/>
          <w:szCs w:val="22"/>
        </w:rPr>
        <w:t>&amp; Terry, T.</w:t>
      </w:r>
      <w:r w:rsidRPr="00D77780">
        <w:rPr>
          <w:rFonts w:ascii="Times New Roman" w:hAnsi="Times New Roman"/>
          <w:b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(2020). </w:t>
      </w:r>
      <w:r w:rsidRPr="00D77780">
        <w:rPr>
          <w:rFonts w:ascii="Times New Roman" w:hAnsi="Times New Roman"/>
          <w:i/>
          <w:sz w:val="22"/>
          <w:szCs w:val="22"/>
        </w:rPr>
        <w:t>Collaborative development of a campus and victimization survey: Tips for working alongside diverse groups to survey faculty, staff, and students.</w:t>
      </w:r>
      <w:r w:rsidRPr="00D77780">
        <w:rPr>
          <w:rFonts w:ascii="Times New Roman" w:hAnsi="Times New Roman"/>
          <w:sz w:val="22"/>
          <w:szCs w:val="22"/>
        </w:rPr>
        <w:t xml:space="preserve"> Virtual Heartland Campus Safety Summit. </w:t>
      </w:r>
    </w:p>
    <w:p w14:paraId="6AD25ACD" w14:textId="77777777" w:rsidR="00867BD8" w:rsidRPr="00D77780" w:rsidRDefault="00867BD8" w:rsidP="00B52331">
      <w:pPr>
        <w:rPr>
          <w:rFonts w:ascii="Times New Roman" w:hAnsi="Times New Roman"/>
          <w:b/>
          <w:sz w:val="22"/>
          <w:szCs w:val="22"/>
        </w:rPr>
      </w:pPr>
    </w:p>
    <w:p w14:paraId="22F25A31" w14:textId="63ED8CAA" w:rsidR="006F2B15" w:rsidRPr="00D77780" w:rsidRDefault="006F2B15" w:rsidP="00B5233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="00867BD8" w:rsidRPr="00D77780">
        <w:rPr>
          <w:rFonts w:ascii="Times New Roman" w:hAnsi="Times New Roman"/>
          <w:b/>
          <w:sz w:val="22"/>
          <w:szCs w:val="22"/>
        </w:rPr>
        <w:t>,</w:t>
      </w:r>
      <w:r w:rsidRPr="00D77780">
        <w:rPr>
          <w:rFonts w:ascii="Times New Roman" w:hAnsi="Times New Roman"/>
          <w:sz w:val="22"/>
          <w:szCs w:val="22"/>
        </w:rPr>
        <w:t xml:space="preserve"> Qi, Z., Terry, A., &amp; Steele, M.</w:t>
      </w:r>
      <w:r w:rsidR="00A056BE">
        <w:rPr>
          <w:rFonts w:ascii="Times New Roman" w:hAnsi="Times New Roman"/>
          <w:sz w:val="22"/>
          <w:szCs w:val="22"/>
        </w:rPr>
        <w:t xml:space="preserve"> J.</w:t>
      </w:r>
      <w:r w:rsidRPr="00D77780">
        <w:rPr>
          <w:rFonts w:ascii="Times New Roman" w:hAnsi="Times New Roman"/>
          <w:sz w:val="22"/>
          <w:szCs w:val="22"/>
        </w:rPr>
        <w:t xml:space="preserve"> (2020). </w:t>
      </w:r>
      <w:r w:rsidRPr="00D77780">
        <w:rPr>
          <w:rFonts w:ascii="Times New Roman" w:hAnsi="Times New Roman"/>
          <w:i/>
          <w:sz w:val="22"/>
          <w:szCs w:val="22"/>
        </w:rPr>
        <w:t xml:space="preserve">Learning by doing: Departmental-wide reflection on </w:t>
      </w:r>
      <w:r w:rsidR="00612AA9"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i/>
          <w:sz w:val="22"/>
          <w:szCs w:val="22"/>
        </w:rPr>
        <w:t>incorporating experiential-learning across the curriculum.</w:t>
      </w:r>
      <w:r w:rsidRPr="00D77780">
        <w:rPr>
          <w:rFonts w:ascii="Times New Roman" w:hAnsi="Times New Roman"/>
          <w:sz w:val="22"/>
          <w:szCs w:val="22"/>
        </w:rPr>
        <w:t xml:space="preserve"> Presented during John Heinrichs’ Scholarly and </w:t>
      </w:r>
      <w:r w:rsidR="00612AA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Creative Activities Day, Fort Hays State University, Hays, KS.</w:t>
      </w:r>
    </w:p>
    <w:p w14:paraId="467ADD0C" w14:textId="77777777" w:rsidR="006F2B15" w:rsidRPr="00D77780" w:rsidRDefault="006F2B15" w:rsidP="00B52331">
      <w:pPr>
        <w:rPr>
          <w:rFonts w:ascii="Times New Roman" w:hAnsi="Times New Roman"/>
          <w:sz w:val="22"/>
          <w:szCs w:val="22"/>
        </w:rPr>
      </w:pPr>
    </w:p>
    <w:p w14:paraId="727EE7A1" w14:textId="77777777" w:rsidR="00BE18E4" w:rsidRPr="00D77780" w:rsidRDefault="00BE18E4" w:rsidP="00B5233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Mann, B. M., Lockwood, A., Terry, A., </w:t>
      </w:r>
      <w:r w:rsidR="00043A66" w:rsidRPr="00D77780">
        <w:rPr>
          <w:rFonts w:ascii="Times New Roman" w:hAnsi="Times New Roman"/>
          <w:sz w:val="22"/>
          <w:szCs w:val="22"/>
        </w:rPr>
        <w:t xml:space="preserve">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(2019). </w:t>
      </w:r>
      <w:r w:rsidR="00043A66" w:rsidRPr="00D77780">
        <w:rPr>
          <w:rFonts w:ascii="Times New Roman" w:hAnsi="Times New Roman"/>
          <w:i/>
          <w:sz w:val="22"/>
          <w:szCs w:val="22"/>
        </w:rPr>
        <w:t xml:space="preserve">Law enforcement and the correctional system: </w:t>
      </w:r>
      <w:r w:rsidR="00043A66" w:rsidRPr="00D77780">
        <w:rPr>
          <w:rFonts w:ascii="Times New Roman" w:hAnsi="Times New Roman"/>
          <w:i/>
          <w:sz w:val="22"/>
          <w:szCs w:val="22"/>
        </w:rPr>
        <w:tab/>
        <w:t>Training officers to effectively respond to mental illness</w:t>
      </w:r>
      <w:r w:rsidR="00043A66" w:rsidRPr="00D77780">
        <w:rPr>
          <w:rFonts w:ascii="Times New Roman" w:hAnsi="Times New Roman"/>
          <w:sz w:val="22"/>
          <w:szCs w:val="22"/>
        </w:rPr>
        <w:t xml:space="preserve">. </w:t>
      </w:r>
      <w:r w:rsidR="006F2B15" w:rsidRPr="00D77780">
        <w:rPr>
          <w:rFonts w:ascii="Times New Roman" w:hAnsi="Times New Roman"/>
          <w:sz w:val="22"/>
          <w:szCs w:val="22"/>
        </w:rPr>
        <w:t xml:space="preserve"> Presented</w:t>
      </w:r>
      <w:r w:rsidR="00043A66" w:rsidRPr="00D77780">
        <w:rPr>
          <w:rFonts w:ascii="Times New Roman" w:hAnsi="Times New Roman"/>
          <w:sz w:val="22"/>
          <w:szCs w:val="22"/>
        </w:rPr>
        <w:t xml:space="preserve"> at The American Society of Criminology</w:t>
      </w:r>
      <w:r w:rsidR="006F2B15" w:rsidRPr="00D77780">
        <w:rPr>
          <w:rFonts w:ascii="Times New Roman" w:hAnsi="Times New Roman"/>
          <w:sz w:val="22"/>
          <w:szCs w:val="22"/>
        </w:rPr>
        <w:tab/>
      </w:r>
      <w:r w:rsidR="00043A66" w:rsidRPr="00D77780">
        <w:rPr>
          <w:rFonts w:ascii="Times New Roman" w:hAnsi="Times New Roman"/>
          <w:sz w:val="22"/>
          <w:szCs w:val="22"/>
        </w:rPr>
        <w:t>Annual Conference</w:t>
      </w:r>
      <w:r w:rsidR="006F2B15" w:rsidRPr="00D77780">
        <w:rPr>
          <w:rFonts w:ascii="Times New Roman" w:hAnsi="Times New Roman"/>
          <w:sz w:val="22"/>
          <w:szCs w:val="22"/>
        </w:rPr>
        <w:t>. San Francisco, CA</w:t>
      </w:r>
      <w:r w:rsidR="00043A66" w:rsidRPr="00D77780">
        <w:rPr>
          <w:rFonts w:ascii="Times New Roman" w:hAnsi="Times New Roman"/>
          <w:sz w:val="22"/>
          <w:szCs w:val="22"/>
        </w:rPr>
        <w:t xml:space="preserve">. </w:t>
      </w:r>
    </w:p>
    <w:p w14:paraId="0988F644" w14:textId="77777777" w:rsidR="00461597" w:rsidRPr="00D77780" w:rsidRDefault="00461597" w:rsidP="00B52331">
      <w:pPr>
        <w:rPr>
          <w:rFonts w:ascii="Times New Roman" w:hAnsi="Times New Roman"/>
          <w:sz w:val="22"/>
          <w:szCs w:val="22"/>
        </w:rPr>
      </w:pPr>
    </w:p>
    <w:p w14:paraId="665C3C08" w14:textId="03751FFD" w:rsidR="00461597" w:rsidRPr="00D77780" w:rsidRDefault="00461597" w:rsidP="0046159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Kastle, S., Zelenka, V., Terry, A., Perez, K., &amp; Ali, H.  (2019). </w:t>
      </w:r>
      <w:r w:rsidR="00F578C5" w:rsidRPr="00D77780">
        <w:rPr>
          <w:rFonts w:ascii="Times New Roman" w:hAnsi="Times New Roman"/>
          <w:i/>
          <w:iCs/>
          <w:sz w:val="22"/>
          <w:szCs w:val="22"/>
        </w:rPr>
        <w:t>Experiential-</w:t>
      </w:r>
      <w:r w:rsidRPr="00D77780">
        <w:rPr>
          <w:rFonts w:ascii="Times New Roman" w:hAnsi="Times New Roman"/>
          <w:i/>
          <w:iCs/>
          <w:sz w:val="22"/>
          <w:szCs w:val="22"/>
        </w:rPr>
        <w:t>learning at FHSU</w:t>
      </w:r>
      <w:r w:rsidRPr="00D77780">
        <w:rPr>
          <w:rFonts w:ascii="Times New Roman" w:hAnsi="Times New Roman"/>
          <w:sz w:val="22"/>
          <w:szCs w:val="22"/>
        </w:rPr>
        <w:t xml:space="preserve">. </w:t>
      </w:r>
      <w:r w:rsidR="00E409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 xml:space="preserve">Presented at Professional Development Day, Fort Hays State University, Hays, KS.   </w:t>
      </w:r>
    </w:p>
    <w:p w14:paraId="7B77FAFC" w14:textId="77777777" w:rsidR="00461597" w:rsidRPr="00D77780" w:rsidRDefault="00461597" w:rsidP="00461597">
      <w:pPr>
        <w:rPr>
          <w:rFonts w:ascii="Times New Roman" w:hAnsi="Times New Roman"/>
          <w:sz w:val="22"/>
          <w:szCs w:val="22"/>
        </w:rPr>
      </w:pPr>
    </w:p>
    <w:p w14:paraId="44E48DF5" w14:textId="2ED60D1A" w:rsidR="00461597" w:rsidRDefault="00461597" w:rsidP="0046159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T.J.,</w:t>
      </w:r>
      <w:r w:rsidRPr="00D77780">
        <w:rPr>
          <w:rFonts w:ascii="Times New Roman" w:hAnsi="Times New Roman"/>
          <w:sz w:val="22"/>
          <w:szCs w:val="22"/>
        </w:rPr>
        <w:t xml:space="preserve"> Kastle, S., &amp; Terry, A. (2019). </w:t>
      </w:r>
      <w:r w:rsidR="00F578C5" w:rsidRPr="00D77780">
        <w:rPr>
          <w:rFonts w:ascii="Times New Roman" w:hAnsi="Times New Roman"/>
          <w:sz w:val="22"/>
          <w:szCs w:val="22"/>
        </w:rPr>
        <w:t>Experiential-</w:t>
      </w:r>
      <w:r w:rsidRPr="00D77780">
        <w:rPr>
          <w:rFonts w:ascii="Times New Roman" w:hAnsi="Times New Roman"/>
          <w:sz w:val="22"/>
          <w:szCs w:val="22"/>
        </w:rPr>
        <w:t xml:space="preserve">learning: Benefits for students and faculty.  Presented at </w:t>
      </w:r>
      <w:r w:rsidRPr="00D77780">
        <w:rPr>
          <w:rFonts w:ascii="Times New Roman" w:hAnsi="Times New Roman"/>
          <w:sz w:val="22"/>
          <w:szCs w:val="22"/>
        </w:rPr>
        <w:tab/>
        <w:t>Summer Institute on Distance Learning and Information Technology (SIDLIT), Fort Hays State University</w:t>
      </w:r>
      <w:proofErr w:type="gramStart"/>
      <w:r w:rsidRPr="00D77780">
        <w:rPr>
          <w:rFonts w:ascii="Times New Roman" w:hAnsi="Times New Roman"/>
          <w:sz w:val="22"/>
          <w:szCs w:val="22"/>
        </w:rPr>
        <w:t xml:space="preserve">, </w:t>
      </w:r>
      <w:r w:rsidRPr="00D77780">
        <w:rPr>
          <w:rFonts w:ascii="Times New Roman" w:hAnsi="Times New Roman"/>
          <w:sz w:val="22"/>
          <w:szCs w:val="22"/>
        </w:rPr>
        <w:tab/>
        <w:t>Hays</w:t>
      </w:r>
      <w:proofErr w:type="gramEnd"/>
      <w:r w:rsidRPr="00D77780">
        <w:rPr>
          <w:rFonts w:ascii="Times New Roman" w:hAnsi="Times New Roman"/>
          <w:sz w:val="22"/>
          <w:szCs w:val="22"/>
        </w:rPr>
        <w:t>, KS.</w:t>
      </w:r>
    </w:p>
    <w:p w14:paraId="0CB6B266" w14:textId="77777777" w:rsidR="00AC516C" w:rsidRDefault="00AC516C" w:rsidP="00461597">
      <w:pPr>
        <w:rPr>
          <w:rFonts w:ascii="Times New Roman" w:hAnsi="Times New Roman"/>
          <w:sz w:val="22"/>
          <w:szCs w:val="22"/>
        </w:rPr>
      </w:pPr>
    </w:p>
    <w:p w14:paraId="5EAD67A5" w14:textId="77777777" w:rsidR="00AC516C" w:rsidRDefault="00AC516C" w:rsidP="00AC516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Lockwood, A., Kochanowski, S., Lizarraga, V., Mann, B, &amp; </w:t>
      </w:r>
      <w:r w:rsidRPr="00F578C5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(2019). </w:t>
      </w:r>
      <w:r w:rsidRPr="00BE18E4">
        <w:rPr>
          <w:rFonts w:ascii="Times New Roman" w:hAnsi="Times New Roman"/>
          <w:i/>
          <w:sz w:val="22"/>
          <w:szCs w:val="22"/>
        </w:rPr>
        <w:t xml:space="preserve">Officer opinions: View on mental </w:t>
      </w:r>
      <w:r w:rsidRPr="00BE18E4">
        <w:rPr>
          <w:rFonts w:ascii="Times New Roman" w:hAnsi="Times New Roman"/>
          <w:i/>
          <w:sz w:val="22"/>
          <w:szCs w:val="22"/>
        </w:rPr>
        <w:tab/>
        <w:t>health training needs</w:t>
      </w:r>
      <w:r>
        <w:rPr>
          <w:rFonts w:ascii="Times New Roman" w:hAnsi="Times New Roman"/>
          <w:sz w:val="22"/>
          <w:szCs w:val="22"/>
        </w:rPr>
        <w:t>. Presented at Southwestern Psychological Association (SWPA), Albuquerque, NM.</w:t>
      </w:r>
    </w:p>
    <w:p w14:paraId="3D6E115D" w14:textId="77777777" w:rsidR="00AC516C" w:rsidRDefault="00AC516C" w:rsidP="00AC516C">
      <w:pPr>
        <w:rPr>
          <w:rFonts w:ascii="Times New Roman" w:hAnsi="Times New Roman"/>
          <w:sz w:val="22"/>
          <w:szCs w:val="22"/>
        </w:rPr>
      </w:pPr>
    </w:p>
    <w:p w14:paraId="429CF041" w14:textId="77777777" w:rsidR="00AC516C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 J.,</w:t>
      </w:r>
      <w:r>
        <w:rPr>
          <w:rFonts w:ascii="Times New Roman" w:hAnsi="Times New Roman"/>
          <w:sz w:val="22"/>
          <w:szCs w:val="22"/>
        </w:rPr>
        <w:t xml:space="preserve"> Higgins, C., &amp; Bainter, M. (2018). </w:t>
      </w:r>
      <w:r w:rsidRPr="00555416">
        <w:rPr>
          <w:rFonts w:ascii="Times New Roman" w:hAnsi="Times New Roman"/>
          <w:i/>
          <w:sz w:val="22"/>
          <w:szCs w:val="22"/>
        </w:rPr>
        <w:t xml:space="preserve">Participation in faith-based activities and criminality: What is the </w:t>
      </w:r>
      <w:r>
        <w:rPr>
          <w:rFonts w:ascii="Times New Roman" w:hAnsi="Times New Roman"/>
          <w:i/>
          <w:sz w:val="22"/>
          <w:szCs w:val="22"/>
        </w:rPr>
        <w:tab/>
      </w:r>
      <w:r w:rsidRPr="00555416">
        <w:rPr>
          <w:rFonts w:ascii="Times New Roman" w:hAnsi="Times New Roman"/>
          <w:i/>
          <w:sz w:val="22"/>
          <w:szCs w:val="22"/>
        </w:rPr>
        <w:t xml:space="preserve">connection? </w:t>
      </w:r>
      <w:r>
        <w:rPr>
          <w:rFonts w:ascii="Times New Roman" w:hAnsi="Times New Roman"/>
          <w:sz w:val="22"/>
          <w:szCs w:val="22"/>
        </w:rPr>
        <w:t>Presented at Academy of Criminal Justice Sciences Annual Conference, New Orleans, LA.</w:t>
      </w:r>
    </w:p>
    <w:p w14:paraId="19B9D4CB" w14:textId="77777777" w:rsidR="00AC516C" w:rsidRDefault="00AC516C" w:rsidP="00AC516C">
      <w:pPr>
        <w:rPr>
          <w:rFonts w:ascii="Times New Roman" w:hAnsi="Times New Roman"/>
          <w:sz w:val="22"/>
          <w:szCs w:val="22"/>
        </w:rPr>
      </w:pPr>
    </w:p>
    <w:p w14:paraId="092527CC" w14:textId="77777777" w:rsidR="00AC516C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 J.</w:t>
      </w:r>
      <w:r w:rsidRPr="00CB2D15">
        <w:rPr>
          <w:rFonts w:ascii="Times New Roman" w:hAnsi="Times New Roman"/>
          <w:sz w:val="22"/>
          <w:szCs w:val="22"/>
        </w:rPr>
        <w:t xml:space="preserve"> (2017). </w:t>
      </w:r>
      <w:r w:rsidRPr="00CB2D15">
        <w:rPr>
          <w:rFonts w:ascii="Times New Roman" w:hAnsi="Times New Roman"/>
          <w:i/>
          <w:sz w:val="22"/>
          <w:szCs w:val="22"/>
        </w:rPr>
        <w:t>Judicial opinions of determinate sentencing: A case study in Kansas.</w:t>
      </w:r>
      <w:r w:rsidRPr="00CB2D15">
        <w:rPr>
          <w:rFonts w:ascii="Times New Roman" w:hAnsi="Times New Roman"/>
          <w:sz w:val="22"/>
          <w:szCs w:val="22"/>
        </w:rPr>
        <w:t xml:space="preserve">  Presented at Academy of </w:t>
      </w:r>
      <w:r w:rsidRPr="00CB2D15">
        <w:rPr>
          <w:rFonts w:ascii="Times New Roman" w:hAnsi="Times New Roman"/>
          <w:sz w:val="22"/>
          <w:szCs w:val="22"/>
        </w:rPr>
        <w:tab/>
        <w:t>Criminal Justice Sciences Annual Conference, Kansas City, MO.</w:t>
      </w:r>
    </w:p>
    <w:p w14:paraId="71746B7D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</w:p>
    <w:p w14:paraId="1A4C84F6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 J.,</w:t>
      </w:r>
      <w:r w:rsidRPr="00CB2D15">
        <w:rPr>
          <w:rFonts w:ascii="Times New Roman" w:hAnsi="Times New Roman"/>
          <w:sz w:val="22"/>
          <w:szCs w:val="22"/>
        </w:rPr>
        <w:t xml:space="preserve"> McDowell, J., Bainter, M., &amp; Hammeke, A. (2016). </w:t>
      </w:r>
      <w:r w:rsidRPr="00CB2D15">
        <w:rPr>
          <w:rFonts w:ascii="Times New Roman" w:hAnsi="Times New Roman"/>
          <w:i/>
          <w:sz w:val="22"/>
          <w:szCs w:val="22"/>
        </w:rPr>
        <w:t xml:space="preserve">Undergraduate perceptions of intimate personal </w:t>
      </w:r>
      <w:r w:rsidRPr="00CB2D15">
        <w:rPr>
          <w:rFonts w:ascii="Times New Roman" w:hAnsi="Times New Roman"/>
          <w:i/>
          <w:sz w:val="22"/>
          <w:szCs w:val="22"/>
        </w:rPr>
        <w:tab/>
        <w:t>violence portrayed by media</w:t>
      </w:r>
      <w:r w:rsidRPr="00CB2D15">
        <w:rPr>
          <w:rFonts w:ascii="Times New Roman" w:hAnsi="Times New Roman"/>
          <w:sz w:val="22"/>
          <w:szCs w:val="22"/>
        </w:rPr>
        <w:t>.  Presented at Midwestern Criminal Justice Association Annual Conference</w:t>
      </w:r>
      <w:proofErr w:type="gramStart"/>
      <w:r w:rsidRPr="00CB2D15">
        <w:rPr>
          <w:rFonts w:ascii="Times New Roman" w:hAnsi="Times New Roman"/>
          <w:sz w:val="22"/>
          <w:szCs w:val="22"/>
        </w:rPr>
        <w:t xml:space="preserve">, </w:t>
      </w:r>
      <w:r w:rsidRPr="00CB2D15">
        <w:rPr>
          <w:rFonts w:ascii="Times New Roman" w:hAnsi="Times New Roman"/>
          <w:sz w:val="22"/>
          <w:szCs w:val="22"/>
        </w:rPr>
        <w:tab/>
        <w:t>Chicago</w:t>
      </w:r>
      <w:proofErr w:type="gramEnd"/>
      <w:r w:rsidRPr="00CB2D15">
        <w:rPr>
          <w:rFonts w:ascii="Times New Roman" w:hAnsi="Times New Roman"/>
          <w:sz w:val="22"/>
          <w:szCs w:val="22"/>
        </w:rPr>
        <w:t>, IL.</w:t>
      </w:r>
    </w:p>
    <w:p w14:paraId="0495903C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</w:p>
    <w:p w14:paraId="78CB107B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(2016). Reframing service-learning: Bridging the gap between academic and student affairs. 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Presented at 2016 Civic Learning and Democratic Engagement (CLDE) Meeting, Indianapolis, IN.</w:t>
      </w:r>
    </w:p>
    <w:p w14:paraId="214431DA" w14:textId="77777777" w:rsidR="00AC516C" w:rsidRPr="00F578C5" w:rsidRDefault="00AC516C" w:rsidP="00AC516C">
      <w:pPr>
        <w:rPr>
          <w:rFonts w:ascii="Times New Roman" w:hAnsi="Times New Roman"/>
          <w:b/>
          <w:sz w:val="22"/>
          <w:szCs w:val="22"/>
        </w:rPr>
      </w:pPr>
    </w:p>
    <w:p w14:paraId="503932B7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(2016). </w:t>
      </w:r>
      <w:r w:rsidRPr="00CB2D15">
        <w:rPr>
          <w:rFonts w:ascii="Times New Roman" w:hAnsi="Times New Roman"/>
          <w:i/>
          <w:sz w:val="22"/>
          <w:szCs w:val="22"/>
        </w:rPr>
        <w:t>Co-Curricular volunteerism becomes service-learning through structured reflection</w:t>
      </w:r>
      <w:r w:rsidRPr="00CB2D15">
        <w:rPr>
          <w:rFonts w:ascii="Times New Roman" w:hAnsi="Times New Roman"/>
          <w:sz w:val="22"/>
          <w:szCs w:val="22"/>
        </w:rPr>
        <w:t xml:space="preserve">. 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Presented at Academy of Criminal Justice Sciences Annual Conference, Denver, CO.</w:t>
      </w:r>
    </w:p>
    <w:p w14:paraId="3D5B6B00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  <w:u w:val="single"/>
        </w:rPr>
      </w:pPr>
    </w:p>
    <w:p w14:paraId="7724B4A4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(2015). </w:t>
      </w:r>
      <w:r w:rsidRPr="00CB2D15">
        <w:rPr>
          <w:rFonts w:ascii="Times New Roman" w:hAnsi="Times New Roman"/>
          <w:i/>
          <w:sz w:val="22"/>
          <w:szCs w:val="22"/>
        </w:rPr>
        <w:t>Transition from academic to co-curricular service-learning: Reflection is key</w:t>
      </w:r>
      <w:r w:rsidRPr="00CB2D15">
        <w:rPr>
          <w:rFonts w:ascii="Times New Roman" w:hAnsi="Times New Roman"/>
          <w:sz w:val="22"/>
          <w:szCs w:val="22"/>
        </w:rPr>
        <w:t xml:space="preserve">. 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Presented at Midwestern Criminal Justice Association Annual Conference, Chicago, IL.</w:t>
      </w:r>
    </w:p>
    <w:p w14:paraId="5632E905" w14:textId="77777777" w:rsidR="00AC516C" w:rsidRPr="00CB2D15" w:rsidRDefault="00AC516C" w:rsidP="00AC516C">
      <w:pPr>
        <w:ind w:firstLine="720"/>
        <w:rPr>
          <w:rFonts w:ascii="Times New Roman" w:hAnsi="Times New Roman"/>
          <w:sz w:val="22"/>
          <w:szCs w:val="22"/>
        </w:rPr>
      </w:pPr>
    </w:p>
    <w:p w14:paraId="7A223EF4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(2015). </w:t>
      </w:r>
      <w:r w:rsidRPr="00CB2D15">
        <w:rPr>
          <w:rFonts w:ascii="Times New Roman" w:hAnsi="Times New Roman"/>
          <w:i/>
          <w:sz w:val="22"/>
          <w:szCs w:val="22"/>
        </w:rPr>
        <w:t>Framing political protest in an age of competing interests</w:t>
      </w:r>
      <w:r w:rsidRPr="00CB2D15">
        <w:rPr>
          <w:rFonts w:ascii="Times New Roman" w:hAnsi="Times New Roman"/>
          <w:sz w:val="22"/>
          <w:szCs w:val="22"/>
        </w:rPr>
        <w:t xml:space="preserve">.  Presented at Academy of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Criminal Justice Sciences Annual Conference, Orlando, FL.</w:t>
      </w:r>
    </w:p>
    <w:p w14:paraId="0ED60430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</w:p>
    <w:p w14:paraId="436B6E7E" w14:textId="77777777" w:rsidR="00AC516C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lastRenderedPageBreak/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(2014). </w:t>
      </w:r>
      <w:r w:rsidRPr="00CB2D15">
        <w:rPr>
          <w:rFonts w:ascii="Times New Roman" w:hAnsi="Times New Roman"/>
          <w:i/>
          <w:sz w:val="22"/>
          <w:szCs w:val="22"/>
        </w:rPr>
        <w:t>Occupy Wall Street: Are state responses realistic or glamourized?</w:t>
      </w:r>
      <w:r w:rsidRPr="00CB2D15">
        <w:rPr>
          <w:rFonts w:ascii="Times New Roman" w:hAnsi="Times New Roman"/>
          <w:sz w:val="22"/>
          <w:szCs w:val="22"/>
        </w:rPr>
        <w:t xml:space="preserve"> Presented at</w:t>
      </w:r>
      <w:r w:rsidRPr="00CB2D15">
        <w:rPr>
          <w:rFonts w:ascii="Times New Roman" w:hAnsi="Times New Roman"/>
          <w:sz w:val="22"/>
          <w:szCs w:val="22"/>
        </w:rPr>
        <w:tab/>
        <w:t xml:space="preserve">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Academy of Criminal Justice Sciences Annual Conference, Philadelphia, PA.</w:t>
      </w:r>
    </w:p>
    <w:p w14:paraId="0B7AB570" w14:textId="77777777" w:rsidR="00AC516C" w:rsidRPr="00CB2D15" w:rsidRDefault="00AC516C" w:rsidP="00AC516C">
      <w:pPr>
        <w:ind w:firstLine="720"/>
        <w:rPr>
          <w:rFonts w:ascii="Times New Roman" w:hAnsi="Times New Roman"/>
          <w:sz w:val="22"/>
          <w:szCs w:val="22"/>
        </w:rPr>
      </w:pPr>
    </w:p>
    <w:p w14:paraId="7D8F3F1C" w14:textId="77777777" w:rsidR="00AC516C" w:rsidRPr="00CB2D15" w:rsidRDefault="00AC516C" w:rsidP="00AC516C">
      <w:pPr>
        <w:rPr>
          <w:rFonts w:ascii="Times New Roman" w:hAnsi="Times New Roman"/>
          <w:i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(2012). </w:t>
      </w:r>
      <w:r w:rsidRPr="00CB2D15">
        <w:rPr>
          <w:rFonts w:ascii="Times New Roman" w:hAnsi="Times New Roman"/>
          <w:i/>
          <w:sz w:val="22"/>
          <w:szCs w:val="22"/>
        </w:rPr>
        <w:t xml:space="preserve">Civil consequences? The societal risks of incarcerating women without opportunities </w:t>
      </w:r>
    </w:p>
    <w:p w14:paraId="7B750290" w14:textId="77777777" w:rsidR="00AC516C" w:rsidRPr="00CB2D15" w:rsidRDefault="00AC516C" w:rsidP="00AC516C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i/>
          <w:sz w:val="22"/>
          <w:szCs w:val="22"/>
        </w:rPr>
        <w:t>for effective treatment.</w:t>
      </w:r>
      <w:r w:rsidRPr="00CB2D15">
        <w:rPr>
          <w:rFonts w:ascii="Times New Roman" w:hAnsi="Times New Roman"/>
          <w:sz w:val="22"/>
          <w:szCs w:val="22"/>
        </w:rPr>
        <w:t xml:space="preserve">  Presented at Hawaii International Conference on Social Sciences. Honolulu, HI.  </w:t>
      </w:r>
    </w:p>
    <w:p w14:paraId="52F05602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</w:p>
    <w:p w14:paraId="692062C4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(2012). </w:t>
      </w:r>
      <w:r w:rsidRPr="00CB2D15">
        <w:rPr>
          <w:rFonts w:ascii="Times New Roman" w:hAnsi="Times New Roman"/>
          <w:i/>
          <w:sz w:val="22"/>
          <w:szCs w:val="22"/>
        </w:rPr>
        <w:t>Doesn’t my opinion count?  Judicial views of determinate sentencing.</w:t>
      </w:r>
      <w:r w:rsidRPr="00CB2D15">
        <w:rPr>
          <w:rFonts w:ascii="Times New Roman" w:hAnsi="Times New Roman"/>
          <w:sz w:val="22"/>
          <w:szCs w:val="22"/>
        </w:rPr>
        <w:t xml:space="preserve"> Presented at </w:t>
      </w:r>
    </w:p>
    <w:p w14:paraId="1A79E374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 xml:space="preserve">Hawaii International Conference on Social Sciences. Honolulu, HI.   </w:t>
      </w:r>
    </w:p>
    <w:p w14:paraId="5117A258" w14:textId="77777777" w:rsidR="00AC516C" w:rsidRPr="00CB2D15" w:rsidRDefault="00AC516C" w:rsidP="00AC516C">
      <w:pPr>
        <w:rPr>
          <w:rFonts w:ascii="Times New Roman" w:hAnsi="Times New Roman"/>
          <w:sz w:val="22"/>
          <w:szCs w:val="22"/>
        </w:rPr>
      </w:pPr>
    </w:p>
    <w:p w14:paraId="12BBF592" w14:textId="77777777" w:rsidR="00AC516C" w:rsidRDefault="00AC516C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(2011). </w:t>
      </w:r>
      <w:r w:rsidRPr="00CB2D15">
        <w:rPr>
          <w:rFonts w:ascii="Times New Roman" w:hAnsi="Times New Roman"/>
          <w:i/>
          <w:sz w:val="22"/>
          <w:szCs w:val="22"/>
        </w:rPr>
        <w:t xml:space="preserve">Opportunities for effective substance abuse treatment lacking in women’s </w:t>
      </w:r>
      <w:proofErr w:type="gramStart"/>
      <w:r w:rsidRPr="00CB2D15">
        <w:rPr>
          <w:rFonts w:ascii="Times New Roman" w:hAnsi="Times New Roman"/>
          <w:i/>
          <w:sz w:val="22"/>
          <w:szCs w:val="22"/>
        </w:rPr>
        <w:t>prison</w:t>
      </w:r>
      <w:proofErr w:type="gramEnd"/>
      <w:r w:rsidRPr="00CB2D15">
        <w:rPr>
          <w:rFonts w:ascii="Times New Roman" w:hAnsi="Times New Roman"/>
          <w:i/>
          <w:sz w:val="22"/>
          <w:szCs w:val="22"/>
        </w:rPr>
        <w:t>.</w:t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 xml:space="preserve"> Presented at Research and the State. KSU, Manhattan, KS.</w:t>
      </w:r>
    </w:p>
    <w:p w14:paraId="48F1CB46" w14:textId="77777777" w:rsidR="00414636" w:rsidRDefault="00414636" w:rsidP="00AC516C">
      <w:pPr>
        <w:rPr>
          <w:rFonts w:ascii="Times New Roman" w:hAnsi="Times New Roman"/>
          <w:sz w:val="22"/>
          <w:szCs w:val="22"/>
        </w:rPr>
      </w:pPr>
    </w:p>
    <w:p w14:paraId="37293575" w14:textId="77777777" w:rsidR="00414636" w:rsidRPr="00CB2D15" w:rsidRDefault="00414636" w:rsidP="00414636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CB2D15">
        <w:rPr>
          <w:rFonts w:ascii="Times New Roman" w:hAnsi="Times New Roman"/>
          <w:b/>
          <w:i/>
          <w:sz w:val="22"/>
          <w:szCs w:val="22"/>
          <w:u w:val="single"/>
        </w:rPr>
        <w:t>Seminar Presentations</w:t>
      </w:r>
    </w:p>
    <w:p w14:paraId="42F48F30" w14:textId="77777777" w:rsidR="00414636" w:rsidRPr="00CB2D15" w:rsidRDefault="00414636" w:rsidP="00414636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48561448" w14:textId="4D669283" w:rsidR="00EA26F6" w:rsidRPr="009B0CEA" w:rsidRDefault="00EA26F6" w:rsidP="009B0CEA">
      <w:pPr>
        <w:ind w:left="720" w:hanging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Lynn, T. J., </w:t>
      </w:r>
      <w:r w:rsidRPr="009B0CEA">
        <w:rPr>
          <w:rFonts w:ascii="Times New Roman" w:hAnsi="Times New Roman"/>
          <w:bCs/>
          <w:sz w:val="22"/>
          <w:szCs w:val="22"/>
        </w:rPr>
        <w:t xml:space="preserve">&amp; Vilaysing, D. (2024). </w:t>
      </w:r>
      <w:r w:rsidR="001E54B9" w:rsidRPr="009B0CEA">
        <w:rPr>
          <w:rFonts w:ascii="Times New Roman" w:hAnsi="Times New Roman"/>
          <w:bCs/>
          <w:i/>
          <w:iCs/>
          <w:sz w:val="22"/>
          <w:szCs w:val="22"/>
        </w:rPr>
        <w:t xml:space="preserve">Effective de-escalation strategies for </w:t>
      </w:r>
      <w:r w:rsidR="009B0CEA" w:rsidRPr="009B0CEA">
        <w:rPr>
          <w:rFonts w:ascii="Times New Roman" w:hAnsi="Times New Roman"/>
          <w:bCs/>
          <w:i/>
          <w:iCs/>
          <w:sz w:val="22"/>
          <w:szCs w:val="22"/>
        </w:rPr>
        <w:t>s</w:t>
      </w:r>
      <w:r w:rsidR="001E54B9" w:rsidRPr="009B0CEA">
        <w:rPr>
          <w:rFonts w:ascii="Times New Roman" w:hAnsi="Times New Roman"/>
          <w:bCs/>
          <w:i/>
          <w:iCs/>
          <w:sz w:val="22"/>
          <w:szCs w:val="22"/>
        </w:rPr>
        <w:t xml:space="preserve">chool </w:t>
      </w:r>
      <w:r w:rsidR="009B0CEA" w:rsidRPr="009B0CEA">
        <w:rPr>
          <w:rFonts w:ascii="Times New Roman" w:hAnsi="Times New Roman"/>
          <w:bCs/>
          <w:i/>
          <w:iCs/>
          <w:sz w:val="22"/>
          <w:szCs w:val="22"/>
        </w:rPr>
        <w:t>r</w:t>
      </w:r>
      <w:r w:rsidR="001E54B9" w:rsidRPr="009B0CEA">
        <w:rPr>
          <w:rFonts w:ascii="Times New Roman" w:hAnsi="Times New Roman"/>
          <w:bCs/>
          <w:i/>
          <w:iCs/>
          <w:sz w:val="22"/>
          <w:szCs w:val="22"/>
        </w:rPr>
        <w:t xml:space="preserve">esource </w:t>
      </w:r>
      <w:r w:rsidR="009B0CEA" w:rsidRPr="009B0CEA">
        <w:rPr>
          <w:rFonts w:ascii="Times New Roman" w:hAnsi="Times New Roman"/>
          <w:bCs/>
          <w:i/>
          <w:iCs/>
          <w:sz w:val="22"/>
          <w:szCs w:val="22"/>
        </w:rPr>
        <w:t>o</w:t>
      </w:r>
      <w:r w:rsidR="001E54B9" w:rsidRPr="009B0CEA">
        <w:rPr>
          <w:rFonts w:ascii="Times New Roman" w:hAnsi="Times New Roman"/>
          <w:bCs/>
          <w:i/>
          <w:iCs/>
          <w:sz w:val="22"/>
          <w:szCs w:val="22"/>
        </w:rPr>
        <w:t>fficers, security personnel, and school staff in a K-12 environment.</w:t>
      </w:r>
      <w:r w:rsidR="001E54B9" w:rsidRPr="009B0CEA">
        <w:rPr>
          <w:rFonts w:ascii="Times New Roman" w:hAnsi="Times New Roman"/>
          <w:bCs/>
          <w:sz w:val="22"/>
          <w:szCs w:val="22"/>
        </w:rPr>
        <w:t xml:space="preserve"> </w:t>
      </w:r>
      <w:r w:rsidR="009B0CEA" w:rsidRPr="009B0CEA">
        <w:rPr>
          <w:rFonts w:ascii="Times New Roman" w:hAnsi="Times New Roman"/>
          <w:bCs/>
          <w:sz w:val="22"/>
          <w:szCs w:val="22"/>
        </w:rPr>
        <w:t xml:space="preserve">Webinar presented as a Knowledge College Series, Safer Schools Training and Technical Assistance Clearinghouse for Law Enforcement.  </w:t>
      </w:r>
    </w:p>
    <w:p w14:paraId="3B9C790E" w14:textId="77777777" w:rsidR="00EA26F6" w:rsidRDefault="00EA26F6" w:rsidP="00414636">
      <w:pPr>
        <w:rPr>
          <w:rFonts w:ascii="Times New Roman" w:hAnsi="Times New Roman"/>
          <w:b/>
          <w:sz w:val="22"/>
          <w:szCs w:val="22"/>
        </w:rPr>
      </w:pPr>
    </w:p>
    <w:p w14:paraId="3B25FB6E" w14:textId="2954F735" w:rsidR="00414636" w:rsidRDefault="00414636" w:rsidP="00414636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>
        <w:rPr>
          <w:rFonts w:ascii="Times New Roman" w:hAnsi="Times New Roman"/>
          <w:sz w:val="22"/>
          <w:szCs w:val="22"/>
        </w:rPr>
        <w:t xml:space="preserve"> (2019). </w:t>
      </w:r>
      <w:r w:rsidRPr="00F24D32">
        <w:rPr>
          <w:rFonts w:ascii="Times New Roman" w:hAnsi="Times New Roman"/>
          <w:i/>
          <w:sz w:val="22"/>
          <w:szCs w:val="22"/>
        </w:rPr>
        <w:t>Advising student organizations: From chore to challenge</w:t>
      </w:r>
      <w:r>
        <w:rPr>
          <w:rFonts w:ascii="Times New Roman" w:hAnsi="Times New Roman"/>
          <w:sz w:val="22"/>
          <w:szCs w:val="22"/>
        </w:rPr>
        <w:t xml:space="preserve">.  Presented at Academy of Criminal </w:t>
      </w:r>
      <w:r>
        <w:rPr>
          <w:rFonts w:ascii="Times New Roman" w:hAnsi="Times New Roman"/>
          <w:sz w:val="22"/>
          <w:szCs w:val="22"/>
        </w:rPr>
        <w:tab/>
        <w:t>Justice Sciences Annual Conference, Baltimore, MD.</w:t>
      </w:r>
    </w:p>
    <w:p w14:paraId="3B2B8061" w14:textId="77777777" w:rsidR="00414636" w:rsidRDefault="00414636" w:rsidP="00414636">
      <w:pPr>
        <w:rPr>
          <w:rFonts w:ascii="Times New Roman" w:hAnsi="Times New Roman"/>
          <w:sz w:val="22"/>
          <w:szCs w:val="22"/>
        </w:rPr>
      </w:pPr>
    </w:p>
    <w:p w14:paraId="0EE8E5C7" w14:textId="77777777" w:rsidR="00414636" w:rsidRDefault="00414636" w:rsidP="00414636">
      <w:pPr>
        <w:rPr>
          <w:rFonts w:ascii="Times New Roman" w:hAnsi="Times New Roman"/>
          <w:sz w:val="22"/>
          <w:szCs w:val="22"/>
        </w:rPr>
      </w:pPr>
      <w:proofErr w:type="spellStart"/>
      <w:r>
        <w:rPr>
          <w:rFonts w:ascii="Times New Roman" w:hAnsi="Times New Roman"/>
          <w:sz w:val="22"/>
          <w:szCs w:val="22"/>
        </w:rPr>
        <w:t>Hankhouse</w:t>
      </w:r>
      <w:proofErr w:type="spellEnd"/>
      <w:r>
        <w:rPr>
          <w:rFonts w:ascii="Times New Roman" w:hAnsi="Times New Roman"/>
          <w:sz w:val="22"/>
          <w:szCs w:val="22"/>
        </w:rPr>
        <w:t xml:space="preserve">, C., </w:t>
      </w:r>
      <w:proofErr w:type="spellStart"/>
      <w:r>
        <w:rPr>
          <w:rFonts w:ascii="Times New Roman" w:hAnsi="Times New Roman"/>
          <w:sz w:val="22"/>
          <w:szCs w:val="22"/>
        </w:rPr>
        <w:t>Czarnec</w:t>
      </w:r>
      <w:proofErr w:type="spellEnd"/>
      <w:r>
        <w:rPr>
          <w:rFonts w:ascii="Times New Roman" w:hAnsi="Times New Roman"/>
          <w:sz w:val="22"/>
          <w:szCs w:val="22"/>
        </w:rPr>
        <w:t xml:space="preserve">, J. S., </w:t>
      </w:r>
      <w:r w:rsidRPr="00F578C5">
        <w:rPr>
          <w:rFonts w:ascii="Times New Roman" w:hAnsi="Times New Roman"/>
          <w:b/>
          <w:sz w:val="22"/>
          <w:szCs w:val="22"/>
        </w:rPr>
        <w:t>Lynn, T.J.,</w:t>
      </w:r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Fundack</w:t>
      </w:r>
      <w:proofErr w:type="spellEnd"/>
      <w:r>
        <w:rPr>
          <w:rFonts w:ascii="Times New Roman" w:hAnsi="Times New Roman"/>
          <w:sz w:val="22"/>
          <w:szCs w:val="22"/>
        </w:rPr>
        <w:t xml:space="preserve">, A., &amp; Valentine, C. L. (2018). </w:t>
      </w:r>
      <w:r w:rsidRPr="00972195">
        <w:rPr>
          <w:rFonts w:ascii="Times New Roman" w:hAnsi="Times New Roman"/>
          <w:i/>
          <w:sz w:val="22"/>
          <w:szCs w:val="22"/>
        </w:rPr>
        <w:t xml:space="preserve">Best practices for teaching </w:t>
      </w:r>
      <w:r>
        <w:rPr>
          <w:rFonts w:ascii="Times New Roman" w:hAnsi="Times New Roman"/>
          <w:i/>
          <w:sz w:val="22"/>
          <w:szCs w:val="22"/>
        </w:rPr>
        <w:tab/>
      </w:r>
      <w:r w:rsidRPr="00972195">
        <w:rPr>
          <w:rFonts w:ascii="Times New Roman" w:hAnsi="Times New Roman"/>
          <w:i/>
          <w:sz w:val="22"/>
          <w:szCs w:val="22"/>
        </w:rPr>
        <w:t xml:space="preserve">criminal justice </w:t>
      </w:r>
      <w:proofErr w:type="gramStart"/>
      <w:r w:rsidRPr="00972195">
        <w:rPr>
          <w:rFonts w:ascii="Times New Roman" w:hAnsi="Times New Roman"/>
          <w:i/>
          <w:sz w:val="22"/>
          <w:szCs w:val="22"/>
        </w:rPr>
        <w:t>in-class</w:t>
      </w:r>
      <w:proofErr w:type="gramEnd"/>
      <w:r w:rsidRPr="00972195">
        <w:rPr>
          <w:rFonts w:ascii="Times New Roman" w:hAnsi="Times New Roman"/>
          <w:i/>
          <w:sz w:val="22"/>
          <w:szCs w:val="22"/>
        </w:rPr>
        <w:t xml:space="preserve"> and online.</w:t>
      </w:r>
      <w:r>
        <w:rPr>
          <w:rFonts w:ascii="Times New Roman" w:hAnsi="Times New Roman"/>
          <w:sz w:val="22"/>
          <w:szCs w:val="22"/>
        </w:rPr>
        <w:t xml:space="preserve">  Criminal Justice Education/Teaching Pedagogy Round Table.  Academy </w:t>
      </w:r>
      <w:r>
        <w:rPr>
          <w:rFonts w:ascii="Times New Roman" w:hAnsi="Times New Roman"/>
          <w:sz w:val="22"/>
          <w:szCs w:val="22"/>
        </w:rPr>
        <w:tab/>
        <w:t>of Criminal Justice Sciences (ACJS) Annual Conference, New Orleans, LA.</w:t>
      </w:r>
    </w:p>
    <w:p w14:paraId="17C3C349" w14:textId="77777777" w:rsidR="00414636" w:rsidRDefault="00414636" w:rsidP="00414636">
      <w:pPr>
        <w:rPr>
          <w:rFonts w:ascii="Times New Roman" w:hAnsi="Times New Roman"/>
          <w:sz w:val="22"/>
          <w:szCs w:val="22"/>
        </w:rPr>
      </w:pPr>
    </w:p>
    <w:p w14:paraId="4C277FA4" w14:textId="77777777" w:rsidR="00414636" w:rsidRDefault="00414636" w:rsidP="00414636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Iten, M. &amp; </w:t>
      </w:r>
      <w:r w:rsidRPr="00F578C5">
        <w:rPr>
          <w:rFonts w:ascii="Times New Roman" w:hAnsi="Times New Roman"/>
          <w:b/>
          <w:sz w:val="22"/>
          <w:szCs w:val="22"/>
        </w:rPr>
        <w:t>Lynn, T. J.</w:t>
      </w:r>
      <w:r w:rsidRPr="00CB2D15">
        <w:rPr>
          <w:rFonts w:ascii="Times New Roman" w:hAnsi="Times New Roman"/>
          <w:sz w:val="22"/>
          <w:szCs w:val="22"/>
        </w:rPr>
        <w:t xml:space="preserve"> (2017).  </w:t>
      </w:r>
      <w:r w:rsidRPr="00CB2D15">
        <w:rPr>
          <w:rFonts w:ascii="Times New Roman" w:hAnsi="Times New Roman"/>
          <w:i/>
          <w:sz w:val="22"/>
          <w:szCs w:val="22"/>
        </w:rPr>
        <w:t>Developing civic discourse and civic engagement across the curriculum</w:t>
      </w:r>
      <w:r w:rsidRPr="00CB2D15">
        <w:rPr>
          <w:rFonts w:ascii="Times New Roman" w:hAnsi="Times New Roman"/>
          <w:sz w:val="22"/>
          <w:szCs w:val="22"/>
        </w:rPr>
        <w:t xml:space="preserve">. Presented </w:t>
      </w:r>
      <w:r w:rsidRPr="00CB2D15">
        <w:rPr>
          <w:rFonts w:ascii="Times New Roman" w:hAnsi="Times New Roman"/>
          <w:sz w:val="22"/>
          <w:szCs w:val="22"/>
        </w:rPr>
        <w:tab/>
        <w:t>at Civic Learning &amp; Democratic Engagement Annual Meeting, Baltimore, MD.</w:t>
      </w:r>
    </w:p>
    <w:p w14:paraId="2258924B" w14:textId="77777777" w:rsidR="00414636" w:rsidRPr="00CB2D15" w:rsidRDefault="00414636" w:rsidP="00414636">
      <w:pPr>
        <w:rPr>
          <w:rFonts w:ascii="Times New Roman" w:hAnsi="Times New Roman"/>
          <w:sz w:val="22"/>
          <w:szCs w:val="22"/>
        </w:rPr>
      </w:pPr>
    </w:p>
    <w:p w14:paraId="3AF1074F" w14:textId="77777777" w:rsidR="00414636" w:rsidRPr="00CB2D15" w:rsidRDefault="00414636" w:rsidP="00414636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(2016). </w:t>
      </w:r>
      <w:r w:rsidRPr="00CB2D15">
        <w:rPr>
          <w:rFonts w:ascii="Times New Roman" w:hAnsi="Times New Roman"/>
          <w:i/>
          <w:sz w:val="22"/>
          <w:szCs w:val="22"/>
        </w:rPr>
        <w:t>Reflection: Putting the “learning” into civic engagement and service-learning.</w:t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Presented at Academy of Criminal Justice Sciences Annual Conference, Denver, CO.</w:t>
      </w:r>
    </w:p>
    <w:p w14:paraId="4BB24727" w14:textId="77777777" w:rsidR="00414636" w:rsidRPr="00CB2D15" w:rsidRDefault="00414636" w:rsidP="00414636">
      <w:pPr>
        <w:rPr>
          <w:rFonts w:ascii="Times New Roman" w:hAnsi="Times New Roman"/>
          <w:sz w:val="22"/>
          <w:szCs w:val="22"/>
          <w:u w:val="single"/>
        </w:rPr>
      </w:pPr>
    </w:p>
    <w:p w14:paraId="11607AC3" w14:textId="77777777" w:rsidR="00414636" w:rsidRPr="00CB2D15" w:rsidRDefault="00414636" w:rsidP="00414636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(2015). </w:t>
      </w:r>
      <w:r w:rsidRPr="00CB2D15">
        <w:rPr>
          <w:rFonts w:ascii="Times New Roman" w:hAnsi="Times New Roman"/>
          <w:i/>
          <w:sz w:val="22"/>
          <w:szCs w:val="22"/>
        </w:rPr>
        <w:t xml:space="preserve">Curriculum comes to life: Incorporating service-learning into the criminal justice </w:t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  <w:t>classroom</w:t>
      </w:r>
      <w:r w:rsidRPr="00CB2D15">
        <w:rPr>
          <w:rFonts w:ascii="Times New Roman" w:hAnsi="Times New Roman"/>
          <w:sz w:val="22"/>
          <w:szCs w:val="22"/>
        </w:rPr>
        <w:t>.  Presented at Academy of Criminal Justice Sciences Annual Conference, Orlando, FL.</w:t>
      </w:r>
    </w:p>
    <w:p w14:paraId="3D524B47" w14:textId="77777777" w:rsidR="00414636" w:rsidRPr="00CB2D15" w:rsidRDefault="00414636" w:rsidP="00414636">
      <w:pPr>
        <w:rPr>
          <w:rFonts w:ascii="Times New Roman" w:hAnsi="Times New Roman"/>
          <w:sz w:val="22"/>
          <w:szCs w:val="22"/>
          <w:u w:val="single"/>
        </w:rPr>
      </w:pPr>
    </w:p>
    <w:p w14:paraId="27E27EDA" w14:textId="2D14FEF6" w:rsidR="00414636" w:rsidRPr="00CB2D15" w:rsidRDefault="00414636" w:rsidP="00AC516C">
      <w:pPr>
        <w:rPr>
          <w:rFonts w:ascii="Times New Roman" w:hAnsi="Times New Roman"/>
          <w:sz w:val="22"/>
          <w:szCs w:val="22"/>
        </w:rPr>
      </w:pP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(2014). </w:t>
      </w:r>
      <w:r w:rsidRPr="00CB2D15">
        <w:rPr>
          <w:rFonts w:ascii="Times New Roman" w:hAnsi="Times New Roman"/>
          <w:i/>
          <w:sz w:val="22"/>
          <w:szCs w:val="22"/>
        </w:rPr>
        <w:t>Service-learning: Transition from direct service to program development.</w:t>
      </w:r>
      <w:r w:rsidRPr="00CB2D15">
        <w:rPr>
          <w:rFonts w:ascii="Times New Roman" w:hAnsi="Times New Roman"/>
          <w:sz w:val="22"/>
          <w:szCs w:val="22"/>
        </w:rPr>
        <w:t xml:space="preserve">  Presented at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Campus Compact Heartland Conference, Lincoln, NE.</w:t>
      </w:r>
    </w:p>
    <w:p w14:paraId="67F8794D" w14:textId="77777777" w:rsidR="00766949" w:rsidRDefault="00766949" w:rsidP="00461597">
      <w:pPr>
        <w:rPr>
          <w:rFonts w:ascii="Times New Roman" w:hAnsi="Times New Roman"/>
          <w:sz w:val="22"/>
          <w:szCs w:val="22"/>
        </w:rPr>
      </w:pPr>
    </w:p>
    <w:p w14:paraId="563FD4D1" w14:textId="0E06F8AF" w:rsidR="00A928AA" w:rsidRPr="00D77780" w:rsidRDefault="00A928AA" w:rsidP="00E92802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Presentations with Graduate Students </w:t>
      </w:r>
    </w:p>
    <w:p w14:paraId="5C5684B1" w14:textId="77777777" w:rsidR="00F95928" w:rsidRDefault="00F95928" w:rsidP="00E92802">
      <w:pPr>
        <w:rPr>
          <w:rFonts w:ascii="Times New Roman" w:hAnsi="Times New Roman"/>
          <w:sz w:val="22"/>
          <w:szCs w:val="22"/>
        </w:rPr>
      </w:pPr>
    </w:p>
    <w:p w14:paraId="047F37FA" w14:textId="2BDD1AB6" w:rsidR="00AA681B" w:rsidRDefault="00240692" w:rsidP="00E92802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Ray, T.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(2020). </w:t>
      </w:r>
      <w:r w:rsidRPr="00D77780">
        <w:rPr>
          <w:rFonts w:ascii="Times New Roman" w:hAnsi="Times New Roman"/>
          <w:i/>
          <w:sz w:val="22"/>
          <w:szCs w:val="22"/>
        </w:rPr>
        <w:t>Stress in law enforcement: How do we keep officers motivated?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AA681B" w:rsidRPr="00D77780">
        <w:rPr>
          <w:rFonts w:ascii="Times New Roman" w:hAnsi="Times New Roman"/>
          <w:sz w:val="22"/>
          <w:szCs w:val="22"/>
        </w:rPr>
        <w:t xml:space="preserve">Selected for </w:t>
      </w:r>
      <w:r w:rsidR="00AA681B">
        <w:rPr>
          <w:rFonts w:ascii="Times New Roman" w:hAnsi="Times New Roman"/>
          <w:sz w:val="22"/>
          <w:szCs w:val="22"/>
        </w:rPr>
        <w:tab/>
      </w:r>
      <w:r w:rsidR="00AA681B" w:rsidRPr="00D77780">
        <w:rPr>
          <w:rFonts w:ascii="Times New Roman" w:hAnsi="Times New Roman"/>
          <w:sz w:val="22"/>
          <w:szCs w:val="22"/>
        </w:rPr>
        <w:t xml:space="preserve">presentation at </w:t>
      </w:r>
      <w:r w:rsidR="00AA681B">
        <w:rPr>
          <w:rFonts w:ascii="Times New Roman" w:hAnsi="Times New Roman"/>
          <w:sz w:val="22"/>
          <w:szCs w:val="22"/>
        </w:rPr>
        <w:t xml:space="preserve">Graduate Research Summit </w:t>
      </w:r>
      <w:r w:rsidR="00AA681B" w:rsidRPr="00D77780">
        <w:rPr>
          <w:rFonts w:ascii="Times New Roman" w:hAnsi="Times New Roman"/>
          <w:sz w:val="22"/>
          <w:szCs w:val="22"/>
        </w:rPr>
        <w:t>at the Capital, Topeka, KS.</w:t>
      </w:r>
    </w:p>
    <w:p w14:paraId="69D43E86" w14:textId="38AC4A45" w:rsidR="00240692" w:rsidRPr="00D77780" w:rsidRDefault="00240692" w:rsidP="00AA681B">
      <w:pPr>
        <w:ind w:left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Presented during John Heinrichs’ Scholarly and Creative Activities Day, Fort Hays State University, Hays, KS.</w:t>
      </w:r>
    </w:p>
    <w:p w14:paraId="0E6F8A67" w14:textId="77777777" w:rsidR="00240692" w:rsidRPr="00D77780" w:rsidRDefault="00240692" w:rsidP="00E92802">
      <w:pPr>
        <w:rPr>
          <w:rFonts w:ascii="Times New Roman" w:hAnsi="Times New Roman"/>
          <w:sz w:val="22"/>
          <w:szCs w:val="22"/>
        </w:rPr>
      </w:pPr>
    </w:p>
    <w:p w14:paraId="51A6991A" w14:textId="494D8914" w:rsidR="00C725E0" w:rsidRPr="00C725E0" w:rsidRDefault="00E92802" w:rsidP="00C725E0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Presentations with Undergraduate</w:t>
      </w:r>
      <w:r w:rsidR="00A928AA"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Students</w:t>
      </w:r>
    </w:p>
    <w:p w14:paraId="2F6C9921" w14:textId="77777777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75A2D646" w14:textId="7F4C5BD9" w:rsidR="00435C3A" w:rsidRDefault="00435C3A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Huber, E.,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435C3A">
        <w:rPr>
          <w:rFonts w:ascii="Times New Roman" w:hAnsi="Times New Roman"/>
          <w:i/>
          <w:iCs/>
          <w:sz w:val="22"/>
          <w:szCs w:val="22"/>
        </w:rPr>
        <w:t>The effects of faith-based programs in prisons.</w:t>
      </w:r>
      <w:r>
        <w:rPr>
          <w:rFonts w:ascii="Times New Roman" w:hAnsi="Times New Roman"/>
          <w:sz w:val="22"/>
          <w:szCs w:val="22"/>
        </w:rPr>
        <w:t xml:space="preserve"> Online scholarly poster presentation during John Heinrichs’ Scholarly and Creative Activities Day, Fort Hays State University, Hays, KS.</w:t>
      </w:r>
    </w:p>
    <w:p w14:paraId="2F5528AA" w14:textId="77777777" w:rsidR="00435C3A" w:rsidRDefault="00435C3A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08957075" w14:textId="43DEBBC3" w:rsidR="00435C3A" w:rsidRDefault="00435C3A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Huelsmann, K.,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435C3A">
        <w:rPr>
          <w:rFonts w:ascii="Times New Roman" w:hAnsi="Times New Roman"/>
          <w:i/>
          <w:iCs/>
          <w:sz w:val="22"/>
          <w:szCs w:val="22"/>
        </w:rPr>
        <w:t xml:space="preserve">Gender-responsive treatment for girls and women within the criminal justice system. </w:t>
      </w:r>
      <w:r>
        <w:rPr>
          <w:rFonts w:ascii="Times New Roman" w:hAnsi="Times New Roman"/>
          <w:sz w:val="22"/>
          <w:szCs w:val="22"/>
        </w:rPr>
        <w:t>Scholarly poster presented at John Heinrichs’ Scholarly and Creative Activities Day, Fort Hays State University, Hays, KS.</w:t>
      </w:r>
    </w:p>
    <w:p w14:paraId="77280096" w14:textId="77777777" w:rsidR="00435C3A" w:rsidRDefault="00435C3A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5110561A" w14:textId="66DC463D" w:rsidR="00435C3A" w:rsidRDefault="00435C3A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Leach, D.,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 (2025). </w:t>
      </w:r>
      <w:r w:rsidRPr="00435C3A">
        <w:rPr>
          <w:rFonts w:ascii="Times New Roman" w:hAnsi="Times New Roman"/>
          <w:i/>
          <w:iCs/>
          <w:sz w:val="22"/>
          <w:szCs w:val="22"/>
        </w:rPr>
        <w:t>Does media influence public perceptions of crime?</w:t>
      </w:r>
      <w:r>
        <w:rPr>
          <w:rFonts w:ascii="Times New Roman" w:hAnsi="Times New Roman"/>
          <w:sz w:val="22"/>
          <w:szCs w:val="22"/>
        </w:rPr>
        <w:t xml:space="preserve"> Online scholarly poster presentation during John Heinrichs’ Scholarly and Creative Activities Day, Fort Hays State University, Hays, KS.</w:t>
      </w:r>
    </w:p>
    <w:p w14:paraId="058C9A4D" w14:textId="77777777" w:rsidR="00435C3A" w:rsidRDefault="00435C3A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1A958603" w14:textId="232F0348" w:rsidR="00435C3A" w:rsidRDefault="00435C3A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Loomis, H.,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435C3A">
        <w:rPr>
          <w:rFonts w:ascii="Times New Roman" w:hAnsi="Times New Roman"/>
          <w:i/>
          <w:iCs/>
          <w:sz w:val="22"/>
          <w:szCs w:val="22"/>
        </w:rPr>
        <w:t>Sentencing disparities towards racial and ethnic minorities.</w:t>
      </w:r>
      <w:r>
        <w:rPr>
          <w:rFonts w:ascii="Times New Roman" w:hAnsi="Times New Roman"/>
          <w:sz w:val="22"/>
          <w:szCs w:val="22"/>
        </w:rPr>
        <w:t xml:space="preserve"> Online scholarly poster presentation during John Heinrichs’ Scholarly and Creative Activities Day, Fort Hays State University, Hays, KS.</w:t>
      </w:r>
    </w:p>
    <w:p w14:paraId="4B8EE448" w14:textId="77777777" w:rsidR="00007460" w:rsidRDefault="00007460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65E17C61" w14:textId="6EFB76C2" w:rsidR="00007460" w:rsidRDefault="00007460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Lopez, L.,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C725E0">
        <w:rPr>
          <w:rFonts w:ascii="Times New Roman" w:hAnsi="Times New Roman"/>
          <w:i/>
          <w:iCs/>
          <w:sz w:val="22"/>
          <w:szCs w:val="22"/>
        </w:rPr>
        <w:t>Is there a relationship between drug addiction and incarceration?</w:t>
      </w:r>
      <w:r>
        <w:rPr>
          <w:rFonts w:ascii="Times New Roman" w:hAnsi="Times New Roman"/>
          <w:sz w:val="22"/>
          <w:szCs w:val="22"/>
        </w:rPr>
        <w:t xml:space="preserve"> </w:t>
      </w:r>
      <w:r w:rsidR="00C725E0">
        <w:rPr>
          <w:rFonts w:ascii="Times New Roman" w:hAnsi="Times New Roman"/>
          <w:sz w:val="22"/>
          <w:szCs w:val="22"/>
        </w:rPr>
        <w:t>S</w:t>
      </w:r>
      <w:r>
        <w:rPr>
          <w:rFonts w:ascii="Times New Roman" w:hAnsi="Times New Roman"/>
          <w:sz w:val="22"/>
          <w:szCs w:val="22"/>
        </w:rPr>
        <w:t>cholarly poster present</w:t>
      </w:r>
      <w:r w:rsidR="00C725E0">
        <w:rPr>
          <w:rFonts w:ascii="Times New Roman" w:hAnsi="Times New Roman"/>
          <w:sz w:val="22"/>
          <w:szCs w:val="22"/>
        </w:rPr>
        <w:t>ed</w:t>
      </w:r>
      <w:r>
        <w:rPr>
          <w:rFonts w:ascii="Times New Roman" w:hAnsi="Times New Roman"/>
          <w:sz w:val="22"/>
          <w:szCs w:val="22"/>
        </w:rPr>
        <w:t xml:space="preserve"> during John Heinrichs’ Scholarly and Creative Activities Day, Fort Hays State University, Hays, KS.</w:t>
      </w:r>
    </w:p>
    <w:p w14:paraId="07FD1F2D" w14:textId="77777777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1B4C6CB2" w14:textId="06FD31F5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Rajewski, K.,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C725E0">
        <w:rPr>
          <w:rFonts w:ascii="Times New Roman" w:hAnsi="Times New Roman"/>
          <w:i/>
          <w:iCs/>
          <w:sz w:val="22"/>
          <w:szCs w:val="22"/>
        </w:rPr>
        <w:t xml:space="preserve">Do individuals with mental illness engage in more violence than others? </w:t>
      </w:r>
      <w:r w:rsidRPr="00C725E0">
        <w:rPr>
          <w:rFonts w:ascii="Times New Roman" w:hAnsi="Times New Roman"/>
          <w:sz w:val="22"/>
          <w:szCs w:val="22"/>
        </w:rPr>
        <w:t xml:space="preserve">Scholarly </w:t>
      </w:r>
      <w:r>
        <w:rPr>
          <w:rFonts w:ascii="Times New Roman" w:hAnsi="Times New Roman"/>
          <w:sz w:val="22"/>
          <w:szCs w:val="22"/>
        </w:rPr>
        <w:t>poster presented during John Heinrichs’ Scholarly and Creative Activities Day, Fort Hays State University, Hays, KS.</w:t>
      </w:r>
    </w:p>
    <w:p w14:paraId="4920AE5E" w14:textId="77777777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4F4F5B32" w14:textId="1FA09EE5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Schoenberger, C.,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C725E0">
        <w:rPr>
          <w:rFonts w:ascii="Times New Roman" w:hAnsi="Times New Roman"/>
          <w:i/>
          <w:iCs/>
          <w:sz w:val="22"/>
          <w:szCs w:val="22"/>
        </w:rPr>
        <w:t>Wrongful convictions in the United States.</w:t>
      </w:r>
      <w:r>
        <w:rPr>
          <w:rFonts w:ascii="Times New Roman" w:hAnsi="Times New Roman"/>
          <w:sz w:val="22"/>
          <w:szCs w:val="22"/>
        </w:rPr>
        <w:t xml:space="preserve"> Online scholarly poster presentation during John Heinrichs’ Scholarly and Creative Activities Day, Fort Hays State University, Hays, KS.</w:t>
      </w:r>
    </w:p>
    <w:p w14:paraId="429A8806" w14:textId="77777777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54854B43" w14:textId="14C89A1F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Smith, J.,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C725E0">
        <w:rPr>
          <w:rFonts w:ascii="Times New Roman" w:hAnsi="Times New Roman"/>
          <w:i/>
          <w:iCs/>
          <w:sz w:val="22"/>
          <w:szCs w:val="22"/>
        </w:rPr>
        <w:t xml:space="preserve">Does Crisis Intervention Training (CIT) reduce negative encounters with the mental health population? </w:t>
      </w:r>
      <w:r>
        <w:rPr>
          <w:rFonts w:ascii="Times New Roman" w:hAnsi="Times New Roman"/>
          <w:sz w:val="22"/>
          <w:szCs w:val="22"/>
        </w:rPr>
        <w:t>Online scholarly poster presentation during John Heinrichs’ Scholarly and Creative Activities Day, Fort Hays State University, Hays, KS.</w:t>
      </w:r>
    </w:p>
    <w:p w14:paraId="580BE00D" w14:textId="77777777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</w:p>
    <w:p w14:paraId="289CD50E" w14:textId="704D96AA" w:rsidR="00C725E0" w:rsidRDefault="00C725E0" w:rsidP="00C725E0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Thorne, C., &amp; </w:t>
      </w:r>
      <w:r w:rsidRPr="00C725E0">
        <w:rPr>
          <w:rFonts w:ascii="Times New Roman" w:hAnsi="Times New Roman"/>
          <w:b/>
          <w:bCs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(2025). </w:t>
      </w:r>
      <w:r w:rsidRPr="00C725E0">
        <w:rPr>
          <w:rFonts w:ascii="Times New Roman" w:hAnsi="Times New Roman"/>
          <w:i/>
          <w:iCs/>
          <w:sz w:val="22"/>
          <w:szCs w:val="22"/>
        </w:rPr>
        <w:t>Does social media have an impact on inciting violence?</w:t>
      </w:r>
      <w:r>
        <w:rPr>
          <w:rFonts w:ascii="Times New Roman" w:hAnsi="Times New Roman"/>
          <w:sz w:val="22"/>
          <w:szCs w:val="22"/>
        </w:rPr>
        <w:t xml:space="preserve"> Online scholarly poster presentation during John Heinrichs’ Scholarly and Creative Activities Day, Fort Hays State University, Hays, KS.</w:t>
      </w:r>
    </w:p>
    <w:p w14:paraId="05990D0B" w14:textId="77777777" w:rsidR="00435C3A" w:rsidRDefault="00435C3A" w:rsidP="002C78F5">
      <w:pPr>
        <w:rPr>
          <w:rFonts w:ascii="Times New Roman" w:hAnsi="Times New Roman"/>
          <w:sz w:val="22"/>
          <w:szCs w:val="22"/>
        </w:rPr>
      </w:pPr>
    </w:p>
    <w:p w14:paraId="1FF55AA1" w14:textId="03ABECAA" w:rsidR="002C78F5" w:rsidRPr="00D77780" w:rsidRDefault="002C78F5" w:rsidP="002C78F5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Augustine, L., &amp;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(2022). </w:t>
      </w:r>
      <w:r w:rsidRPr="00D77780">
        <w:rPr>
          <w:rFonts w:ascii="Times New Roman" w:hAnsi="Times New Roman"/>
          <w:i/>
          <w:iCs/>
          <w:sz w:val="22"/>
          <w:szCs w:val="22"/>
        </w:rPr>
        <w:t>Gender-responsive treatment in the criminal justice system</w:t>
      </w:r>
      <w:r w:rsidRPr="00D77780">
        <w:rPr>
          <w:rFonts w:ascii="Times New Roman" w:hAnsi="Times New Roman"/>
          <w:sz w:val="22"/>
          <w:szCs w:val="22"/>
        </w:rPr>
        <w:t xml:space="preserve">. Scholarly poster </w:t>
      </w:r>
      <w:r w:rsidRPr="00D77780">
        <w:rPr>
          <w:rFonts w:ascii="Times New Roman" w:hAnsi="Times New Roman"/>
          <w:sz w:val="22"/>
          <w:szCs w:val="22"/>
        </w:rPr>
        <w:tab/>
        <w:t>presented at FHSU Posters on the Plains, Hays, KS.</w:t>
      </w:r>
    </w:p>
    <w:p w14:paraId="612F3C2B" w14:textId="77777777" w:rsidR="002C78F5" w:rsidRPr="00D77780" w:rsidRDefault="002C78F5" w:rsidP="002C78F5">
      <w:pPr>
        <w:rPr>
          <w:rFonts w:ascii="Times New Roman" w:hAnsi="Times New Roman"/>
          <w:sz w:val="22"/>
          <w:szCs w:val="22"/>
        </w:rPr>
      </w:pPr>
    </w:p>
    <w:p w14:paraId="3042DB37" w14:textId="77777777" w:rsidR="002C78F5" w:rsidRPr="00D77780" w:rsidRDefault="002C78F5" w:rsidP="002C78F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Koehn, C., &amp; </w:t>
      </w:r>
      <w:r w:rsidRPr="00D77780"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 w:rsidRPr="00D77780">
        <w:rPr>
          <w:rFonts w:ascii="Times New Roman" w:hAnsi="Times New Roman"/>
          <w:sz w:val="22"/>
          <w:szCs w:val="22"/>
        </w:rPr>
        <w:t xml:space="preserve">(2022). </w:t>
      </w:r>
      <w:r w:rsidRPr="00D77780">
        <w:rPr>
          <w:rFonts w:ascii="Times New Roman" w:hAnsi="Times New Roman"/>
          <w:i/>
          <w:iCs/>
          <w:sz w:val="22"/>
          <w:szCs w:val="22"/>
        </w:rPr>
        <w:t>Should law enforcement officers wear body cameras?</w:t>
      </w:r>
      <w:r w:rsidRPr="00D77780">
        <w:rPr>
          <w:rFonts w:ascii="Times New Roman" w:hAnsi="Times New Roman"/>
          <w:sz w:val="22"/>
          <w:szCs w:val="22"/>
        </w:rPr>
        <w:t xml:space="preserve"> Scholarly poster presented at Scholarly poster presented at American Criminal Justice Association national conference, Kansas City, MO.</w:t>
      </w:r>
    </w:p>
    <w:p w14:paraId="0FE09105" w14:textId="77777777" w:rsidR="002C78F5" w:rsidRPr="00D77780" w:rsidRDefault="002C78F5" w:rsidP="002C78F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Presented at FHSU Posters on the Plains, Hays, KS.</w:t>
      </w:r>
    </w:p>
    <w:p w14:paraId="236746AA" w14:textId="1C4CE307" w:rsidR="00A427A0" w:rsidRPr="00D77780" w:rsidRDefault="00A427A0" w:rsidP="00E35344">
      <w:pPr>
        <w:rPr>
          <w:rFonts w:ascii="Times New Roman" w:hAnsi="Times New Roman"/>
          <w:b/>
          <w:bCs/>
          <w:sz w:val="22"/>
          <w:szCs w:val="22"/>
        </w:rPr>
      </w:pPr>
    </w:p>
    <w:p w14:paraId="2026D0D1" w14:textId="1EEB58F7" w:rsidR="005B2204" w:rsidRPr="00D77780" w:rsidRDefault="005B2204" w:rsidP="00E35344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Hay</w:t>
      </w:r>
      <w:r w:rsidR="008911CF" w:rsidRPr="00D77780">
        <w:rPr>
          <w:rFonts w:ascii="Times New Roman" w:hAnsi="Times New Roman"/>
          <w:sz w:val="22"/>
          <w:szCs w:val="22"/>
        </w:rPr>
        <w:t>e</w:t>
      </w:r>
      <w:r w:rsidRPr="00D77780">
        <w:rPr>
          <w:rFonts w:ascii="Times New Roman" w:hAnsi="Times New Roman"/>
          <w:sz w:val="22"/>
          <w:szCs w:val="22"/>
        </w:rPr>
        <w:t xml:space="preserve">s, A.,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(2021). </w:t>
      </w:r>
      <w:r w:rsidRPr="00D77780">
        <w:rPr>
          <w:rFonts w:ascii="Times New Roman" w:hAnsi="Times New Roman"/>
          <w:i/>
          <w:sz w:val="22"/>
          <w:szCs w:val="22"/>
        </w:rPr>
        <w:t>Effectiveness of drug abuse treatment programs in prison</w:t>
      </w:r>
      <w:r w:rsidRPr="00D77780">
        <w:rPr>
          <w:rFonts w:ascii="Times New Roman" w:hAnsi="Times New Roman"/>
          <w:sz w:val="22"/>
          <w:szCs w:val="22"/>
        </w:rPr>
        <w:t xml:space="preserve">. Selected for presentation </w:t>
      </w:r>
      <w:r w:rsidRPr="00D77780">
        <w:rPr>
          <w:rFonts w:ascii="Times New Roman" w:hAnsi="Times New Roman"/>
          <w:sz w:val="22"/>
          <w:szCs w:val="22"/>
        </w:rPr>
        <w:tab/>
        <w:t xml:space="preserve">at Undergraduate Research Day at the Capital, Topeka, KS. </w:t>
      </w:r>
    </w:p>
    <w:p w14:paraId="0C25A657" w14:textId="77777777" w:rsidR="005B2204" w:rsidRPr="00D77780" w:rsidRDefault="005B2204" w:rsidP="00E35344">
      <w:pPr>
        <w:rPr>
          <w:rFonts w:ascii="Times New Roman" w:hAnsi="Times New Roman"/>
          <w:sz w:val="22"/>
          <w:szCs w:val="22"/>
        </w:rPr>
      </w:pPr>
    </w:p>
    <w:p w14:paraId="1B6B04DD" w14:textId="7C48A8C8" w:rsidR="00240692" w:rsidRPr="00D77780" w:rsidRDefault="00240692" w:rsidP="00E35344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Hayes, A.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(2020). </w:t>
      </w:r>
      <w:r w:rsidRPr="00D77780">
        <w:rPr>
          <w:rFonts w:ascii="Times New Roman" w:hAnsi="Times New Roman"/>
          <w:i/>
          <w:sz w:val="22"/>
          <w:szCs w:val="22"/>
        </w:rPr>
        <w:t>Due process vs crime control models of justice</w:t>
      </w:r>
      <w:r w:rsidR="005B2204" w:rsidRPr="00D77780">
        <w:rPr>
          <w:rFonts w:ascii="Times New Roman" w:hAnsi="Times New Roman"/>
          <w:sz w:val="22"/>
          <w:szCs w:val="22"/>
        </w:rPr>
        <w:t>. Presented</w:t>
      </w:r>
      <w:r w:rsidRPr="00D77780">
        <w:rPr>
          <w:rFonts w:ascii="Times New Roman" w:hAnsi="Times New Roman"/>
          <w:sz w:val="22"/>
          <w:szCs w:val="22"/>
        </w:rPr>
        <w:t xml:space="preserve"> during John Heinrichs</w:t>
      </w:r>
      <w:proofErr w:type="gramStart"/>
      <w:r w:rsidRPr="00D77780">
        <w:rPr>
          <w:rFonts w:ascii="Times New Roman" w:hAnsi="Times New Roman"/>
          <w:sz w:val="22"/>
          <w:szCs w:val="22"/>
        </w:rPr>
        <w:t xml:space="preserve">’ </w:t>
      </w:r>
      <w:r w:rsidRPr="00D77780">
        <w:rPr>
          <w:rFonts w:ascii="Times New Roman" w:hAnsi="Times New Roman"/>
          <w:sz w:val="22"/>
          <w:szCs w:val="22"/>
        </w:rPr>
        <w:tab/>
        <w:t>Scholarly</w:t>
      </w:r>
      <w:proofErr w:type="gramEnd"/>
      <w:r w:rsidRPr="00D77780">
        <w:rPr>
          <w:rFonts w:ascii="Times New Roman" w:hAnsi="Times New Roman"/>
          <w:sz w:val="22"/>
          <w:szCs w:val="22"/>
        </w:rPr>
        <w:t xml:space="preserve"> and Creative Activities Day, Fort Hays State University, Hays, KS.</w:t>
      </w:r>
    </w:p>
    <w:p w14:paraId="73A66108" w14:textId="77777777" w:rsidR="00240692" w:rsidRPr="00D77780" w:rsidRDefault="00240692" w:rsidP="00E35344">
      <w:pPr>
        <w:rPr>
          <w:rFonts w:ascii="Times New Roman" w:hAnsi="Times New Roman"/>
          <w:sz w:val="22"/>
          <w:szCs w:val="22"/>
        </w:rPr>
      </w:pPr>
    </w:p>
    <w:p w14:paraId="50E56C70" w14:textId="47C56F39" w:rsidR="00240692" w:rsidRPr="00D77780" w:rsidRDefault="00240692" w:rsidP="00E35344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Luedke, B.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(2020). </w:t>
      </w:r>
      <w:r w:rsidRPr="00D77780">
        <w:rPr>
          <w:rFonts w:ascii="Times New Roman" w:hAnsi="Times New Roman"/>
          <w:i/>
          <w:sz w:val="22"/>
          <w:szCs w:val="22"/>
        </w:rPr>
        <w:t xml:space="preserve">Mandatory minimum sentencing: Psychological effects on inmates, developmental </w:t>
      </w:r>
      <w:r w:rsidRPr="00D77780">
        <w:rPr>
          <w:rFonts w:ascii="Times New Roman" w:hAnsi="Times New Roman"/>
          <w:i/>
          <w:sz w:val="22"/>
          <w:szCs w:val="22"/>
        </w:rPr>
        <w:tab/>
        <w:t>effects on children &amp; delinquency.</w:t>
      </w:r>
      <w:r w:rsidRPr="00D77780">
        <w:rPr>
          <w:rFonts w:ascii="Times New Roman" w:hAnsi="Times New Roman"/>
          <w:sz w:val="22"/>
          <w:szCs w:val="22"/>
        </w:rPr>
        <w:t xml:space="preserve"> Presented during John Heinrichs’ Scholarly and Creative Activities Day</w:t>
      </w:r>
      <w:proofErr w:type="gramStart"/>
      <w:r w:rsidRPr="00D77780">
        <w:rPr>
          <w:rFonts w:ascii="Times New Roman" w:hAnsi="Times New Roman"/>
          <w:sz w:val="22"/>
          <w:szCs w:val="22"/>
        </w:rPr>
        <w:t xml:space="preserve">, </w:t>
      </w:r>
      <w:r w:rsidRPr="00D77780">
        <w:rPr>
          <w:rFonts w:ascii="Times New Roman" w:hAnsi="Times New Roman"/>
          <w:sz w:val="22"/>
          <w:szCs w:val="22"/>
        </w:rPr>
        <w:tab/>
        <w:t>Fort</w:t>
      </w:r>
      <w:proofErr w:type="gramEnd"/>
      <w:r w:rsidRPr="00D77780">
        <w:rPr>
          <w:rFonts w:ascii="Times New Roman" w:hAnsi="Times New Roman"/>
          <w:sz w:val="22"/>
          <w:szCs w:val="22"/>
        </w:rPr>
        <w:t xml:space="preserve"> Hays State University, Hays, KS.</w:t>
      </w:r>
    </w:p>
    <w:p w14:paraId="0C7DDA56" w14:textId="77777777" w:rsidR="00240692" w:rsidRPr="00D77780" w:rsidRDefault="00240692" w:rsidP="00E35344">
      <w:pPr>
        <w:rPr>
          <w:rFonts w:ascii="Times New Roman" w:hAnsi="Times New Roman"/>
          <w:sz w:val="22"/>
          <w:szCs w:val="22"/>
        </w:rPr>
      </w:pPr>
    </w:p>
    <w:p w14:paraId="532DB9F5" w14:textId="1739D2AC" w:rsidR="00317A39" w:rsidRDefault="00317A39" w:rsidP="00E35344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Finney, P., Kirk, K.,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(2019). </w:t>
      </w:r>
      <w:r w:rsidRPr="00D77780">
        <w:rPr>
          <w:rFonts w:ascii="Times New Roman" w:hAnsi="Times New Roman"/>
          <w:i/>
          <w:sz w:val="22"/>
          <w:szCs w:val="22"/>
        </w:rPr>
        <w:t>Marijuana madness</w:t>
      </w:r>
      <w:r w:rsidRPr="00D77780">
        <w:rPr>
          <w:rFonts w:ascii="Times New Roman" w:hAnsi="Times New Roman"/>
          <w:sz w:val="22"/>
          <w:szCs w:val="22"/>
        </w:rPr>
        <w:t>.</w:t>
      </w:r>
      <w:r w:rsidR="00197B26" w:rsidRPr="00D77780"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Presented at </w:t>
      </w:r>
      <w:r w:rsidR="006F2B15" w:rsidRPr="00D77780">
        <w:rPr>
          <w:rFonts w:ascii="Times New Roman" w:hAnsi="Times New Roman"/>
          <w:sz w:val="22"/>
          <w:szCs w:val="22"/>
        </w:rPr>
        <w:t xml:space="preserve">John Heinrichs’ </w:t>
      </w:r>
      <w:r w:rsidRPr="00D77780">
        <w:rPr>
          <w:rFonts w:ascii="Times New Roman" w:hAnsi="Times New Roman"/>
          <w:sz w:val="22"/>
          <w:szCs w:val="22"/>
        </w:rPr>
        <w:t xml:space="preserve">Scholarly and Creative </w:t>
      </w:r>
      <w:r w:rsidR="006F2B15" w:rsidRPr="00D77780">
        <w:rPr>
          <w:rFonts w:ascii="Times New Roman" w:hAnsi="Times New Roman"/>
          <w:sz w:val="22"/>
          <w:szCs w:val="22"/>
        </w:rPr>
        <w:tab/>
        <w:t xml:space="preserve">Activities Day, Fort </w:t>
      </w:r>
      <w:r w:rsidRPr="00D77780">
        <w:rPr>
          <w:rFonts w:ascii="Times New Roman" w:hAnsi="Times New Roman"/>
          <w:sz w:val="22"/>
          <w:szCs w:val="22"/>
        </w:rPr>
        <w:t>Hays State University, Hays, KS.</w:t>
      </w:r>
    </w:p>
    <w:p w14:paraId="488660A7" w14:textId="77777777" w:rsidR="00AC311E" w:rsidRDefault="00AC311E" w:rsidP="00E35344">
      <w:pPr>
        <w:rPr>
          <w:rFonts w:ascii="Times New Roman" w:hAnsi="Times New Roman"/>
          <w:sz w:val="22"/>
          <w:szCs w:val="22"/>
        </w:rPr>
      </w:pPr>
    </w:p>
    <w:p w14:paraId="1A8D6CFD" w14:textId="77777777" w:rsidR="00AC311E" w:rsidRDefault="00AC311E" w:rsidP="00AC311E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Higgins, C., Sundell, A., &amp; </w:t>
      </w:r>
      <w:r w:rsidRPr="00F578C5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(2018). </w:t>
      </w:r>
      <w:r w:rsidRPr="00972195">
        <w:rPr>
          <w:rFonts w:ascii="Times New Roman" w:hAnsi="Times New Roman"/>
          <w:i/>
          <w:sz w:val="22"/>
          <w:szCs w:val="22"/>
        </w:rPr>
        <w:t>Media influence of public perceptions of justice</w:t>
      </w:r>
      <w:r>
        <w:rPr>
          <w:rFonts w:ascii="Times New Roman" w:hAnsi="Times New Roman"/>
          <w:sz w:val="22"/>
          <w:szCs w:val="22"/>
        </w:rPr>
        <w:t xml:space="preserve">. Presented at </w:t>
      </w:r>
      <w:r>
        <w:rPr>
          <w:rFonts w:ascii="Times New Roman" w:hAnsi="Times New Roman"/>
          <w:sz w:val="22"/>
          <w:szCs w:val="22"/>
        </w:rPr>
        <w:tab/>
        <w:t xml:space="preserve">Academy of Criminal Justice Sciences Annual Conference, New Orleans, LA. </w:t>
      </w:r>
    </w:p>
    <w:p w14:paraId="3E9ADCAF" w14:textId="77777777" w:rsidR="00AC311E" w:rsidRDefault="00AC311E" w:rsidP="00AC311E">
      <w:pPr>
        <w:rPr>
          <w:rFonts w:ascii="Times New Roman" w:hAnsi="Times New Roman"/>
          <w:sz w:val="22"/>
          <w:szCs w:val="22"/>
        </w:rPr>
      </w:pPr>
    </w:p>
    <w:p w14:paraId="5610F6F2" w14:textId="77777777" w:rsidR="00AC311E" w:rsidRDefault="00AC311E" w:rsidP="00AC311E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Bainter, M., Higgins, C., &amp; </w:t>
      </w:r>
      <w:r w:rsidRPr="00F578C5">
        <w:rPr>
          <w:rFonts w:ascii="Times New Roman" w:hAnsi="Times New Roman"/>
          <w:b/>
          <w:sz w:val="22"/>
          <w:szCs w:val="22"/>
        </w:rPr>
        <w:t>Lynn, T. J.</w:t>
      </w:r>
      <w:r w:rsidRPr="00CB2D15">
        <w:rPr>
          <w:rFonts w:ascii="Times New Roman" w:hAnsi="Times New Roman"/>
          <w:sz w:val="22"/>
          <w:szCs w:val="22"/>
        </w:rPr>
        <w:t xml:space="preserve"> (2017). </w:t>
      </w:r>
      <w:r w:rsidRPr="00CB2D15">
        <w:rPr>
          <w:rFonts w:ascii="Times New Roman" w:hAnsi="Times New Roman"/>
          <w:i/>
          <w:sz w:val="22"/>
          <w:szCs w:val="22"/>
        </w:rPr>
        <w:t xml:space="preserve">Understanding the impact of participation in religious activities for </w:t>
      </w:r>
      <w:r w:rsidRPr="00CB2D15">
        <w:rPr>
          <w:rFonts w:ascii="Times New Roman" w:hAnsi="Times New Roman"/>
          <w:i/>
          <w:sz w:val="22"/>
          <w:szCs w:val="22"/>
        </w:rPr>
        <w:tab/>
        <w:t>reducing criminality and incarceration.</w:t>
      </w:r>
      <w:r w:rsidRPr="00CB2D15">
        <w:rPr>
          <w:rFonts w:ascii="Times New Roman" w:hAnsi="Times New Roman"/>
          <w:sz w:val="22"/>
          <w:szCs w:val="22"/>
        </w:rPr>
        <w:t xml:space="preserve"> Selected for presentation at Undergraduate Research Day at the </w:t>
      </w:r>
      <w:r w:rsidRPr="00CB2D15">
        <w:rPr>
          <w:rFonts w:ascii="Times New Roman" w:hAnsi="Times New Roman"/>
          <w:sz w:val="22"/>
          <w:szCs w:val="22"/>
        </w:rPr>
        <w:tab/>
        <w:t>Capital, Topeka, KS</w:t>
      </w:r>
      <w:r>
        <w:rPr>
          <w:rFonts w:ascii="Times New Roman" w:hAnsi="Times New Roman"/>
          <w:sz w:val="22"/>
          <w:szCs w:val="22"/>
        </w:rPr>
        <w:t xml:space="preserve">.  </w:t>
      </w:r>
    </w:p>
    <w:p w14:paraId="63DE85CB" w14:textId="77777777" w:rsidR="00AC311E" w:rsidRPr="00CB2D15" w:rsidRDefault="00AC311E" w:rsidP="00AC311E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Presented at Academy of Criminal Justice Sciences Annual Conference, Kansas City, MO</w:t>
      </w:r>
      <w:r>
        <w:rPr>
          <w:rFonts w:ascii="Times New Roman" w:hAnsi="Times New Roman"/>
          <w:sz w:val="22"/>
          <w:szCs w:val="22"/>
        </w:rPr>
        <w:t>.</w:t>
      </w:r>
    </w:p>
    <w:p w14:paraId="6ABF9B74" w14:textId="77777777" w:rsidR="00AC311E" w:rsidRPr="00CB2D15" w:rsidRDefault="00AC311E" w:rsidP="00AC311E">
      <w:pPr>
        <w:rPr>
          <w:rFonts w:ascii="Times New Roman" w:hAnsi="Times New Roman"/>
          <w:sz w:val="22"/>
          <w:szCs w:val="22"/>
        </w:rPr>
      </w:pPr>
    </w:p>
    <w:p w14:paraId="53BBA1C2" w14:textId="77777777" w:rsidR="00AC311E" w:rsidRPr="00CB2D15" w:rsidRDefault="00AC311E" w:rsidP="00AC311E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McDowell, J., Bainter, M., Hammeke, A., </w:t>
      </w:r>
      <w:r>
        <w:rPr>
          <w:rFonts w:ascii="Times New Roman" w:hAnsi="Times New Roman"/>
          <w:sz w:val="22"/>
          <w:szCs w:val="22"/>
        </w:rPr>
        <w:t xml:space="preserve">&amp; </w:t>
      </w: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(2016). </w:t>
      </w:r>
      <w:r w:rsidRPr="00CB2D15">
        <w:rPr>
          <w:rFonts w:ascii="Times New Roman" w:hAnsi="Times New Roman"/>
          <w:i/>
          <w:sz w:val="22"/>
          <w:szCs w:val="22"/>
        </w:rPr>
        <w:t xml:space="preserve">Undergraduate perceptions of interpersonal </w:t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  <w:t>violence</w:t>
      </w:r>
      <w:r w:rsidRPr="00CB2D15">
        <w:rPr>
          <w:rFonts w:ascii="Times New Roman" w:hAnsi="Times New Roman"/>
          <w:sz w:val="22"/>
          <w:szCs w:val="22"/>
        </w:rPr>
        <w:t>. Presented at Undergraduate Research Day at the Capital, Topeka, KS.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Presented at Academy of Criminal Justice Sciences Annual Conference, Denver, CO.</w:t>
      </w:r>
    </w:p>
    <w:p w14:paraId="6039698A" w14:textId="77777777" w:rsidR="00AC311E" w:rsidRPr="00CB2D15" w:rsidRDefault="00AC311E" w:rsidP="00AC311E">
      <w:pPr>
        <w:rPr>
          <w:rFonts w:ascii="Times New Roman" w:hAnsi="Times New Roman"/>
          <w:sz w:val="22"/>
          <w:szCs w:val="22"/>
          <w:u w:val="single"/>
        </w:rPr>
      </w:pPr>
    </w:p>
    <w:p w14:paraId="1592B9B6" w14:textId="77777777" w:rsidR="00AC311E" w:rsidRPr="00CB2D15" w:rsidRDefault="00AC311E" w:rsidP="00AC311E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Frazier, A., Herrington, T., &amp; </w:t>
      </w: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(2015). </w:t>
      </w:r>
      <w:r w:rsidRPr="00CB2D15">
        <w:rPr>
          <w:rFonts w:ascii="Times New Roman" w:hAnsi="Times New Roman"/>
          <w:i/>
          <w:sz w:val="22"/>
          <w:szCs w:val="22"/>
        </w:rPr>
        <w:t xml:space="preserve">Intimate partner violence and drug arrests in Kansas:  Is </w:t>
      </w: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i/>
          <w:sz w:val="22"/>
          <w:szCs w:val="22"/>
        </w:rPr>
        <w:tab/>
        <w:t>there a Connection?</w:t>
      </w:r>
      <w:r w:rsidRPr="00CB2D15">
        <w:rPr>
          <w:rFonts w:ascii="Times New Roman" w:hAnsi="Times New Roman"/>
          <w:sz w:val="22"/>
          <w:szCs w:val="22"/>
        </w:rPr>
        <w:t xml:space="preserve"> Presented at Academy of Criminal Justice Sciences Annual Conference,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Orlando, FL.</w:t>
      </w:r>
    </w:p>
    <w:p w14:paraId="38EB4825" w14:textId="77777777" w:rsidR="00AC311E" w:rsidRPr="00CB2D15" w:rsidRDefault="00AC311E" w:rsidP="00AC311E">
      <w:pPr>
        <w:rPr>
          <w:rFonts w:ascii="Times New Roman" w:hAnsi="Times New Roman"/>
          <w:sz w:val="22"/>
          <w:szCs w:val="22"/>
        </w:rPr>
      </w:pPr>
    </w:p>
    <w:p w14:paraId="353B82CB" w14:textId="77777777" w:rsidR="00AC311E" w:rsidRPr="00CB2D15" w:rsidRDefault="00AC311E" w:rsidP="00AC311E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Ramage, V. &amp; </w:t>
      </w: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(2014). </w:t>
      </w:r>
      <w:r w:rsidRPr="00CB2D15">
        <w:rPr>
          <w:rFonts w:ascii="Times New Roman" w:hAnsi="Times New Roman"/>
          <w:i/>
          <w:sz w:val="22"/>
          <w:szCs w:val="22"/>
        </w:rPr>
        <w:t>Domestic violence and drug Use: What’s the connection?</w:t>
      </w:r>
      <w:r w:rsidRPr="00CB2D15">
        <w:rPr>
          <w:rFonts w:ascii="Times New Roman" w:hAnsi="Times New Roman"/>
          <w:sz w:val="22"/>
          <w:szCs w:val="22"/>
        </w:rPr>
        <w:t xml:space="preserve"> Presented at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Research and Creative Activities Week, FHSU, Hays, KS</w:t>
      </w:r>
    </w:p>
    <w:p w14:paraId="471566EF" w14:textId="77777777" w:rsidR="00AC311E" w:rsidRPr="00CB2D15" w:rsidRDefault="00AC311E" w:rsidP="00AC311E">
      <w:pPr>
        <w:rPr>
          <w:rFonts w:ascii="Times New Roman" w:hAnsi="Times New Roman"/>
          <w:sz w:val="22"/>
          <w:szCs w:val="22"/>
        </w:rPr>
      </w:pPr>
    </w:p>
    <w:p w14:paraId="1B1AB9B7" w14:textId="77777777" w:rsidR="00AC311E" w:rsidRPr="00CB2D15" w:rsidRDefault="00AC311E" w:rsidP="00AC311E">
      <w:pPr>
        <w:rPr>
          <w:rFonts w:ascii="Times New Roman" w:hAnsi="Times New Roman"/>
          <w:i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Cronn, E., Campbell, A., &amp; </w:t>
      </w:r>
      <w:r w:rsidRPr="00F578C5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 (2013). </w:t>
      </w:r>
      <w:r w:rsidRPr="00CB2D15">
        <w:rPr>
          <w:rFonts w:ascii="Times New Roman" w:hAnsi="Times New Roman"/>
          <w:i/>
          <w:sz w:val="22"/>
          <w:szCs w:val="22"/>
        </w:rPr>
        <w:t xml:space="preserve">Occupy Wall Street: Violent protestors or public nuisance?  </w:t>
      </w:r>
    </w:p>
    <w:p w14:paraId="6B53619E" w14:textId="77777777" w:rsidR="00AC311E" w:rsidRDefault="00AC311E" w:rsidP="00AC311E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i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Presented at Research and Creative Activities Week, FHSU.  Hays, KS</w:t>
      </w:r>
      <w:r w:rsidRPr="00CB2D15">
        <w:rPr>
          <w:rFonts w:ascii="Times New Roman" w:hAnsi="Times New Roman"/>
          <w:sz w:val="22"/>
          <w:szCs w:val="22"/>
        </w:rPr>
        <w:tab/>
      </w:r>
    </w:p>
    <w:p w14:paraId="1C43C5FF" w14:textId="77777777" w:rsidR="00317A39" w:rsidRPr="00D77780" w:rsidRDefault="00317A39" w:rsidP="00E35344">
      <w:pPr>
        <w:rPr>
          <w:rFonts w:ascii="Times New Roman" w:hAnsi="Times New Roman"/>
          <w:sz w:val="22"/>
          <w:szCs w:val="22"/>
        </w:rPr>
      </w:pPr>
    </w:p>
    <w:p w14:paraId="00A0542B" w14:textId="00B13AE5" w:rsidR="00461597" w:rsidRPr="00D77780" w:rsidRDefault="00461597" w:rsidP="00461597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Graduate Research Mentor – Student Publications &amp; Presentations</w:t>
      </w:r>
    </w:p>
    <w:p w14:paraId="21C9ADE5" w14:textId="77777777" w:rsidR="00461597" w:rsidRPr="00D77780" w:rsidRDefault="00461597" w:rsidP="00461597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7876E533" w14:textId="2B78E8A3" w:rsidR="00D146CD" w:rsidRDefault="00D146CD" w:rsidP="009231E4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Underwood, M.</w:t>
      </w:r>
      <w:r w:rsidR="00F075FD">
        <w:rPr>
          <w:rFonts w:ascii="Times New Roman" w:hAnsi="Times New Roman"/>
          <w:sz w:val="22"/>
          <w:szCs w:val="22"/>
        </w:rPr>
        <w:t xml:space="preserve"> (2024). </w:t>
      </w:r>
      <w:r w:rsidR="00F075FD" w:rsidRPr="00F075FD">
        <w:rPr>
          <w:rFonts w:ascii="Times New Roman" w:hAnsi="Times New Roman"/>
          <w:i/>
          <w:iCs/>
          <w:sz w:val="22"/>
          <w:szCs w:val="22"/>
        </w:rPr>
        <w:t xml:space="preserve">The lack of mental health </w:t>
      </w:r>
      <w:proofErr w:type="gramStart"/>
      <w:r w:rsidR="00F075FD" w:rsidRPr="00F075FD">
        <w:rPr>
          <w:rFonts w:ascii="Times New Roman" w:hAnsi="Times New Roman"/>
          <w:i/>
          <w:iCs/>
          <w:sz w:val="22"/>
          <w:szCs w:val="22"/>
        </w:rPr>
        <w:t>as</w:t>
      </w:r>
      <w:proofErr w:type="gramEnd"/>
      <w:r w:rsidR="00F075FD" w:rsidRPr="00F075FD">
        <w:rPr>
          <w:rFonts w:ascii="Times New Roman" w:hAnsi="Times New Roman"/>
          <w:i/>
          <w:iCs/>
          <w:sz w:val="22"/>
          <w:szCs w:val="22"/>
        </w:rPr>
        <w:t xml:space="preserve"> a priority in prison</w:t>
      </w:r>
      <w:r w:rsidR="00F075FD">
        <w:rPr>
          <w:rFonts w:ascii="Times New Roman" w:hAnsi="Times New Roman"/>
          <w:sz w:val="22"/>
          <w:szCs w:val="22"/>
        </w:rPr>
        <w:t xml:space="preserve">. </w:t>
      </w:r>
      <w:r w:rsidR="00F075FD"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 w:rsidR="005B312B">
        <w:rPr>
          <w:rFonts w:ascii="Times New Roman" w:hAnsi="Times New Roman"/>
          <w:sz w:val="22"/>
          <w:szCs w:val="22"/>
        </w:rPr>
        <w:t>Grapevine</w:t>
      </w:r>
      <w:r w:rsidR="00F075FD">
        <w:rPr>
          <w:rFonts w:ascii="Times New Roman" w:hAnsi="Times New Roman"/>
          <w:sz w:val="22"/>
          <w:szCs w:val="22"/>
        </w:rPr>
        <w:t>, TX</w:t>
      </w:r>
      <w:r w:rsidR="00F075FD" w:rsidRPr="00D77780">
        <w:rPr>
          <w:rFonts w:ascii="Times New Roman" w:hAnsi="Times New Roman"/>
          <w:sz w:val="22"/>
          <w:szCs w:val="22"/>
        </w:rPr>
        <w:t xml:space="preserve">. </w:t>
      </w:r>
      <w:r w:rsidR="00F075FD">
        <w:rPr>
          <w:rFonts w:ascii="Times New Roman" w:hAnsi="Times New Roman"/>
          <w:sz w:val="22"/>
          <w:szCs w:val="22"/>
        </w:rPr>
        <w:t>First place, g</w:t>
      </w:r>
      <w:r w:rsidR="00F075FD" w:rsidRPr="00D77780">
        <w:rPr>
          <w:rFonts w:ascii="Times New Roman" w:hAnsi="Times New Roman"/>
          <w:sz w:val="22"/>
          <w:szCs w:val="22"/>
        </w:rPr>
        <w:t>raduate division.</w:t>
      </w:r>
    </w:p>
    <w:p w14:paraId="53356FF5" w14:textId="77777777" w:rsidR="00F075FD" w:rsidRDefault="00F075FD" w:rsidP="009231E4">
      <w:pPr>
        <w:ind w:left="720" w:hanging="720"/>
        <w:rPr>
          <w:rFonts w:ascii="Times New Roman" w:hAnsi="Times New Roman"/>
          <w:sz w:val="22"/>
          <w:szCs w:val="22"/>
        </w:rPr>
      </w:pPr>
    </w:p>
    <w:p w14:paraId="2CD6FBC3" w14:textId="56C25655" w:rsidR="00743CC4" w:rsidRDefault="00743CC4" w:rsidP="009231E4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Augustine, L. (2023). </w:t>
      </w:r>
      <w:r w:rsidRPr="00D77EE6">
        <w:rPr>
          <w:rFonts w:ascii="Times New Roman" w:hAnsi="Times New Roman"/>
          <w:i/>
          <w:iCs/>
          <w:sz w:val="22"/>
          <w:szCs w:val="22"/>
        </w:rPr>
        <w:t xml:space="preserve">Juvenile drug treatment courts: Do they work? </w:t>
      </w:r>
      <w:r w:rsidR="00D77EE6"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</w:t>
      </w:r>
      <w:r w:rsidR="00D77EE6">
        <w:rPr>
          <w:rFonts w:ascii="Times New Roman" w:hAnsi="Times New Roman"/>
          <w:sz w:val="22"/>
          <w:szCs w:val="22"/>
        </w:rPr>
        <w:t>Region 3</w:t>
      </w:r>
      <w:r w:rsidR="00D77EE6" w:rsidRPr="00D77780">
        <w:rPr>
          <w:rFonts w:ascii="Times New Roman" w:hAnsi="Times New Roman"/>
          <w:sz w:val="22"/>
          <w:szCs w:val="22"/>
        </w:rPr>
        <w:t xml:space="preserve"> Conference, </w:t>
      </w:r>
      <w:r w:rsidR="00D77EE6">
        <w:rPr>
          <w:rFonts w:ascii="Times New Roman" w:hAnsi="Times New Roman"/>
          <w:sz w:val="22"/>
          <w:szCs w:val="22"/>
        </w:rPr>
        <w:t>Hays, KS</w:t>
      </w:r>
      <w:r w:rsidR="00D77EE6" w:rsidRPr="00D77780">
        <w:rPr>
          <w:rFonts w:ascii="Times New Roman" w:hAnsi="Times New Roman"/>
          <w:sz w:val="22"/>
          <w:szCs w:val="22"/>
        </w:rPr>
        <w:t xml:space="preserve">. </w:t>
      </w:r>
      <w:r w:rsidR="00D77EE6">
        <w:rPr>
          <w:rFonts w:ascii="Times New Roman" w:hAnsi="Times New Roman"/>
          <w:sz w:val="22"/>
          <w:szCs w:val="22"/>
        </w:rPr>
        <w:t>First place, g</w:t>
      </w:r>
      <w:r w:rsidR="00D77EE6" w:rsidRPr="00D77780">
        <w:rPr>
          <w:rFonts w:ascii="Times New Roman" w:hAnsi="Times New Roman"/>
          <w:sz w:val="22"/>
          <w:szCs w:val="22"/>
        </w:rPr>
        <w:t>raduate division.</w:t>
      </w:r>
    </w:p>
    <w:p w14:paraId="656FAD56" w14:textId="77777777" w:rsidR="00743CC4" w:rsidRDefault="00743CC4" w:rsidP="009231E4">
      <w:pPr>
        <w:ind w:left="720" w:hanging="720"/>
        <w:rPr>
          <w:rFonts w:ascii="Times New Roman" w:hAnsi="Times New Roman"/>
          <w:sz w:val="22"/>
          <w:szCs w:val="22"/>
        </w:rPr>
      </w:pPr>
    </w:p>
    <w:p w14:paraId="6247D6BD" w14:textId="4E852881" w:rsidR="009231E4" w:rsidRPr="00D77780" w:rsidRDefault="0002687C" w:rsidP="009231E4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Augustine, L. (2023). </w:t>
      </w:r>
      <w:r w:rsidRPr="00D77780">
        <w:rPr>
          <w:rFonts w:ascii="Times New Roman" w:hAnsi="Times New Roman"/>
          <w:i/>
          <w:iCs/>
          <w:sz w:val="22"/>
          <w:szCs w:val="22"/>
        </w:rPr>
        <w:t>Juvenile gang violence elimination act.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9231E4"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Louisville, KY. </w:t>
      </w:r>
      <w:r w:rsidR="0066423C" w:rsidRPr="00D77780">
        <w:rPr>
          <w:rFonts w:ascii="Times New Roman" w:hAnsi="Times New Roman"/>
          <w:sz w:val="22"/>
          <w:szCs w:val="22"/>
        </w:rPr>
        <w:t>G</w:t>
      </w:r>
      <w:r w:rsidR="009231E4" w:rsidRPr="00D77780">
        <w:rPr>
          <w:rFonts w:ascii="Times New Roman" w:hAnsi="Times New Roman"/>
          <w:sz w:val="22"/>
          <w:szCs w:val="22"/>
        </w:rPr>
        <w:t>raduate division.</w:t>
      </w:r>
    </w:p>
    <w:p w14:paraId="32DCB148" w14:textId="77777777" w:rsidR="000562D2" w:rsidRPr="00D77780" w:rsidRDefault="000562D2" w:rsidP="009231E4">
      <w:pPr>
        <w:ind w:left="720" w:hanging="720"/>
        <w:rPr>
          <w:rFonts w:ascii="Times New Roman" w:hAnsi="Times New Roman"/>
          <w:sz w:val="22"/>
          <w:szCs w:val="22"/>
        </w:rPr>
      </w:pPr>
    </w:p>
    <w:p w14:paraId="60348C39" w14:textId="44B5E9BD" w:rsidR="000562D2" w:rsidRPr="00D77780" w:rsidRDefault="000562D2" w:rsidP="009231E4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*Augustine, L. (2023). Risk, needs, and strengths: A new assessment for juveniles. </w:t>
      </w:r>
      <w:r w:rsidRPr="00D77780">
        <w:rPr>
          <w:rFonts w:ascii="Times New Roman" w:hAnsi="Times New Roman"/>
          <w:i/>
          <w:sz w:val="22"/>
          <w:szCs w:val="22"/>
        </w:rPr>
        <w:t xml:space="preserve">LAE. Journal of the American Criminal Justice Association, </w:t>
      </w:r>
      <w:r w:rsidRPr="00D77780">
        <w:rPr>
          <w:rFonts w:ascii="Times New Roman" w:hAnsi="Times New Roman"/>
          <w:sz w:val="22"/>
          <w:szCs w:val="22"/>
        </w:rPr>
        <w:t>Online, ISSN No. 1094-8481 [Forthcoming].</w:t>
      </w:r>
    </w:p>
    <w:p w14:paraId="2EBDBD04" w14:textId="77777777" w:rsidR="001B2DD9" w:rsidRPr="00D77780" w:rsidRDefault="001B2DD9" w:rsidP="009231E4">
      <w:pPr>
        <w:ind w:left="720" w:hanging="720"/>
        <w:rPr>
          <w:rFonts w:ascii="Times New Roman" w:hAnsi="Times New Roman"/>
          <w:sz w:val="22"/>
          <w:szCs w:val="22"/>
        </w:rPr>
      </w:pPr>
    </w:p>
    <w:p w14:paraId="36E8ADEE" w14:textId="46E31950" w:rsidR="001B2DD9" w:rsidRPr="00D77780" w:rsidRDefault="001B2DD9" w:rsidP="009231E4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Colegio, J. C. (2023). </w:t>
      </w:r>
      <w:r w:rsidRPr="00D77780">
        <w:rPr>
          <w:rFonts w:ascii="Times New Roman" w:hAnsi="Times New Roman"/>
          <w:i/>
          <w:iCs/>
          <w:sz w:val="22"/>
          <w:szCs w:val="22"/>
        </w:rPr>
        <w:t>The effects of training and higher education on law enforcement.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National Conference, Louisville, KY. </w:t>
      </w:r>
      <w:r w:rsidR="00BF5B5E" w:rsidRPr="00D77780">
        <w:rPr>
          <w:rFonts w:ascii="Times New Roman" w:hAnsi="Times New Roman"/>
          <w:sz w:val="22"/>
          <w:szCs w:val="22"/>
        </w:rPr>
        <w:t>Second place, g</w:t>
      </w:r>
      <w:r w:rsidRPr="00D77780">
        <w:rPr>
          <w:rFonts w:ascii="Times New Roman" w:hAnsi="Times New Roman"/>
          <w:sz w:val="22"/>
          <w:szCs w:val="22"/>
        </w:rPr>
        <w:t>raduate division.</w:t>
      </w:r>
    </w:p>
    <w:p w14:paraId="2D35A01C" w14:textId="77777777" w:rsidR="00021152" w:rsidRPr="00D77780" w:rsidRDefault="00021152" w:rsidP="009231E4">
      <w:pPr>
        <w:ind w:left="720" w:hanging="720"/>
        <w:rPr>
          <w:rFonts w:ascii="Times New Roman" w:hAnsi="Times New Roman"/>
          <w:sz w:val="22"/>
          <w:szCs w:val="22"/>
        </w:rPr>
      </w:pPr>
    </w:p>
    <w:p w14:paraId="23C69357" w14:textId="629E4140" w:rsidR="00950269" w:rsidRPr="00D77780" w:rsidRDefault="00EB2DEC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Hayes, A. (2023). </w:t>
      </w:r>
      <w:r w:rsidRPr="00D77780">
        <w:rPr>
          <w:rFonts w:ascii="Times New Roman" w:hAnsi="Times New Roman"/>
          <w:i/>
          <w:iCs/>
          <w:sz w:val="22"/>
          <w:szCs w:val="22"/>
        </w:rPr>
        <w:t>The Prison Rape Elimination Act’s (PREA) impact on corrections.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National Conference, Louisville, KY. Third place, graduate division.</w:t>
      </w:r>
    </w:p>
    <w:p w14:paraId="43A7EBC9" w14:textId="77777777" w:rsidR="000562D2" w:rsidRPr="00D77780" w:rsidRDefault="000562D2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4618CE4B" w14:textId="25A7ABCA" w:rsidR="000562D2" w:rsidRPr="00D77780" w:rsidRDefault="000562D2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*Hayes, A. (2023). Ethics among correctional professionals and institutions. </w:t>
      </w:r>
      <w:r w:rsidRPr="00D77780">
        <w:rPr>
          <w:rFonts w:ascii="Times New Roman" w:hAnsi="Times New Roman"/>
          <w:i/>
          <w:sz w:val="22"/>
          <w:szCs w:val="22"/>
        </w:rPr>
        <w:t xml:space="preserve">LAE. Journal of the American Criminal Justice Association, </w:t>
      </w:r>
      <w:r w:rsidRPr="00D77780">
        <w:rPr>
          <w:rFonts w:ascii="Times New Roman" w:hAnsi="Times New Roman"/>
          <w:sz w:val="22"/>
          <w:szCs w:val="22"/>
        </w:rPr>
        <w:t>Online, ISSN No. 1094-8481 [Forthcoming].</w:t>
      </w:r>
    </w:p>
    <w:p w14:paraId="250A5E3E" w14:textId="77777777" w:rsidR="00950269" w:rsidRPr="00D77780" w:rsidRDefault="00950269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771D75C1" w14:textId="140F2BA7" w:rsidR="00761D56" w:rsidRPr="00D77780" w:rsidRDefault="002A1655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Augustine, L. (2022). </w:t>
      </w:r>
      <w:r w:rsidRPr="00D77780">
        <w:rPr>
          <w:rFonts w:ascii="Times New Roman" w:hAnsi="Times New Roman"/>
          <w:i/>
          <w:iCs/>
          <w:sz w:val="22"/>
          <w:szCs w:val="22"/>
        </w:rPr>
        <w:t>Failing juvenile offenders: Rethinking the minimum age for adult prison.</w:t>
      </w:r>
      <w:r w:rsidRPr="00D77780">
        <w:rPr>
          <w:rFonts w:ascii="Times New Roman" w:hAnsi="Times New Roman"/>
          <w:sz w:val="22"/>
          <w:szCs w:val="22"/>
        </w:rPr>
        <w:t xml:space="preserve">  Presented at American Criminal Justice Association – Lambda Alpha Epsilon Region 3 Conference, Warrensburg, MO. Third place, graduate division.</w:t>
      </w:r>
    </w:p>
    <w:p w14:paraId="6F481025" w14:textId="3AA0519B" w:rsidR="00FD43E3" w:rsidRPr="00D77780" w:rsidRDefault="00FD43E3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33676C05" w14:textId="034789BC" w:rsidR="00FD43E3" w:rsidRPr="00D77780" w:rsidRDefault="00FD43E3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Cabrera-Rodriguez, E. (2022). </w:t>
      </w:r>
      <w:r w:rsidRPr="00D77780">
        <w:rPr>
          <w:rFonts w:ascii="Times New Roman" w:hAnsi="Times New Roman"/>
          <w:i/>
          <w:iCs/>
          <w:sz w:val="22"/>
          <w:szCs w:val="22"/>
        </w:rPr>
        <w:t>Experimental research proposal: The juvenile justice system affects the mental health of juveniles.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Warrensburg, MO.</w:t>
      </w:r>
    </w:p>
    <w:p w14:paraId="425947C6" w14:textId="77777777" w:rsidR="00285FC7" w:rsidRPr="00D77780" w:rsidRDefault="00285FC7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2CF55F71" w14:textId="78935063" w:rsidR="00285FC7" w:rsidRPr="00D77780" w:rsidRDefault="00285FC7" w:rsidP="005D0022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Cabrera-Rodriguez, E. (2022). </w:t>
      </w:r>
      <w:r w:rsidRPr="00D77780">
        <w:rPr>
          <w:rFonts w:ascii="Times New Roman" w:hAnsi="Times New Roman"/>
          <w:i/>
          <w:iCs/>
          <w:sz w:val="22"/>
          <w:szCs w:val="22"/>
        </w:rPr>
        <w:t>Kentucky v. King: Discussion</w:t>
      </w:r>
      <w:r w:rsidRPr="00D77780">
        <w:rPr>
          <w:rFonts w:ascii="Times New Roman" w:hAnsi="Times New Roman"/>
          <w:sz w:val="22"/>
          <w:szCs w:val="22"/>
        </w:rPr>
        <w:t>. Scholarly poster presented at American Criminal Justice Association national conference, Kansas City, MO.</w:t>
      </w:r>
    </w:p>
    <w:p w14:paraId="6A7BA778" w14:textId="24D48CF3" w:rsidR="00F75826" w:rsidRPr="00D77780" w:rsidRDefault="00F75826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09301568" w14:textId="5760C7E8" w:rsidR="00F75826" w:rsidRPr="00D77780" w:rsidRDefault="00F75826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Hayes, A. (2022). </w:t>
      </w:r>
      <w:r w:rsidRPr="00D77780">
        <w:rPr>
          <w:rFonts w:ascii="Times New Roman" w:hAnsi="Times New Roman"/>
          <w:i/>
          <w:iCs/>
          <w:sz w:val="22"/>
          <w:szCs w:val="22"/>
        </w:rPr>
        <w:t>Solitary confinement as a form of punishment in U.S. prisons: A research proposal.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Warrensburg, MO.</w:t>
      </w:r>
    </w:p>
    <w:p w14:paraId="3EBE9D90" w14:textId="77777777" w:rsidR="00761D56" w:rsidRPr="00D77780" w:rsidRDefault="00761D56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5A0E5ABC" w14:textId="403B51D1" w:rsidR="00657DB6" w:rsidRPr="00D77780" w:rsidRDefault="00657DB6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Cabrera-Rodriguez, E. (2021). </w:t>
      </w:r>
      <w:r w:rsidRPr="00D77780">
        <w:rPr>
          <w:rFonts w:ascii="Times New Roman" w:hAnsi="Times New Roman"/>
          <w:i/>
          <w:iCs/>
          <w:sz w:val="22"/>
          <w:szCs w:val="22"/>
        </w:rPr>
        <w:t>The blue code of silence: The untold truths of mental illness and law enforcement officers.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B56652" w:rsidRPr="00D77780">
        <w:rPr>
          <w:rFonts w:ascii="Times New Roman" w:hAnsi="Times New Roman"/>
          <w:sz w:val="22"/>
          <w:szCs w:val="22"/>
        </w:rPr>
        <w:t>Presented at American Criminal Justice Association – Lambda Alpha Epsilon Region 3 Conference, Garden City, KS.</w:t>
      </w:r>
      <w:r w:rsidR="006E0E11" w:rsidRPr="00D77780">
        <w:rPr>
          <w:rFonts w:ascii="Times New Roman" w:hAnsi="Times New Roman"/>
          <w:sz w:val="22"/>
          <w:szCs w:val="22"/>
        </w:rPr>
        <w:t xml:space="preserve"> First place</w:t>
      </w:r>
      <w:r w:rsidR="006C1E5E" w:rsidRPr="00D77780">
        <w:rPr>
          <w:rFonts w:ascii="Times New Roman" w:hAnsi="Times New Roman"/>
          <w:sz w:val="22"/>
          <w:szCs w:val="22"/>
        </w:rPr>
        <w:t>, graduate division</w:t>
      </w:r>
      <w:r w:rsidR="006E0E11" w:rsidRPr="00D77780">
        <w:rPr>
          <w:rFonts w:ascii="Times New Roman" w:hAnsi="Times New Roman"/>
          <w:sz w:val="22"/>
          <w:szCs w:val="22"/>
        </w:rPr>
        <w:t xml:space="preserve">. </w:t>
      </w:r>
    </w:p>
    <w:p w14:paraId="28302D15" w14:textId="5B3E3DB8" w:rsidR="00B56652" w:rsidRPr="00D77780" w:rsidRDefault="00B56652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7DD2936E" w14:textId="08E24431" w:rsidR="00B56652" w:rsidRPr="00D77780" w:rsidRDefault="00B56652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lastRenderedPageBreak/>
        <w:t xml:space="preserve">Walsh, B. (2021). </w:t>
      </w:r>
      <w:r w:rsidR="00BF7812" w:rsidRPr="00D77780">
        <w:rPr>
          <w:rFonts w:ascii="Times New Roman" w:hAnsi="Times New Roman"/>
          <w:i/>
          <w:iCs/>
          <w:sz w:val="22"/>
          <w:szCs w:val="22"/>
        </w:rPr>
        <w:t>The pendulum keeps swinging: A review of the punitive juvenile justice system</w:t>
      </w:r>
      <w:r w:rsidR="00BF7812" w:rsidRPr="00D77780">
        <w:rPr>
          <w:rFonts w:ascii="Times New Roman" w:hAnsi="Times New Roman"/>
          <w:sz w:val="22"/>
          <w:szCs w:val="22"/>
        </w:rPr>
        <w:t>. Presented at American Criminal Justice Association – Lambda Alpha Epsilon Region 3 Conference, Garden City, KS.</w:t>
      </w:r>
      <w:r w:rsidR="006E0E11" w:rsidRPr="00D77780">
        <w:rPr>
          <w:rFonts w:ascii="Times New Roman" w:hAnsi="Times New Roman"/>
          <w:sz w:val="22"/>
          <w:szCs w:val="22"/>
        </w:rPr>
        <w:t xml:space="preserve"> Third place</w:t>
      </w:r>
      <w:r w:rsidR="002D1DE2" w:rsidRPr="00D77780">
        <w:rPr>
          <w:rFonts w:ascii="Times New Roman" w:hAnsi="Times New Roman"/>
          <w:sz w:val="22"/>
          <w:szCs w:val="22"/>
        </w:rPr>
        <w:t>, graduate division</w:t>
      </w:r>
      <w:r w:rsidR="006E0E11" w:rsidRPr="00D77780">
        <w:rPr>
          <w:rFonts w:ascii="Times New Roman" w:hAnsi="Times New Roman"/>
          <w:sz w:val="22"/>
          <w:szCs w:val="22"/>
        </w:rPr>
        <w:t>.</w:t>
      </w:r>
    </w:p>
    <w:p w14:paraId="2941757C" w14:textId="77777777" w:rsidR="00B56652" w:rsidRPr="00D77780" w:rsidRDefault="00B56652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665D7492" w14:textId="3072ABA8" w:rsidR="006F635A" w:rsidRDefault="002D1DE2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*</w:t>
      </w:r>
      <w:r w:rsidR="005A2EDB" w:rsidRPr="00D77780">
        <w:rPr>
          <w:rFonts w:ascii="Times New Roman" w:hAnsi="Times New Roman"/>
          <w:sz w:val="22"/>
          <w:szCs w:val="22"/>
        </w:rPr>
        <w:t>Ray, T. (2020</w:t>
      </w:r>
      <w:r w:rsidR="006F2B15" w:rsidRPr="00D77780">
        <w:rPr>
          <w:rFonts w:ascii="Times New Roman" w:hAnsi="Times New Roman"/>
          <w:sz w:val="22"/>
          <w:szCs w:val="22"/>
        </w:rPr>
        <w:t>). Wrongful convictions stemming from false confessions</w:t>
      </w:r>
      <w:r w:rsidR="006F2B15" w:rsidRPr="00D77780">
        <w:rPr>
          <w:rFonts w:ascii="Times New Roman" w:hAnsi="Times New Roman"/>
          <w:i/>
          <w:sz w:val="22"/>
          <w:szCs w:val="22"/>
        </w:rPr>
        <w:t>.</w:t>
      </w:r>
      <w:r w:rsidR="006F2B15" w:rsidRPr="00D77780">
        <w:rPr>
          <w:rFonts w:ascii="Times New Roman" w:hAnsi="Times New Roman"/>
          <w:sz w:val="22"/>
          <w:szCs w:val="22"/>
        </w:rPr>
        <w:t xml:space="preserve"> </w:t>
      </w:r>
      <w:r w:rsidR="008248C1" w:rsidRPr="00D77780">
        <w:rPr>
          <w:rFonts w:ascii="Times New Roman" w:hAnsi="Times New Roman"/>
          <w:i/>
          <w:sz w:val="22"/>
          <w:szCs w:val="22"/>
        </w:rPr>
        <w:t xml:space="preserve">LAE. Journal of the American Criminal Justice Association, </w:t>
      </w:r>
      <w:r w:rsidR="008248C1" w:rsidRPr="00D77780">
        <w:rPr>
          <w:rFonts w:ascii="Times New Roman" w:hAnsi="Times New Roman"/>
          <w:sz w:val="22"/>
          <w:szCs w:val="22"/>
        </w:rPr>
        <w:t>Online, ISSN No. 1094-8481 [Forthcoming].</w:t>
      </w:r>
    </w:p>
    <w:p w14:paraId="5B4DEB50" w14:textId="77777777" w:rsidR="008248C1" w:rsidRDefault="008248C1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7A18E059" w14:textId="77777777" w:rsidR="006F635A" w:rsidRDefault="006F635A" w:rsidP="006F635A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Hurla, A. (2019). </w:t>
      </w:r>
      <w:r w:rsidRPr="0021003E">
        <w:rPr>
          <w:rFonts w:ascii="Times New Roman" w:hAnsi="Times New Roman"/>
          <w:i/>
          <w:sz w:val="22"/>
          <w:szCs w:val="22"/>
        </w:rPr>
        <w:t>Reducing false confessions by juveniles.</w:t>
      </w:r>
      <w:r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084F3A45" w14:textId="77777777" w:rsidR="00252D9F" w:rsidRDefault="00252D9F" w:rsidP="006F635A">
      <w:pPr>
        <w:ind w:left="720" w:hanging="720"/>
        <w:rPr>
          <w:rFonts w:ascii="Times New Roman" w:hAnsi="Times New Roman"/>
          <w:sz w:val="22"/>
          <w:szCs w:val="22"/>
        </w:rPr>
      </w:pPr>
    </w:p>
    <w:p w14:paraId="6BF185E5" w14:textId="77777777" w:rsidR="00252D9F" w:rsidRDefault="00252D9F" w:rsidP="00252D9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Ray, T. (2019). </w:t>
      </w:r>
      <w:r w:rsidRPr="0021003E">
        <w:rPr>
          <w:rFonts w:ascii="Times New Roman" w:hAnsi="Times New Roman"/>
          <w:i/>
          <w:sz w:val="22"/>
          <w:szCs w:val="22"/>
        </w:rPr>
        <w:t>Wrongful convictions stemming from false confessions.</w:t>
      </w:r>
      <w:r>
        <w:rPr>
          <w:rFonts w:ascii="Times New Roman" w:hAnsi="Times New Roman"/>
          <w:sz w:val="22"/>
          <w:szCs w:val="22"/>
        </w:rPr>
        <w:t xml:space="preserve">  Presented at American Criminal Justice Association – Lambda Alpha Epsilon Region 3 Conference, Hays, KS.</w:t>
      </w:r>
    </w:p>
    <w:p w14:paraId="2BAAA58B" w14:textId="77777777" w:rsidR="00252D9F" w:rsidRDefault="00252D9F" w:rsidP="00252D9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 xml:space="preserve">(2020) Presented at Graduate Research Summit, Topeka, KS. </w:t>
      </w:r>
    </w:p>
    <w:p w14:paraId="77434B01" w14:textId="77777777" w:rsidR="006F2B15" w:rsidRPr="00D77780" w:rsidRDefault="006F2B15" w:rsidP="00461597">
      <w:pPr>
        <w:ind w:left="720" w:hanging="720"/>
        <w:rPr>
          <w:rFonts w:ascii="Times New Roman" w:hAnsi="Times New Roman"/>
          <w:sz w:val="22"/>
          <w:szCs w:val="22"/>
        </w:rPr>
      </w:pPr>
    </w:p>
    <w:p w14:paraId="1CDA9675" w14:textId="555E9407" w:rsidR="002D1DE2" w:rsidRPr="00D77780" w:rsidRDefault="002D1DE2" w:rsidP="00461597">
      <w:pPr>
        <w:ind w:left="720" w:hanging="720"/>
        <w:rPr>
          <w:rFonts w:ascii="Times New Roman" w:hAnsi="Times New Roman"/>
          <w:i/>
          <w:iCs/>
          <w:sz w:val="22"/>
          <w:szCs w:val="22"/>
        </w:rPr>
      </w:pPr>
      <w:r w:rsidRPr="00D77780">
        <w:rPr>
          <w:rFonts w:ascii="Times New Roman" w:hAnsi="Times New Roman"/>
          <w:i/>
          <w:iCs/>
          <w:sz w:val="22"/>
          <w:szCs w:val="22"/>
        </w:rPr>
        <w:t>*Publication</w:t>
      </w:r>
    </w:p>
    <w:p w14:paraId="06FCF241" w14:textId="77777777" w:rsidR="000F7E0E" w:rsidRDefault="000F7E0E" w:rsidP="00461597">
      <w:pPr>
        <w:ind w:left="720" w:hanging="720"/>
        <w:rPr>
          <w:rFonts w:ascii="Times New Roman" w:hAnsi="Times New Roman"/>
          <w:sz w:val="22"/>
          <w:szCs w:val="22"/>
        </w:rPr>
      </w:pPr>
    </w:p>
    <w:p w14:paraId="30E65193" w14:textId="77777777" w:rsidR="00BA19D7" w:rsidRPr="00D77780" w:rsidRDefault="00BA19D7" w:rsidP="00BA19D7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Undergraduate Research Mento</w:t>
      </w:r>
      <w:r w:rsidR="00F24D32" w:rsidRPr="00D77780">
        <w:rPr>
          <w:rFonts w:ascii="Times New Roman" w:hAnsi="Times New Roman"/>
          <w:b/>
          <w:i/>
          <w:sz w:val="22"/>
          <w:szCs w:val="22"/>
          <w:u w:val="single"/>
        </w:rPr>
        <w:t>r</w:t>
      </w: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–</w:t>
      </w:r>
      <w:r w:rsidR="002179B6"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Student</w:t>
      </w: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Publications</w:t>
      </w:r>
      <w:r w:rsidR="00317A39"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&amp; Presentations</w:t>
      </w:r>
    </w:p>
    <w:p w14:paraId="0ED44374" w14:textId="77777777" w:rsidR="00BA19D7" w:rsidRPr="00D77780" w:rsidRDefault="00BA19D7" w:rsidP="00BA19D7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4AB29EA3" w14:textId="466F4C79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Carrillo, M. (2025). </w:t>
      </w:r>
      <w:r w:rsidRPr="00C725E0">
        <w:rPr>
          <w:rFonts w:ascii="Times New Roman" w:hAnsi="Times New Roman"/>
          <w:i/>
          <w:iCs/>
          <w:sz w:val="22"/>
          <w:szCs w:val="22"/>
        </w:rPr>
        <w:t>The truth and value behind supervised injection sites.</w:t>
      </w:r>
      <w:r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Long Beach, CA.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676DEA">
        <w:rPr>
          <w:rFonts w:ascii="Times New Roman" w:hAnsi="Times New Roman"/>
          <w:sz w:val="22"/>
          <w:szCs w:val="22"/>
        </w:rPr>
        <w:t>Second place, u</w:t>
      </w:r>
      <w:r w:rsidRPr="00D77780">
        <w:rPr>
          <w:rFonts w:ascii="Times New Roman" w:hAnsi="Times New Roman"/>
          <w:sz w:val="22"/>
          <w:szCs w:val="22"/>
        </w:rPr>
        <w:t xml:space="preserve">ndergraduate </w:t>
      </w:r>
      <w:r w:rsidR="00676DEA">
        <w:rPr>
          <w:rFonts w:ascii="Times New Roman" w:hAnsi="Times New Roman"/>
          <w:sz w:val="22"/>
          <w:szCs w:val="22"/>
        </w:rPr>
        <w:t xml:space="preserve">upper </w:t>
      </w:r>
      <w:r w:rsidRPr="00D77780">
        <w:rPr>
          <w:rFonts w:ascii="Times New Roman" w:hAnsi="Times New Roman"/>
          <w:sz w:val="22"/>
          <w:szCs w:val="22"/>
        </w:rPr>
        <w:t>division.</w:t>
      </w:r>
      <w:r>
        <w:rPr>
          <w:rFonts w:ascii="Times New Roman" w:hAnsi="Times New Roman"/>
          <w:sz w:val="22"/>
          <w:szCs w:val="22"/>
        </w:rPr>
        <w:t xml:space="preserve"> </w:t>
      </w:r>
    </w:p>
    <w:p w14:paraId="4C6BFA72" w14:textId="77777777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</w:p>
    <w:p w14:paraId="249E8E3A" w14:textId="38B75E77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Diaz, V. (2025). </w:t>
      </w:r>
      <w:r w:rsidRPr="00C725E0">
        <w:rPr>
          <w:rFonts w:ascii="Times New Roman" w:hAnsi="Times New Roman"/>
          <w:i/>
          <w:iCs/>
          <w:sz w:val="22"/>
          <w:szCs w:val="22"/>
        </w:rPr>
        <w:t>Stalking: Protection for victims.</w:t>
      </w:r>
      <w:r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 xml:space="preserve">. </w:t>
      </w:r>
      <w:r w:rsidR="00676DEA">
        <w:rPr>
          <w:rFonts w:ascii="Times New Roman" w:hAnsi="Times New Roman"/>
          <w:sz w:val="22"/>
          <w:szCs w:val="22"/>
        </w:rPr>
        <w:t>Second place, u</w:t>
      </w:r>
      <w:r w:rsidRPr="00D77780">
        <w:rPr>
          <w:rFonts w:ascii="Times New Roman" w:hAnsi="Times New Roman"/>
          <w:sz w:val="22"/>
          <w:szCs w:val="22"/>
        </w:rPr>
        <w:t xml:space="preserve">ndergraduate </w:t>
      </w:r>
      <w:r w:rsidR="00676DEA">
        <w:rPr>
          <w:rFonts w:ascii="Times New Roman" w:hAnsi="Times New Roman"/>
          <w:sz w:val="22"/>
          <w:szCs w:val="22"/>
        </w:rPr>
        <w:t xml:space="preserve">lower </w:t>
      </w:r>
      <w:r w:rsidRPr="00D77780">
        <w:rPr>
          <w:rFonts w:ascii="Times New Roman" w:hAnsi="Times New Roman"/>
          <w:sz w:val="22"/>
          <w:szCs w:val="22"/>
        </w:rPr>
        <w:t>division.</w:t>
      </w:r>
    </w:p>
    <w:p w14:paraId="6E0BC5B3" w14:textId="77777777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</w:p>
    <w:p w14:paraId="74C49ACC" w14:textId="0E1C9EF9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Drake, M. (2025). </w:t>
      </w:r>
      <w:r w:rsidRPr="00C725E0">
        <w:rPr>
          <w:rFonts w:ascii="Times New Roman" w:hAnsi="Times New Roman"/>
          <w:i/>
          <w:iCs/>
          <w:sz w:val="22"/>
          <w:szCs w:val="22"/>
        </w:rPr>
        <w:t>Neighborhood Watch, impact or not?</w:t>
      </w:r>
      <w:r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01DFF0FF" w14:textId="77777777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</w:p>
    <w:p w14:paraId="6A04888D" w14:textId="2E7769BA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Marino, X. (2025). </w:t>
      </w:r>
      <w:r w:rsidRPr="00C725E0">
        <w:rPr>
          <w:rFonts w:ascii="Times New Roman" w:hAnsi="Times New Roman"/>
          <w:i/>
          <w:iCs/>
          <w:sz w:val="22"/>
          <w:szCs w:val="22"/>
        </w:rPr>
        <w:t>Too good for drugs.</w:t>
      </w:r>
      <w:r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7D5CAE11" w14:textId="77777777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</w:p>
    <w:p w14:paraId="699602A3" w14:textId="74679ED2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Pearce, M. (2025). </w:t>
      </w:r>
      <w:proofErr w:type="spellStart"/>
      <w:r w:rsidRPr="00C725E0">
        <w:rPr>
          <w:rFonts w:ascii="Times New Roman" w:hAnsi="Times New Roman"/>
          <w:i/>
          <w:iCs/>
          <w:sz w:val="22"/>
          <w:szCs w:val="22"/>
        </w:rPr>
        <w:t>Keepin</w:t>
      </w:r>
      <w:proofErr w:type="spellEnd"/>
      <w:r w:rsidRPr="00C725E0">
        <w:rPr>
          <w:rFonts w:ascii="Times New Roman" w:hAnsi="Times New Roman"/>
          <w:i/>
          <w:iCs/>
          <w:sz w:val="22"/>
          <w:szCs w:val="22"/>
        </w:rPr>
        <w:t>’ It Real: A review.</w:t>
      </w:r>
      <w:r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262AE554" w14:textId="77777777" w:rsidR="00676DEA" w:rsidRDefault="00676DEA" w:rsidP="00FD5DBF">
      <w:pPr>
        <w:ind w:left="720" w:hanging="720"/>
        <w:rPr>
          <w:rFonts w:ascii="Times New Roman" w:hAnsi="Times New Roman"/>
          <w:sz w:val="22"/>
          <w:szCs w:val="22"/>
        </w:rPr>
      </w:pPr>
    </w:p>
    <w:p w14:paraId="3B21D2FA" w14:textId="688D2746" w:rsidR="00676DEA" w:rsidRDefault="00676DEA" w:rsidP="00676DEA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Smith, H. (2025). Gender differences in help-seeking behaviors and the effects on criminal justice.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  <w:r>
        <w:rPr>
          <w:rFonts w:ascii="Times New Roman" w:hAnsi="Times New Roman"/>
          <w:sz w:val="22"/>
          <w:szCs w:val="22"/>
        </w:rPr>
        <w:t xml:space="preserve"> </w:t>
      </w:r>
    </w:p>
    <w:p w14:paraId="275C9D2D" w14:textId="7DB4441A" w:rsidR="00676DEA" w:rsidRDefault="00676DEA" w:rsidP="00FD5DBF">
      <w:pPr>
        <w:ind w:left="720" w:hanging="720"/>
        <w:rPr>
          <w:rFonts w:ascii="Times New Roman" w:hAnsi="Times New Roman"/>
          <w:sz w:val="22"/>
          <w:szCs w:val="22"/>
        </w:rPr>
      </w:pPr>
    </w:p>
    <w:p w14:paraId="743D8F0B" w14:textId="6B0FDA7B" w:rsidR="00676DEA" w:rsidRDefault="00676DEA" w:rsidP="00FD5DB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Zimmerman, M. (2025). </w:t>
      </w:r>
      <w:r w:rsidRPr="00676DEA">
        <w:rPr>
          <w:rFonts w:ascii="Times New Roman" w:hAnsi="Times New Roman"/>
          <w:i/>
          <w:iCs/>
          <w:sz w:val="22"/>
          <w:szCs w:val="22"/>
        </w:rPr>
        <w:t>Wrongful imprisonment: Seeking freedom while incarcerated.</w:t>
      </w:r>
      <w:r>
        <w:rPr>
          <w:rFonts w:ascii="Times New Roman" w:hAnsi="Times New Roman"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6A2C9F8B" w14:textId="77777777" w:rsidR="00C725E0" w:rsidRDefault="00C725E0" w:rsidP="00FD5DBF">
      <w:pPr>
        <w:ind w:left="720" w:hanging="720"/>
        <w:rPr>
          <w:rFonts w:ascii="Times New Roman" w:hAnsi="Times New Roman"/>
          <w:sz w:val="22"/>
          <w:szCs w:val="22"/>
        </w:rPr>
      </w:pPr>
    </w:p>
    <w:p w14:paraId="4C80B811" w14:textId="417CC209" w:rsidR="00FD5DBF" w:rsidRPr="00D77780" w:rsidRDefault="00FD5DBF" w:rsidP="00FD5DBF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Diaz, V. (2024). Mandatory minimums in minority communities.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23A68F89" w14:textId="01224A3B" w:rsidR="00FD5DBF" w:rsidRDefault="00FD5DBF" w:rsidP="00BA1307">
      <w:pPr>
        <w:ind w:left="720" w:hanging="720"/>
        <w:rPr>
          <w:rFonts w:ascii="Times New Roman" w:hAnsi="Times New Roman"/>
          <w:sz w:val="22"/>
          <w:szCs w:val="22"/>
        </w:rPr>
      </w:pPr>
    </w:p>
    <w:p w14:paraId="27DA4A0F" w14:textId="2C738DF7" w:rsidR="00BA1307" w:rsidRPr="00D77780" w:rsidRDefault="00BA1307" w:rsidP="00BA1307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Smith, H. (2024). Human trafficking. </w:t>
      </w:r>
      <w:r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>
        <w:rPr>
          <w:rFonts w:ascii="Times New Roman" w:hAnsi="Times New Roman"/>
          <w:sz w:val="22"/>
          <w:szCs w:val="22"/>
        </w:rPr>
        <w:t>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1E18A1E2" w14:textId="7C57FA9C" w:rsidR="00BA1307" w:rsidRDefault="00BA1307" w:rsidP="00514341">
      <w:pPr>
        <w:ind w:left="720" w:hanging="720"/>
        <w:rPr>
          <w:rFonts w:ascii="Times New Roman" w:hAnsi="Times New Roman"/>
          <w:sz w:val="22"/>
          <w:szCs w:val="22"/>
        </w:rPr>
      </w:pPr>
    </w:p>
    <w:p w14:paraId="678F3833" w14:textId="2FDF2198" w:rsidR="00514341" w:rsidRPr="00D77780" w:rsidRDefault="00514341" w:rsidP="00514341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Thew, K. (2024). Conditions of probation: Are probationers being set up to fail? </w:t>
      </w:r>
      <w:r w:rsidRPr="00D77780">
        <w:rPr>
          <w:rFonts w:ascii="Times New Roman" w:hAnsi="Times New Roman"/>
          <w:sz w:val="22"/>
          <w:szCs w:val="22"/>
        </w:rPr>
        <w:t>Presented at American Criminal Justice Association – Lambda Alpha Epsilon National Conference,</w:t>
      </w:r>
      <w:r>
        <w:rPr>
          <w:rFonts w:ascii="Times New Roman" w:hAnsi="Times New Roman"/>
          <w:sz w:val="22"/>
          <w:szCs w:val="22"/>
        </w:rPr>
        <w:t xml:space="preserve"> Grapevine, TX</w:t>
      </w:r>
      <w:r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2D3BAD16" w14:textId="7C6BE0DA" w:rsidR="00514341" w:rsidRDefault="00514341" w:rsidP="002D1DF7">
      <w:pPr>
        <w:ind w:left="720" w:hanging="720"/>
        <w:rPr>
          <w:rFonts w:ascii="Times New Roman" w:hAnsi="Times New Roman"/>
          <w:sz w:val="22"/>
          <w:szCs w:val="22"/>
        </w:rPr>
      </w:pPr>
    </w:p>
    <w:p w14:paraId="62BACA1A" w14:textId="5CCFDC1A" w:rsidR="002D1DF7" w:rsidRPr="00D77780" w:rsidRDefault="006D3C55" w:rsidP="002D1DF7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Wayne, A. (2024). Cybercrimes and children: A click away</w:t>
      </w:r>
      <w:r w:rsidR="002D1DF7">
        <w:rPr>
          <w:rFonts w:ascii="Times New Roman" w:hAnsi="Times New Roman"/>
          <w:sz w:val="22"/>
          <w:szCs w:val="22"/>
        </w:rPr>
        <w:t xml:space="preserve">. </w:t>
      </w:r>
      <w:r w:rsidR="002D1DF7" w:rsidRPr="00D77780">
        <w:rPr>
          <w:rFonts w:ascii="Times New Roman" w:hAnsi="Times New Roman"/>
          <w:sz w:val="22"/>
          <w:szCs w:val="22"/>
        </w:rPr>
        <w:t xml:space="preserve">Presented at American Criminal Justice Association – Lambda Alpha Epsilon National Conference, </w:t>
      </w:r>
      <w:r w:rsidR="002D1DF7">
        <w:rPr>
          <w:rFonts w:ascii="Times New Roman" w:hAnsi="Times New Roman"/>
          <w:sz w:val="22"/>
          <w:szCs w:val="22"/>
        </w:rPr>
        <w:t>Grapevine, TX</w:t>
      </w:r>
      <w:r w:rsidR="002D1DF7" w:rsidRPr="00D77780">
        <w:rPr>
          <w:rFonts w:ascii="Times New Roman" w:hAnsi="Times New Roman"/>
          <w:sz w:val="22"/>
          <w:szCs w:val="22"/>
        </w:rPr>
        <w:t>. Undergraduate division.</w:t>
      </w:r>
    </w:p>
    <w:p w14:paraId="51D58809" w14:textId="32E84361" w:rsidR="006D3C55" w:rsidRDefault="006D3C55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7910908C" w14:textId="1DBC09ED" w:rsidR="00950269" w:rsidRPr="00D77780" w:rsidRDefault="0052496F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lastRenderedPageBreak/>
        <w:t xml:space="preserve">Pearce, M. (2023). </w:t>
      </w:r>
      <w:r w:rsidRPr="00D77780">
        <w:rPr>
          <w:rFonts w:ascii="Times New Roman" w:hAnsi="Times New Roman"/>
          <w:i/>
          <w:iCs/>
          <w:sz w:val="22"/>
          <w:szCs w:val="22"/>
        </w:rPr>
        <w:t xml:space="preserve">Transgender people in the corrections system: What needs to change? </w:t>
      </w:r>
      <w:r w:rsidRPr="00D77780">
        <w:rPr>
          <w:rFonts w:ascii="Times New Roman" w:hAnsi="Times New Roman"/>
          <w:sz w:val="22"/>
          <w:szCs w:val="22"/>
        </w:rPr>
        <w:t>Presented at American Criminal Justice Association – Lambda Alpha Epsilon National Conference, Louisville, KY. Undergraduate division.</w:t>
      </w:r>
    </w:p>
    <w:p w14:paraId="615703B4" w14:textId="77777777" w:rsidR="0006122D" w:rsidRPr="00D77780" w:rsidRDefault="0006122D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4E19350C" w14:textId="29B40649" w:rsidR="0006122D" w:rsidRPr="00D77780" w:rsidRDefault="0006122D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Thew, K. (2023). </w:t>
      </w:r>
      <w:r w:rsidRPr="00D77780">
        <w:rPr>
          <w:rFonts w:ascii="Times New Roman" w:hAnsi="Times New Roman"/>
          <w:i/>
          <w:iCs/>
          <w:sz w:val="22"/>
          <w:szCs w:val="22"/>
        </w:rPr>
        <w:t>An explanation of violent crime through criminological theories.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National Conference, Louisville, KY. </w:t>
      </w:r>
      <w:r w:rsidR="00C45F67" w:rsidRPr="00D77780">
        <w:rPr>
          <w:rFonts w:ascii="Times New Roman" w:hAnsi="Times New Roman"/>
          <w:sz w:val="22"/>
          <w:szCs w:val="22"/>
        </w:rPr>
        <w:t>Second place, u</w:t>
      </w:r>
      <w:r w:rsidRPr="00D77780">
        <w:rPr>
          <w:rFonts w:ascii="Times New Roman" w:hAnsi="Times New Roman"/>
          <w:sz w:val="22"/>
          <w:szCs w:val="22"/>
        </w:rPr>
        <w:t>ndergraduate division.</w:t>
      </w:r>
    </w:p>
    <w:p w14:paraId="6542EE7D" w14:textId="77777777" w:rsidR="009C6B8B" w:rsidRPr="00D77780" w:rsidRDefault="009C6B8B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23CADE18" w14:textId="1D5CA29F" w:rsidR="009C6B8B" w:rsidRPr="00D77780" w:rsidRDefault="000562D2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*</w:t>
      </w:r>
      <w:r w:rsidR="009C6B8B" w:rsidRPr="00D77780">
        <w:rPr>
          <w:rFonts w:ascii="Times New Roman" w:hAnsi="Times New Roman"/>
          <w:sz w:val="22"/>
          <w:szCs w:val="22"/>
        </w:rPr>
        <w:t>Thew, K.</w:t>
      </w:r>
      <w:r w:rsidR="003F2CA3" w:rsidRPr="00D77780">
        <w:rPr>
          <w:rFonts w:ascii="Times New Roman" w:hAnsi="Times New Roman"/>
          <w:sz w:val="22"/>
          <w:szCs w:val="22"/>
        </w:rPr>
        <w:t xml:space="preserve"> (2023). An impact assessment of faith-based treatment programs on reducing recidivism. </w:t>
      </w:r>
      <w:r w:rsidR="003216A4" w:rsidRPr="00D77780">
        <w:rPr>
          <w:rFonts w:ascii="Times New Roman" w:hAnsi="Times New Roman"/>
          <w:i/>
          <w:sz w:val="22"/>
          <w:szCs w:val="22"/>
        </w:rPr>
        <w:t xml:space="preserve">LAE. Journal of the American Criminal Justice Association, </w:t>
      </w:r>
      <w:r w:rsidR="003216A4" w:rsidRPr="00D77780">
        <w:rPr>
          <w:rFonts w:ascii="Times New Roman" w:hAnsi="Times New Roman"/>
          <w:sz w:val="22"/>
          <w:szCs w:val="22"/>
        </w:rPr>
        <w:t>Online, ISSN No. 1094-8481 [Forthcoming</w:t>
      </w:r>
      <w:r w:rsidRPr="00D77780">
        <w:rPr>
          <w:rFonts w:ascii="Times New Roman" w:hAnsi="Times New Roman"/>
          <w:sz w:val="22"/>
          <w:szCs w:val="22"/>
        </w:rPr>
        <w:t>]</w:t>
      </w:r>
      <w:r w:rsidR="003216A4" w:rsidRPr="00D77780">
        <w:rPr>
          <w:rFonts w:ascii="Times New Roman" w:hAnsi="Times New Roman"/>
          <w:sz w:val="22"/>
          <w:szCs w:val="22"/>
        </w:rPr>
        <w:t>.</w:t>
      </w:r>
    </w:p>
    <w:p w14:paraId="3AE34C02" w14:textId="77777777" w:rsidR="00950269" w:rsidRPr="00D77780" w:rsidRDefault="00950269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1FE18C6A" w14:textId="2C4541BF" w:rsidR="00382EC0" w:rsidRPr="00D77780" w:rsidRDefault="00382EC0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Colegio, J. C. (2022). </w:t>
      </w:r>
      <w:r w:rsidRPr="00D77780">
        <w:rPr>
          <w:rFonts w:ascii="Times New Roman" w:hAnsi="Times New Roman"/>
          <w:i/>
          <w:iCs/>
          <w:sz w:val="22"/>
          <w:szCs w:val="22"/>
        </w:rPr>
        <w:t>Use-of-force and the impact it has on law enforcement.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Warrensburg, MO.</w:t>
      </w:r>
    </w:p>
    <w:p w14:paraId="77F817A5" w14:textId="03B01E4A" w:rsidR="00382EC0" w:rsidRPr="00D77780" w:rsidRDefault="00382EC0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1686AE6A" w14:textId="04CEE56D" w:rsidR="00382EC0" w:rsidRPr="00D77780" w:rsidRDefault="00382EC0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Deitering, R. (2022). </w:t>
      </w:r>
      <w:r w:rsidR="00A577E5" w:rsidRPr="00D77780">
        <w:rPr>
          <w:rFonts w:ascii="Times New Roman" w:hAnsi="Times New Roman"/>
          <w:i/>
          <w:iCs/>
          <w:sz w:val="22"/>
          <w:szCs w:val="22"/>
        </w:rPr>
        <w:t>Police views on body-worn cameras.</w:t>
      </w:r>
      <w:r w:rsidR="00A577E5"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Warrensburg, MO.</w:t>
      </w:r>
      <w:r w:rsidR="000E0620" w:rsidRPr="00D77780">
        <w:rPr>
          <w:rFonts w:ascii="Times New Roman" w:hAnsi="Times New Roman"/>
          <w:sz w:val="22"/>
          <w:szCs w:val="22"/>
        </w:rPr>
        <w:t xml:space="preserve"> Second place, lower division.</w:t>
      </w:r>
    </w:p>
    <w:p w14:paraId="12E2F4C7" w14:textId="27D52D98" w:rsidR="00A577E5" w:rsidRPr="00D77780" w:rsidRDefault="00A577E5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3842D5A5" w14:textId="7AF3B306" w:rsidR="00A577E5" w:rsidRPr="00D77780" w:rsidRDefault="00A577E5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Flores, S. (2022). </w:t>
      </w:r>
      <w:r w:rsidRPr="00D77780">
        <w:rPr>
          <w:rFonts w:ascii="Times New Roman" w:hAnsi="Times New Roman"/>
          <w:i/>
          <w:iCs/>
          <w:sz w:val="22"/>
          <w:szCs w:val="22"/>
        </w:rPr>
        <w:t>Police perspectives of body worn cameras (BWCs).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Warrensburg, MO.</w:t>
      </w:r>
      <w:r w:rsidR="000E0620" w:rsidRPr="00D77780">
        <w:rPr>
          <w:rFonts w:ascii="Times New Roman" w:hAnsi="Times New Roman"/>
          <w:sz w:val="22"/>
          <w:szCs w:val="22"/>
        </w:rPr>
        <w:t xml:space="preserve">  First place, lower division.</w:t>
      </w:r>
    </w:p>
    <w:p w14:paraId="0D05FA35" w14:textId="395C8079" w:rsidR="00771C1E" w:rsidRPr="00D77780" w:rsidRDefault="00771C1E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1AEACBFF" w14:textId="20730E74" w:rsidR="002C6C20" w:rsidRPr="00D77780" w:rsidRDefault="002C6C20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Mancinas, A. (2022). </w:t>
      </w:r>
      <w:r w:rsidRPr="00D77780">
        <w:rPr>
          <w:rFonts w:ascii="Times New Roman" w:hAnsi="Times New Roman"/>
          <w:i/>
          <w:iCs/>
          <w:sz w:val="22"/>
          <w:szCs w:val="22"/>
        </w:rPr>
        <w:t>Does the media influence the public’s perception of crime?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Warrensburg, MO.</w:t>
      </w:r>
    </w:p>
    <w:p w14:paraId="78FE4B88" w14:textId="4EA4A6FA" w:rsidR="003C33FD" w:rsidRPr="00D77780" w:rsidRDefault="003C33FD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74DFCEEF" w14:textId="0508A903" w:rsidR="007E0ACB" w:rsidRDefault="007E0ACB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Wayne, A. (2022). </w:t>
      </w:r>
      <w:r w:rsidRPr="00D77780">
        <w:rPr>
          <w:rFonts w:ascii="Times New Roman" w:hAnsi="Times New Roman"/>
          <w:i/>
          <w:iCs/>
          <w:sz w:val="22"/>
          <w:szCs w:val="22"/>
        </w:rPr>
        <w:t>Effects of domestic violence on families and future generations.</w:t>
      </w:r>
      <w:r w:rsidRPr="00D77780">
        <w:rPr>
          <w:rFonts w:ascii="Times New Roman" w:hAnsi="Times New Roman"/>
          <w:sz w:val="22"/>
          <w:szCs w:val="22"/>
        </w:rPr>
        <w:t xml:space="preserve">  Presented at American Criminal Justice Association – Lambda Alpha Epsilon Region 3 Conference, Warrensburg, MO.</w:t>
      </w:r>
    </w:p>
    <w:p w14:paraId="4DA001FF" w14:textId="77777777" w:rsidR="00E6743D" w:rsidRDefault="00E6743D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0C77BFE3" w14:textId="6C94BCA7" w:rsidR="00E6743D" w:rsidRDefault="00E6743D" w:rsidP="00E6743D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Buffington, Z. (2022). </w:t>
      </w:r>
      <w:r w:rsidRPr="00BD0A3C">
        <w:rPr>
          <w:rFonts w:ascii="Times New Roman" w:hAnsi="Times New Roman"/>
          <w:i/>
          <w:iCs/>
          <w:sz w:val="22"/>
          <w:szCs w:val="22"/>
        </w:rPr>
        <w:t xml:space="preserve">Criminalization of poverty: The justice system as a means of perpetuating </w:t>
      </w:r>
      <w:r>
        <w:rPr>
          <w:rFonts w:ascii="Times New Roman" w:hAnsi="Times New Roman"/>
          <w:i/>
          <w:iCs/>
          <w:sz w:val="22"/>
          <w:szCs w:val="22"/>
        </w:rPr>
        <w:tab/>
      </w:r>
      <w:r w:rsidRPr="00BD0A3C">
        <w:rPr>
          <w:rFonts w:ascii="Times New Roman" w:hAnsi="Times New Roman"/>
          <w:i/>
          <w:iCs/>
          <w:sz w:val="22"/>
          <w:szCs w:val="22"/>
        </w:rPr>
        <w:t>impoverishment.</w:t>
      </w:r>
      <w:r>
        <w:rPr>
          <w:rFonts w:ascii="Times New Roman" w:hAnsi="Times New Roman"/>
          <w:sz w:val="22"/>
          <w:szCs w:val="22"/>
        </w:rPr>
        <w:t xml:space="preserve"> Scholarly poster presented at American Criminal Justice Association national conference, Kansas City, MO.</w:t>
      </w:r>
    </w:p>
    <w:p w14:paraId="1F2C19A9" w14:textId="77777777" w:rsidR="004469E9" w:rsidRPr="00D77780" w:rsidRDefault="004469E9" w:rsidP="002C78F5">
      <w:pPr>
        <w:ind w:left="720" w:hanging="720"/>
        <w:rPr>
          <w:rFonts w:ascii="Times New Roman" w:hAnsi="Times New Roman"/>
          <w:sz w:val="22"/>
          <w:szCs w:val="22"/>
        </w:rPr>
      </w:pPr>
    </w:p>
    <w:p w14:paraId="5A8FB6C0" w14:textId="3092B1C8" w:rsidR="004469E9" w:rsidRDefault="004469E9" w:rsidP="002C78F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Colegio, J. (2022). </w:t>
      </w:r>
      <w:r w:rsidRPr="00D77780">
        <w:rPr>
          <w:rFonts w:ascii="Times New Roman" w:hAnsi="Times New Roman"/>
          <w:i/>
          <w:iCs/>
          <w:sz w:val="22"/>
          <w:szCs w:val="22"/>
        </w:rPr>
        <w:t>Social control theory and its effectiveness on crime prevention.</w:t>
      </w:r>
      <w:r w:rsidRPr="00D77780">
        <w:rPr>
          <w:rFonts w:ascii="Times New Roman" w:hAnsi="Times New Roman"/>
          <w:sz w:val="22"/>
          <w:szCs w:val="22"/>
        </w:rPr>
        <w:t xml:space="preserve"> Scholarly poster presented at American Criminal Justice Association national conference, Kansas City, MO.</w:t>
      </w:r>
    </w:p>
    <w:p w14:paraId="5432971E" w14:textId="77777777" w:rsidR="00FC3D48" w:rsidRDefault="00FC3D48" w:rsidP="002C78F5">
      <w:pPr>
        <w:ind w:left="720" w:hanging="720"/>
        <w:rPr>
          <w:rFonts w:ascii="Times New Roman" w:hAnsi="Times New Roman"/>
          <w:sz w:val="22"/>
          <w:szCs w:val="22"/>
        </w:rPr>
      </w:pPr>
    </w:p>
    <w:p w14:paraId="1C9EE177" w14:textId="33FE8E3E" w:rsidR="00FC3D48" w:rsidRDefault="00FC3D48" w:rsidP="00FC3D48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Kowitz, T. (2022). </w:t>
      </w:r>
      <w:r w:rsidRPr="00A427A0">
        <w:rPr>
          <w:rFonts w:ascii="Times New Roman" w:hAnsi="Times New Roman"/>
          <w:i/>
          <w:iCs/>
          <w:sz w:val="22"/>
          <w:szCs w:val="22"/>
        </w:rPr>
        <w:t>Only God can judge them: Matthew 18:6.</w:t>
      </w:r>
      <w:r>
        <w:rPr>
          <w:rFonts w:ascii="Times New Roman" w:hAnsi="Times New Roman"/>
          <w:sz w:val="22"/>
          <w:szCs w:val="22"/>
        </w:rPr>
        <w:t xml:space="preserve"> Scholarly poster presented at American Criminal Justice Association national conference, Kansas City, MO.</w:t>
      </w:r>
    </w:p>
    <w:p w14:paraId="2333AC71" w14:textId="77777777" w:rsidR="00FC3D48" w:rsidRDefault="00FC3D48" w:rsidP="00FC3D48">
      <w:pPr>
        <w:rPr>
          <w:rFonts w:ascii="Times New Roman" w:hAnsi="Times New Roman"/>
          <w:sz w:val="22"/>
          <w:szCs w:val="22"/>
        </w:rPr>
      </w:pPr>
    </w:p>
    <w:p w14:paraId="7DD6ADE6" w14:textId="391933BE" w:rsidR="004469E9" w:rsidRDefault="004469E9" w:rsidP="002C78F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O’Reilly, S. (2022). </w:t>
      </w:r>
      <w:r w:rsidRPr="00D77780">
        <w:rPr>
          <w:rFonts w:ascii="Times New Roman" w:hAnsi="Times New Roman"/>
          <w:i/>
          <w:iCs/>
          <w:sz w:val="22"/>
          <w:szCs w:val="22"/>
        </w:rPr>
        <w:t>Pedophilia.</w:t>
      </w:r>
      <w:r w:rsidRPr="00D77780">
        <w:rPr>
          <w:rFonts w:ascii="Times New Roman" w:hAnsi="Times New Roman"/>
          <w:sz w:val="22"/>
          <w:szCs w:val="22"/>
        </w:rPr>
        <w:t xml:space="preserve"> Scholarly poster presented at American Criminal Justice Association national conference, Kansas City, MO.</w:t>
      </w:r>
    </w:p>
    <w:p w14:paraId="586C0930" w14:textId="77777777" w:rsidR="00810844" w:rsidRDefault="00810844" w:rsidP="002C78F5">
      <w:pPr>
        <w:ind w:left="720" w:hanging="720"/>
        <w:rPr>
          <w:rFonts w:ascii="Times New Roman" w:hAnsi="Times New Roman"/>
          <w:sz w:val="22"/>
          <w:szCs w:val="22"/>
        </w:rPr>
      </w:pPr>
    </w:p>
    <w:p w14:paraId="31DDF899" w14:textId="681559E6" w:rsidR="00810844" w:rsidRDefault="00810844" w:rsidP="00810844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Tylicki, M. (2022). </w:t>
      </w:r>
      <w:r w:rsidRPr="00ED1BDC">
        <w:rPr>
          <w:rFonts w:ascii="Times New Roman" w:hAnsi="Times New Roman"/>
          <w:i/>
          <w:iCs/>
          <w:sz w:val="22"/>
          <w:szCs w:val="22"/>
        </w:rPr>
        <w:t>Emotional survival for law enforcement – A book review.</w:t>
      </w:r>
      <w:r>
        <w:rPr>
          <w:rFonts w:ascii="Times New Roman" w:hAnsi="Times New Roman"/>
          <w:sz w:val="22"/>
          <w:szCs w:val="22"/>
        </w:rPr>
        <w:t xml:space="preserve"> Scholarly poster presented at American Criminal Justice Association national conference, Kansas City, MO.</w:t>
      </w:r>
    </w:p>
    <w:p w14:paraId="760A21F7" w14:textId="77777777" w:rsidR="0040353F" w:rsidRPr="00D77780" w:rsidRDefault="0040353F" w:rsidP="002C78F5">
      <w:pPr>
        <w:ind w:left="720" w:hanging="720"/>
        <w:rPr>
          <w:rFonts w:ascii="Times New Roman" w:hAnsi="Times New Roman"/>
          <w:sz w:val="22"/>
          <w:szCs w:val="22"/>
        </w:rPr>
      </w:pPr>
    </w:p>
    <w:p w14:paraId="27214322" w14:textId="72B1F61F" w:rsidR="006E0E11" w:rsidRPr="00D77780" w:rsidRDefault="00AC3843" w:rsidP="006E0E1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O’Reilly, S. (2021). </w:t>
      </w:r>
      <w:r w:rsidRPr="00D77780">
        <w:rPr>
          <w:rFonts w:ascii="Times New Roman" w:hAnsi="Times New Roman"/>
          <w:i/>
          <w:iCs/>
          <w:sz w:val="22"/>
          <w:szCs w:val="22"/>
        </w:rPr>
        <w:t>Does law enforcement uniform impact public perception?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</w:t>
      </w:r>
      <w:r w:rsidRPr="00D77780">
        <w:rPr>
          <w:rFonts w:ascii="Times New Roman" w:hAnsi="Times New Roman"/>
          <w:sz w:val="22"/>
          <w:szCs w:val="22"/>
        </w:rPr>
        <w:tab/>
        <w:t>Association – Lambda Alpha Epsilon Region 3 Conference, Garden City, KS.</w:t>
      </w:r>
    </w:p>
    <w:p w14:paraId="303BFD3F" w14:textId="086F28A4" w:rsidR="00AC3843" w:rsidRPr="00D77780" w:rsidRDefault="00AC3843" w:rsidP="006E0E11">
      <w:pPr>
        <w:rPr>
          <w:rFonts w:ascii="Times New Roman" w:hAnsi="Times New Roman"/>
          <w:sz w:val="22"/>
          <w:szCs w:val="22"/>
        </w:rPr>
      </w:pPr>
    </w:p>
    <w:p w14:paraId="2B76CB62" w14:textId="02785D02" w:rsidR="00AC3843" w:rsidRPr="00D77780" w:rsidRDefault="006C1E5E" w:rsidP="006E0E1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Powell, G. (2021). </w:t>
      </w:r>
      <w:r w:rsidRPr="00D77780">
        <w:rPr>
          <w:rFonts w:ascii="Times New Roman" w:hAnsi="Times New Roman"/>
          <w:i/>
          <w:iCs/>
          <w:sz w:val="22"/>
          <w:szCs w:val="22"/>
        </w:rPr>
        <w:t>Georgia V. Randolph and the Fourth Amendment</w:t>
      </w:r>
      <w:r w:rsidRPr="00D77780">
        <w:rPr>
          <w:rFonts w:ascii="Times New Roman" w:hAnsi="Times New Roman"/>
          <w:sz w:val="22"/>
          <w:szCs w:val="22"/>
        </w:rPr>
        <w:t xml:space="preserve">. Presented at American Criminal Justice </w:t>
      </w:r>
      <w:r w:rsidRPr="00D77780">
        <w:rPr>
          <w:rFonts w:ascii="Times New Roman" w:hAnsi="Times New Roman"/>
          <w:sz w:val="22"/>
          <w:szCs w:val="22"/>
        </w:rPr>
        <w:tab/>
        <w:t>Association – Lambda Alpha Epsilon Region 3 Conference, Garden City, KS.</w:t>
      </w:r>
    </w:p>
    <w:p w14:paraId="627E563A" w14:textId="23BED2CD" w:rsidR="006E0E11" w:rsidRPr="00D77780" w:rsidRDefault="006E0E11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1F93892C" w14:textId="23C499BE" w:rsidR="006C1E5E" w:rsidRPr="00D77780" w:rsidRDefault="006C1E5E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Schmidt, A. (2021). </w:t>
      </w:r>
      <w:r w:rsidRPr="00D77780">
        <w:rPr>
          <w:rFonts w:ascii="Times New Roman" w:hAnsi="Times New Roman"/>
          <w:i/>
          <w:iCs/>
          <w:sz w:val="22"/>
          <w:szCs w:val="22"/>
        </w:rPr>
        <w:t>Officer perceptions on the usage of bodycams in the field</w:t>
      </w:r>
      <w:r w:rsidRPr="00D77780">
        <w:rPr>
          <w:rFonts w:ascii="Times New Roman" w:hAnsi="Times New Roman"/>
          <w:sz w:val="22"/>
          <w:szCs w:val="22"/>
        </w:rPr>
        <w:t xml:space="preserve">. Presented at American Criminal Justice Association – Lambda Alpha Epsilon Region 3 Conference, Garden City, KS. First place, lower division. </w:t>
      </w:r>
    </w:p>
    <w:p w14:paraId="484AE04B" w14:textId="7B8B8804" w:rsidR="00252DC6" w:rsidRPr="00D77780" w:rsidRDefault="00252DC6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32EDFB70" w14:textId="7CCBFF22" w:rsidR="00252DC6" w:rsidRPr="00D77780" w:rsidRDefault="00252DC6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Schneider, S. (2021). </w:t>
      </w:r>
      <w:r w:rsidRPr="00D77780">
        <w:rPr>
          <w:rFonts w:ascii="Times New Roman" w:hAnsi="Times New Roman"/>
          <w:i/>
          <w:iCs/>
          <w:sz w:val="22"/>
          <w:szCs w:val="22"/>
        </w:rPr>
        <w:t>Inappropriate use of force</w:t>
      </w:r>
      <w:r w:rsidRPr="00D77780">
        <w:rPr>
          <w:rFonts w:ascii="Times New Roman" w:hAnsi="Times New Roman"/>
          <w:sz w:val="22"/>
          <w:szCs w:val="22"/>
        </w:rPr>
        <w:t>. Presented at American Criminal Justice Association – Lambda Alpha Epsilon Region 3 Conference, Garden City, KS.</w:t>
      </w:r>
    </w:p>
    <w:p w14:paraId="3907A740" w14:textId="77777777" w:rsidR="00252DC6" w:rsidRPr="00D77780" w:rsidRDefault="00252DC6" w:rsidP="006F2B15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002C84D3" w14:textId="789BF7F8" w:rsidR="006F2B15" w:rsidRPr="00D77780" w:rsidRDefault="002D1DE2" w:rsidP="006F2B15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*</w:t>
      </w:r>
      <w:r w:rsidR="006F2B15" w:rsidRPr="00D77780">
        <w:rPr>
          <w:rFonts w:ascii="Times New Roman" w:hAnsi="Times New Roman"/>
          <w:sz w:val="22"/>
          <w:szCs w:val="22"/>
        </w:rPr>
        <w:t xml:space="preserve">Hayes, A. (2020). </w:t>
      </w:r>
      <w:r w:rsidR="006F2B15" w:rsidRPr="00D77780">
        <w:rPr>
          <w:rFonts w:ascii="Times New Roman" w:hAnsi="Times New Roman"/>
          <w:iCs/>
          <w:sz w:val="22"/>
          <w:szCs w:val="22"/>
        </w:rPr>
        <w:t>Effectiveness of drug abuse treatment programs in prison.</w:t>
      </w:r>
      <w:r w:rsidR="006F2B15" w:rsidRPr="00D77780">
        <w:rPr>
          <w:rFonts w:ascii="Times New Roman" w:hAnsi="Times New Roman"/>
          <w:sz w:val="22"/>
          <w:szCs w:val="22"/>
        </w:rPr>
        <w:t xml:space="preserve"> Accepted for publication in </w:t>
      </w:r>
      <w:r w:rsidR="006F2B15" w:rsidRPr="00D77780">
        <w:rPr>
          <w:rFonts w:ascii="Times New Roman" w:hAnsi="Times New Roman"/>
          <w:i/>
          <w:iCs/>
          <w:sz w:val="22"/>
          <w:szCs w:val="22"/>
        </w:rPr>
        <w:t>LAE Journal of the American Criminal Justice Association</w:t>
      </w:r>
      <w:r w:rsidR="00A93948" w:rsidRPr="00D77780">
        <w:rPr>
          <w:rFonts w:ascii="Times New Roman" w:hAnsi="Times New Roman"/>
          <w:i/>
          <w:iCs/>
          <w:sz w:val="22"/>
          <w:szCs w:val="22"/>
        </w:rPr>
        <w:t xml:space="preserve">, </w:t>
      </w:r>
      <w:r w:rsidR="00A93948" w:rsidRPr="00D77780">
        <w:rPr>
          <w:rFonts w:ascii="Times New Roman" w:hAnsi="Times New Roman"/>
          <w:sz w:val="22"/>
          <w:szCs w:val="22"/>
        </w:rPr>
        <w:t>Online, ISSN No. 1094-8481 [Forthcoming].</w:t>
      </w:r>
      <w:r w:rsidR="006F2B15" w:rsidRPr="00D77780">
        <w:rPr>
          <w:rFonts w:ascii="Times New Roman" w:hAnsi="Times New Roman"/>
          <w:sz w:val="22"/>
          <w:szCs w:val="22"/>
        </w:rPr>
        <w:t xml:space="preserve"> </w:t>
      </w:r>
    </w:p>
    <w:p w14:paraId="46F0314C" w14:textId="77777777" w:rsidR="006F2B15" w:rsidRPr="00D77780" w:rsidRDefault="006F2B15" w:rsidP="006F2B15">
      <w:pPr>
        <w:ind w:left="720" w:hanging="720"/>
        <w:rPr>
          <w:rFonts w:ascii="Times New Roman" w:hAnsi="Times New Roman"/>
          <w:sz w:val="22"/>
          <w:szCs w:val="22"/>
        </w:rPr>
      </w:pPr>
    </w:p>
    <w:p w14:paraId="3624310C" w14:textId="2A8CC05E" w:rsidR="00C431E1" w:rsidRPr="00D77780" w:rsidRDefault="00C431E1" w:rsidP="0021003E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lastRenderedPageBreak/>
        <w:t xml:space="preserve">Cabrera-Rodriguez, E. (2019). </w:t>
      </w:r>
      <w:r w:rsidRPr="00D77780">
        <w:rPr>
          <w:rFonts w:ascii="Times New Roman" w:hAnsi="Times New Roman"/>
          <w:i/>
          <w:sz w:val="22"/>
          <w:szCs w:val="22"/>
        </w:rPr>
        <w:t>DACA: The truth of the dreamers.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257A6111" w14:textId="77777777" w:rsidR="00C431E1" w:rsidRPr="00D77780" w:rsidRDefault="00C431E1" w:rsidP="0021003E">
      <w:pPr>
        <w:ind w:left="720" w:hanging="720"/>
        <w:rPr>
          <w:rFonts w:ascii="Times New Roman" w:hAnsi="Times New Roman"/>
          <w:sz w:val="22"/>
          <w:szCs w:val="22"/>
        </w:rPr>
      </w:pPr>
    </w:p>
    <w:p w14:paraId="62EA9C7F" w14:textId="77777777" w:rsidR="00C431E1" w:rsidRPr="00D77780" w:rsidRDefault="00C431E1" w:rsidP="0021003E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Hayes, A. (2019). </w:t>
      </w:r>
      <w:r w:rsidRPr="00D77780">
        <w:rPr>
          <w:rFonts w:ascii="Times New Roman" w:hAnsi="Times New Roman"/>
          <w:i/>
          <w:sz w:val="22"/>
          <w:szCs w:val="22"/>
        </w:rPr>
        <w:t>Effectiveness of drug abuse treatment programs in prison.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5D828D60" w14:textId="77777777" w:rsidR="00C431E1" w:rsidRPr="00D77780" w:rsidRDefault="00C431E1" w:rsidP="0021003E">
      <w:pPr>
        <w:ind w:left="720" w:hanging="720"/>
        <w:rPr>
          <w:rFonts w:ascii="Times New Roman" w:hAnsi="Times New Roman"/>
          <w:sz w:val="22"/>
          <w:szCs w:val="22"/>
        </w:rPr>
      </w:pPr>
    </w:p>
    <w:p w14:paraId="74768286" w14:textId="74BCA425" w:rsidR="00C431E1" w:rsidRPr="00D77780" w:rsidRDefault="00C431E1" w:rsidP="0021003E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Henrriques, N. K. (2019). </w:t>
      </w:r>
      <w:r w:rsidRPr="00D77780">
        <w:rPr>
          <w:rFonts w:ascii="Times New Roman" w:hAnsi="Times New Roman"/>
          <w:i/>
          <w:sz w:val="22"/>
          <w:szCs w:val="22"/>
        </w:rPr>
        <w:t>The perception of law enforcement uniforms.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017A490B" w14:textId="77777777" w:rsidR="00C431E1" w:rsidRPr="00D77780" w:rsidRDefault="00C431E1" w:rsidP="0021003E">
      <w:pPr>
        <w:ind w:left="720" w:hanging="720"/>
        <w:rPr>
          <w:rFonts w:ascii="Times New Roman" w:hAnsi="Times New Roman"/>
          <w:sz w:val="22"/>
          <w:szCs w:val="22"/>
        </w:rPr>
      </w:pPr>
    </w:p>
    <w:p w14:paraId="4B50CFEF" w14:textId="77777777" w:rsidR="00C431E1" w:rsidRPr="00D77780" w:rsidRDefault="00C431E1" w:rsidP="0021003E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Luedke, B. (2019). </w:t>
      </w:r>
      <w:r w:rsidRPr="00D77780">
        <w:rPr>
          <w:rFonts w:ascii="Times New Roman" w:hAnsi="Times New Roman"/>
          <w:i/>
          <w:sz w:val="22"/>
          <w:szCs w:val="22"/>
        </w:rPr>
        <w:t>Oppositional defiant disorder, poverty, and crime.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7645F2B7" w14:textId="77777777" w:rsidR="0021003E" w:rsidRPr="00D77780" w:rsidRDefault="0021003E" w:rsidP="0021003E">
      <w:pPr>
        <w:ind w:left="720" w:hanging="720"/>
        <w:rPr>
          <w:rFonts w:ascii="Times New Roman" w:hAnsi="Times New Roman"/>
          <w:sz w:val="22"/>
          <w:szCs w:val="22"/>
        </w:rPr>
      </w:pPr>
    </w:p>
    <w:p w14:paraId="747D5B8D" w14:textId="03F22305" w:rsidR="0021003E" w:rsidRPr="00D77780" w:rsidRDefault="0021003E" w:rsidP="0021003E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Sanner, C. (2019). </w:t>
      </w:r>
      <w:r w:rsidRPr="00D77780">
        <w:rPr>
          <w:rFonts w:ascii="Times New Roman" w:hAnsi="Times New Roman"/>
          <w:i/>
          <w:sz w:val="22"/>
          <w:szCs w:val="22"/>
        </w:rPr>
        <w:t>Police recommendations for improving rehabilitation within corrections.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082E20D8" w14:textId="77777777" w:rsidR="0021003E" w:rsidRPr="00D77780" w:rsidRDefault="0021003E" w:rsidP="0021003E">
      <w:pPr>
        <w:ind w:left="720" w:hanging="720"/>
        <w:rPr>
          <w:rFonts w:ascii="Times New Roman" w:hAnsi="Times New Roman"/>
          <w:sz w:val="22"/>
          <w:szCs w:val="22"/>
        </w:rPr>
      </w:pPr>
    </w:p>
    <w:p w14:paraId="6CAEB23E" w14:textId="67C7D381" w:rsidR="0021003E" w:rsidRPr="00D77780" w:rsidRDefault="0021003E" w:rsidP="0021003E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Vajnar, C. (2019). </w:t>
      </w:r>
      <w:r w:rsidRPr="00D77780">
        <w:rPr>
          <w:rFonts w:ascii="Times New Roman" w:hAnsi="Times New Roman"/>
          <w:i/>
          <w:sz w:val="22"/>
          <w:szCs w:val="22"/>
        </w:rPr>
        <w:t>The Shawshank redemption and prisonization.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04F8E213" w14:textId="77777777" w:rsidR="0021003E" w:rsidRPr="00D77780" w:rsidRDefault="0021003E" w:rsidP="0021003E">
      <w:pPr>
        <w:ind w:left="720" w:hanging="720"/>
        <w:rPr>
          <w:rFonts w:ascii="Times New Roman" w:hAnsi="Times New Roman"/>
          <w:sz w:val="22"/>
          <w:szCs w:val="22"/>
        </w:rPr>
      </w:pPr>
    </w:p>
    <w:p w14:paraId="5B059598" w14:textId="7B3628CA" w:rsidR="0021003E" w:rsidRDefault="0021003E" w:rsidP="0021003E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Walsh, B. (2019). </w:t>
      </w:r>
      <w:r w:rsidRPr="00D77780">
        <w:rPr>
          <w:rFonts w:ascii="Times New Roman" w:hAnsi="Times New Roman"/>
          <w:i/>
          <w:sz w:val="22"/>
          <w:szCs w:val="22"/>
        </w:rPr>
        <w:t>Police perceptions on the use of body cameras.</w:t>
      </w:r>
      <w:r w:rsidRPr="00D77780">
        <w:rPr>
          <w:rFonts w:ascii="Times New Roman" w:hAnsi="Times New Roman"/>
          <w:sz w:val="22"/>
          <w:szCs w:val="22"/>
        </w:rPr>
        <w:t xml:space="preserve"> Presented at American Criminal Justice Association – Lambda Alpha Epsilon Region 3 Conference, Hays, KS.</w:t>
      </w:r>
    </w:p>
    <w:p w14:paraId="20FAEA76" w14:textId="77777777" w:rsidR="00E61078" w:rsidRDefault="00E61078" w:rsidP="0021003E">
      <w:pPr>
        <w:ind w:left="720" w:hanging="720"/>
        <w:rPr>
          <w:rFonts w:ascii="Times New Roman" w:hAnsi="Times New Roman"/>
          <w:sz w:val="22"/>
          <w:szCs w:val="22"/>
        </w:rPr>
      </w:pPr>
    </w:p>
    <w:p w14:paraId="315D3D95" w14:textId="77777777" w:rsidR="00E61078" w:rsidRPr="00BA19D7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Jamiel, A. (2018). The need to end solitary confinement. </w:t>
      </w:r>
      <w:r>
        <w:rPr>
          <w:rFonts w:ascii="Times New Roman" w:hAnsi="Times New Roman"/>
          <w:i/>
          <w:sz w:val="22"/>
          <w:szCs w:val="22"/>
        </w:rPr>
        <w:t>LAE</w:t>
      </w:r>
      <w:r w:rsidRPr="00BA19D7">
        <w:rPr>
          <w:rFonts w:ascii="Times New Roman" w:hAnsi="Times New Roman"/>
          <w:i/>
          <w:sz w:val="22"/>
          <w:szCs w:val="22"/>
        </w:rPr>
        <w:t>. Journal of the American Criminal Justice Association</w:t>
      </w:r>
      <w:r>
        <w:rPr>
          <w:rFonts w:ascii="Times New Roman" w:hAnsi="Times New Roman"/>
          <w:i/>
          <w:sz w:val="22"/>
          <w:szCs w:val="22"/>
        </w:rPr>
        <w:t xml:space="preserve">, </w:t>
      </w:r>
      <w:r>
        <w:rPr>
          <w:rFonts w:ascii="Times New Roman" w:hAnsi="Times New Roman"/>
          <w:i/>
          <w:sz w:val="22"/>
          <w:szCs w:val="22"/>
        </w:rPr>
        <w:tab/>
      </w:r>
      <w:r w:rsidRPr="003755D4">
        <w:rPr>
          <w:rFonts w:ascii="Times New Roman" w:hAnsi="Times New Roman"/>
          <w:sz w:val="22"/>
          <w:szCs w:val="22"/>
        </w:rPr>
        <w:t>16-18</w:t>
      </w:r>
      <w:r>
        <w:rPr>
          <w:rFonts w:ascii="Times New Roman" w:hAnsi="Times New Roman"/>
          <w:sz w:val="22"/>
          <w:szCs w:val="22"/>
        </w:rPr>
        <w:t>. Online, ISSN No. 1094-8481.</w:t>
      </w:r>
    </w:p>
    <w:p w14:paraId="61104B94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</w:p>
    <w:p w14:paraId="49304D6C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Koech, R. (2018). </w:t>
      </w:r>
      <w:r w:rsidRPr="00396A83">
        <w:rPr>
          <w:rFonts w:ascii="Times New Roman" w:hAnsi="Times New Roman"/>
          <w:i/>
          <w:sz w:val="22"/>
          <w:szCs w:val="22"/>
        </w:rPr>
        <w:t>Unauthorized immigration and why reform can stop it.</w:t>
      </w:r>
      <w:r>
        <w:rPr>
          <w:rFonts w:ascii="Times New Roman" w:hAnsi="Times New Roman"/>
          <w:sz w:val="22"/>
          <w:szCs w:val="22"/>
        </w:rPr>
        <w:t xml:space="preserve"> Presented at American Criminal Justice </w:t>
      </w:r>
      <w:r>
        <w:rPr>
          <w:rFonts w:ascii="Times New Roman" w:hAnsi="Times New Roman"/>
          <w:sz w:val="22"/>
          <w:szCs w:val="22"/>
        </w:rPr>
        <w:tab/>
        <w:t>Association – Lambda Alpha Epsilon Region 3 Conference, Lee’s Summit, MO.</w:t>
      </w:r>
    </w:p>
    <w:p w14:paraId="5D170E36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</w:p>
    <w:p w14:paraId="58890F9F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Luedke, B. (2018). </w:t>
      </w:r>
      <w:r>
        <w:rPr>
          <w:rFonts w:ascii="Times New Roman" w:hAnsi="Times New Roman"/>
          <w:i/>
          <w:sz w:val="22"/>
          <w:szCs w:val="22"/>
        </w:rPr>
        <w:t>Treatment programs’ influence on incarcerated offenders and the rate of recidivism</w:t>
      </w:r>
      <w:r w:rsidRPr="00396A83">
        <w:rPr>
          <w:rFonts w:ascii="Times New Roman" w:hAnsi="Times New Roman"/>
          <w:i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 xml:space="preserve"> Presented at </w:t>
      </w:r>
      <w:r>
        <w:rPr>
          <w:rFonts w:ascii="Times New Roman" w:hAnsi="Times New Roman"/>
          <w:sz w:val="22"/>
          <w:szCs w:val="22"/>
        </w:rPr>
        <w:tab/>
        <w:t>American Criminal Justice Association – Lambda Alpha Epsilon Region 3 Conference, Lee’s Summit, MO.</w:t>
      </w:r>
    </w:p>
    <w:p w14:paraId="1D293715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</w:p>
    <w:p w14:paraId="5132DED2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Sanner, C. &amp; Walsh, B. (2018). </w:t>
      </w:r>
      <w:r>
        <w:rPr>
          <w:rFonts w:ascii="Times New Roman" w:hAnsi="Times New Roman"/>
          <w:i/>
          <w:sz w:val="22"/>
          <w:szCs w:val="22"/>
        </w:rPr>
        <w:t xml:space="preserve">We’d be better with weed. </w:t>
      </w:r>
      <w:r>
        <w:rPr>
          <w:rFonts w:ascii="Times New Roman" w:hAnsi="Times New Roman"/>
          <w:sz w:val="22"/>
          <w:szCs w:val="22"/>
        </w:rPr>
        <w:t xml:space="preserve">Presented at American Criminal Justice Association – </w:t>
      </w:r>
      <w:r>
        <w:rPr>
          <w:rFonts w:ascii="Times New Roman" w:hAnsi="Times New Roman"/>
          <w:sz w:val="22"/>
          <w:szCs w:val="22"/>
        </w:rPr>
        <w:tab/>
        <w:t>Lambda Alpha Epsilon Region 3 Conference, Lee’s Summit, MO.</w:t>
      </w:r>
    </w:p>
    <w:p w14:paraId="279AEEFD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</w:p>
    <w:p w14:paraId="7DCF2B6F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Vajnar, C. (2018). </w:t>
      </w:r>
      <w:r>
        <w:rPr>
          <w:rFonts w:ascii="Times New Roman" w:hAnsi="Times New Roman"/>
          <w:i/>
          <w:sz w:val="22"/>
          <w:szCs w:val="22"/>
        </w:rPr>
        <w:t>Police use of force and its effect on how the public perceives law enforcement</w:t>
      </w:r>
      <w:r w:rsidRPr="00396A83">
        <w:rPr>
          <w:rFonts w:ascii="Times New Roman" w:hAnsi="Times New Roman"/>
          <w:i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 xml:space="preserve"> Presented at </w:t>
      </w:r>
      <w:r>
        <w:rPr>
          <w:rFonts w:ascii="Times New Roman" w:hAnsi="Times New Roman"/>
          <w:sz w:val="22"/>
          <w:szCs w:val="22"/>
        </w:rPr>
        <w:tab/>
        <w:t xml:space="preserve">American Criminal Justice Association – Lambda Alpha Epsilon Region 3 Conference, Lee’s Summit, MO.  </w:t>
      </w:r>
      <w:r>
        <w:rPr>
          <w:rFonts w:ascii="Times New Roman" w:hAnsi="Times New Roman"/>
          <w:sz w:val="22"/>
          <w:szCs w:val="22"/>
        </w:rPr>
        <w:tab/>
        <w:t>Third Place, Lower Division Competition.</w:t>
      </w:r>
    </w:p>
    <w:p w14:paraId="0FC24520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</w:p>
    <w:p w14:paraId="2AE2A395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Walsh, B. (2018). </w:t>
      </w:r>
      <w:r>
        <w:rPr>
          <w:rFonts w:ascii="Times New Roman" w:hAnsi="Times New Roman"/>
          <w:i/>
          <w:sz w:val="22"/>
          <w:szCs w:val="22"/>
        </w:rPr>
        <w:t>Rape culture in America</w:t>
      </w:r>
      <w:r w:rsidRPr="00396A83">
        <w:rPr>
          <w:rFonts w:ascii="Times New Roman" w:hAnsi="Times New Roman"/>
          <w:i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 xml:space="preserve">  Presented at American Criminal Justice Association – Lambda Alpha </w:t>
      </w:r>
      <w:r>
        <w:rPr>
          <w:rFonts w:ascii="Times New Roman" w:hAnsi="Times New Roman"/>
          <w:sz w:val="22"/>
          <w:szCs w:val="22"/>
        </w:rPr>
        <w:tab/>
        <w:t>Epsilon Region 3 Conference, Lee’s Summit, MO.</w:t>
      </w:r>
    </w:p>
    <w:p w14:paraId="53AA657E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</w:p>
    <w:p w14:paraId="4B046EDC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Jamiel, A. (2017). </w:t>
      </w:r>
      <w:r w:rsidRPr="00317A39">
        <w:rPr>
          <w:rFonts w:ascii="Times New Roman" w:hAnsi="Times New Roman"/>
          <w:i/>
          <w:sz w:val="22"/>
          <w:szCs w:val="22"/>
        </w:rPr>
        <w:t>Attitudes toward law enforcement officers seeking mental health treatment</w:t>
      </w:r>
      <w:r>
        <w:rPr>
          <w:rFonts w:ascii="Times New Roman" w:hAnsi="Times New Roman"/>
          <w:sz w:val="22"/>
          <w:szCs w:val="22"/>
        </w:rPr>
        <w:t>. Presented at American</w:t>
      </w:r>
      <w:r>
        <w:rPr>
          <w:rFonts w:ascii="Times New Roman" w:hAnsi="Times New Roman"/>
          <w:sz w:val="22"/>
          <w:szCs w:val="22"/>
        </w:rPr>
        <w:tab/>
        <w:t xml:space="preserve"> Criminal Justice Association – Lambda Alpha Epsilon Region 3 Conference, Garden City, KS</w:t>
      </w:r>
    </w:p>
    <w:p w14:paraId="041DD0D5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</w:p>
    <w:p w14:paraId="06E125DE" w14:textId="77777777" w:rsidR="00E61078" w:rsidRDefault="00E61078" w:rsidP="00E61078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Higgins, C. (2017). </w:t>
      </w:r>
      <w:r w:rsidRPr="00317A39">
        <w:rPr>
          <w:rFonts w:ascii="Times New Roman" w:hAnsi="Times New Roman"/>
          <w:i/>
          <w:sz w:val="22"/>
          <w:szCs w:val="22"/>
        </w:rPr>
        <w:t>Religion and criminality: What’s the connection?</w:t>
      </w:r>
      <w:r>
        <w:rPr>
          <w:rFonts w:ascii="Times New Roman" w:hAnsi="Times New Roman"/>
          <w:sz w:val="22"/>
          <w:szCs w:val="22"/>
        </w:rPr>
        <w:t xml:space="preserve"> Presented at American Criminal Justice </w:t>
      </w:r>
      <w:r>
        <w:rPr>
          <w:rFonts w:ascii="Times New Roman" w:hAnsi="Times New Roman"/>
          <w:sz w:val="22"/>
          <w:szCs w:val="22"/>
        </w:rPr>
        <w:tab/>
        <w:t xml:space="preserve">Association – Lambda Alpha Epsilon Region 3 Conference, Garden City, KS  </w:t>
      </w:r>
    </w:p>
    <w:p w14:paraId="0048C5E2" w14:textId="77777777" w:rsidR="00C431E1" w:rsidRPr="00D77780" w:rsidRDefault="00C431E1" w:rsidP="00BA19D7">
      <w:pPr>
        <w:rPr>
          <w:rFonts w:ascii="Times New Roman" w:hAnsi="Times New Roman"/>
          <w:sz w:val="22"/>
          <w:szCs w:val="22"/>
        </w:rPr>
      </w:pPr>
    </w:p>
    <w:p w14:paraId="2A8A4DAE" w14:textId="77777777" w:rsidR="00B90B1D" w:rsidRPr="00D77780" w:rsidRDefault="00B90B1D" w:rsidP="00B90B1D">
      <w:pPr>
        <w:ind w:left="720" w:hanging="720"/>
        <w:rPr>
          <w:rFonts w:ascii="Times New Roman" w:hAnsi="Times New Roman"/>
          <w:i/>
          <w:iCs/>
          <w:sz w:val="22"/>
          <w:szCs w:val="22"/>
        </w:rPr>
      </w:pPr>
      <w:r w:rsidRPr="00D77780">
        <w:rPr>
          <w:rFonts w:ascii="Times New Roman" w:hAnsi="Times New Roman"/>
          <w:i/>
          <w:iCs/>
          <w:sz w:val="22"/>
          <w:szCs w:val="22"/>
        </w:rPr>
        <w:t>*Publication</w:t>
      </w:r>
    </w:p>
    <w:p w14:paraId="6D61BF6D" w14:textId="77777777" w:rsidR="000F7E0E" w:rsidRPr="00D77780" w:rsidRDefault="000F7E0E" w:rsidP="00BA19D7">
      <w:pPr>
        <w:rPr>
          <w:rFonts w:ascii="Times New Roman" w:hAnsi="Times New Roman"/>
          <w:sz w:val="22"/>
          <w:szCs w:val="22"/>
        </w:rPr>
      </w:pPr>
    </w:p>
    <w:p w14:paraId="59F9AD69" w14:textId="0003A242" w:rsidR="002B7731" w:rsidRPr="00D77780" w:rsidRDefault="002B7731" w:rsidP="00E92802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Invited Articles</w:t>
      </w:r>
    </w:p>
    <w:p w14:paraId="2674646B" w14:textId="5A3D1751" w:rsidR="00C8333B" w:rsidRPr="00D77780" w:rsidRDefault="00C8333B" w:rsidP="00E92802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2D3DC946" w14:textId="71156DAD" w:rsidR="007A3BE3" w:rsidRDefault="00C81524" w:rsidP="005918A5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Steele, M., &amp;</w:t>
      </w:r>
      <w:r w:rsidRPr="00D77780">
        <w:rPr>
          <w:rFonts w:ascii="Times New Roman" w:hAnsi="Times New Roman"/>
          <w:b/>
          <w:sz w:val="22"/>
          <w:szCs w:val="22"/>
        </w:rPr>
        <w:t xml:space="preserve"> Lynn, T. J</w:t>
      </w:r>
      <w:r w:rsidRPr="00D77780">
        <w:rPr>
          <w:rFonts w:ascii="Times New Roman" w:hAnsi="Times New Roman"/>
          <w:bCs/>
          <w:sz w:val="22"/>
          <w:szCs w:val="22"/>
        </w:rPr>
        <w:t xml:space="preserve">. (2022, December 12). The case for de-escalation training: Doing right by officers and communities. </w:t>
      </w:r>
      <w:r w:rsidR="00243440" w:rsidRPr="00D77780">
        <w:rPr>
          <w:rFonts w:ascii="Times New Roman" w:hAnsi="Times New Roman"/>
          <w:bCs/>
          <w:i/>
          <w:iCs/>
          <w:sz w:val="22"/>
          <w:szCs w:val="22"/>
        </w:rPr>
        <w:t xml:space="preserve">Police </w:t>
      </w:r>
      <w:r w:rsidR="00EC2FF8" w:rsidRPr="00D77780">
        <w:rPr>
          <w:rFonts w:ascii="Times New Roman" w:hAnsi="Times New Roman"/>
          <w:bCs/>
          <w:i/>
          <w:iCs/>
          <w:sz w:val="22"/>
          <w:szCs w:val="22"/>
        </w:rPr>
        <w:t>Magazine</w:t>
      </w:r>
      <w:r w:rsidR="00E607E2" w:rsidRPr="00D77780">
        <w:rPr>
          <w:rFonts w:ascii="Times New Roman" w:hAnsi="Times New Roman"/>
          <w:bCs/>
          <w:sz w:val="22"/>
          <w:szCs w:val="22"/>
        </w:rPr>
        <w:t>, White Paper</w:t>
      </w:r>
      <w:r w:rsidR="005C041D" w:rsidRPr="00D77780">
        <w:rPr>
          <w:rFonts w:ascii="Times New Roman" w:hAnsi="Times New Roman"/>
          <w:bCs/>
          <w:sz w:val="22"/>
          <w:szCs w:val="22"/>
        </w:rPr>
        <w:t xml:space="preserve">. Retrieved on February 16, </w:t>
      </w:r>
      <w:proofErr w:type="gramStart"/>
      <w:r w:rsidR="005C041D" w:rsidRPr="00D77780">
        <w:rPr>
          <w:rFonts w:ascii="Times New Roman" w:hAnsi="Times New Roman"/>
          <w:bCs/>
          <w:sz w:val="22"/>
          <w:szCs w:val="22"/>
        </w:rPr>
        <w:t>2023</w:t>
      </w:r>
      <w:proofErr w:type="gramEnd"/>
      <w:r w:rsidR="005C041D" w:rsidRPr="00D77780">
        <w:rPr>
          <w:rFonts w:ascii="Times New Roman" w:hAnsi="Times New Roman"/>
          <w:bCs/>
          <w:sz w:val="22"/>
          <w:szCs w:val="22"/>
        </w:rPr>
        <w:t xml:space="preserve"> from </w:t>
      </w:r>
      <w:r w:rsidR="00611AA6">
        <w:rPr>
          <w:rFonts w:ascii="Times New Roman" w:hAnsi="Times New Roman"/>
          <w:bCs/>
          <w:sz w:val="22"/>
          <w:szCs w:val="22"/>
        </w:rPr>
        <w:t>https://www.policemag.com/procedures-policies/648454/ndtc-de-escalation-training-doing-right-by-officers-and-communities#whitepaper-form</w:t>
      </w:r>
    </w:p>
    <w:p w14:paraId="1599F53A" w14:textId="77777777" w:rsidR="00611AA6" w:rsidRDefault="00611AA6" w:rsidP="005918A5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634F5A17" w14:textId="77777777" w:rsidR="00185C5B" w:rsidRPr="00D77780" w:rsidRDefault="00185C5B" w:rsidP="005918A5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5A7E75E0" w14:textId="3C137944" w:rsidR="002B7731" w:rsidRPr="00D77780" w:rsidRDefault="00C8333B" w:rsidP="00E92802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lastRenderedPageBreak/>
        <w:t xml:space="preserve">Interviewed for </w:t>
      </w:r>
      <w:r w:rsidR="006655C5" w:rsidRPr="00D77780">
        <w:rPr>
          <w:rFonts w:ascii="Times New Roman" w:hAnsi="Times New Roman"/>
          <w:b/>
          <w:i/>
          <w:sz w:val="22"/>
          <w:szCs w:val="22"/>
          <w:u w:val="single"/>
        </w:rPr>
        <w:t>Media/News Outlets</w:t>
      </w: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</w:t>
      </w:r>
    </w:p>
    <w:p w14:paraId="3F2D4C24" w14:textId="77777777" w:rsidR="00C8333B" w:rsidRPr="00D77780" w:rsidRDefault="00C8333B" w:rsidP="00E92802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7037E60E" w14:textId="53573218" w:rsidR="003C08D5" w:rsidRDefault="0072572B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bookmarkStart w:id="0" w:name="_Hlk118113414"/>
      <w:r>
        <w:rPr>
          <w:rFonts w:ascii="Times New Roman" w:hAnsi="Times New Roman"/>
          <w:bCs/>
          <w:sz w:val="22"/>
          <w:szCs w:val="22"/>
        </w:rPr>
        <w:t xml:space="preserve">Guerrero, T. (2024, March 29). Police shortages increase due to hostility and pandemic, FHSU study finds. </w:t>
      </w:r>
      <w:proofErr w:type="spellStart"/>
      <w:r w:rsidRPr="00EB0F25">
        <w:rPr>
          <w:rFonts w:ascii="Times New Roman" w:hAnsi="Times New Roman"/>
          <w:bCs/>
          <w:i/>
          <w:iCs/>
          <w:sz w:val="22"/>
          <w:szCs w:val="22"/>
        </w:rPr>
        <w:t>Hayspost</w:t>
      </w:r>
      <w:proofErr w:type="spellEnd"/>
      <w:r w:rsidR="00EB0F25">
        <w:rPr>
          <w:rFonts w:ascii="Times New Roman" w:hAnsi="Times New Roman"/>
          <w:bCs/>
          <w:sz w:val="22"/>
          <w:szCs w:val="22"/>
        </w:rPr>
        <w:t xml:space="preserve">. Retrieved from </w:t>
      </w:r>
      <w:r w:rsidR="00EB0F25" w:rsidRPr="00EB0F25">
        <w:rPr>
          <w:rFonts w:ascii="Times New Roman" w:hAnsi="Times New Roman"/>
          <w:bCs/>
          <w:sz w:val="22"/>
          <w:szCs w:val="22"/>
        </w:rPr>
        <w:t>https://hayspost.com/posts/75767c75-59fb-4085-88c1-8e53df5dca7d</w:t>
      </w:r>
    </w:p>
    <w:p w14:paraId="26C241CE" w14:textId="77777777" w:rsidR="003C08D5" w:rsidRDefault="003C08D5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65CA482E" w14:textId="2B819F1F" w:rsidR="00210365" w:rsidRPr="00D77780" w:rsidRDefault="00E3686E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Griffith, D. (2023, </w:t>
      </w:r>
      <w:r w:rsidR="00370E45" w:rsidRPr="00D77780">
        <w:rPr>
          <w:rFonts w:ascii="Times New Roman" w:hAnsi="Times New Roman"/>
          <w:bCs/>
          <w:sz w:val="22"/>
          <w:szCs w:val="22"/>
        </w:rPr>
        <w:t xml:space="preserve">February/March). Earning your degree online. </w:t>
      </w:r>
      <w:r w:rsidR="00370E45" w:rsidRPr="00D77780">
        <w:rPr>
          <w:rFonts w:ascii="Times New Roman" w:hAnsi="Times New Roman"/>
          <w:bCs/>
          <w:i/>
          <w:iCs/>
          <w:sz w:val="22"/>
          <w:szCs w:val="22"/>
        </w:rPr>
        <w:t>Police Magazine, Law Enforcement Solutions</w:t>
      </w:r>
      <w:r w:rsidR="00C9285A" w:rsidRPr="00D77780">
        <w:rPr>
          <w:rFonts w:ascii="Times New Roman" w:hAnsi="Times New Roman"/>
          <w:bCs/>
          <w:sz w:val="22"/>
          <w:szCs w:val="22"/>
        </w:rPr>
        <w:t xml:space="preserve">, pp. 20 – 27. </w:t>
      </w:r>
    </w:p>
    <w:p w14:paraId="5B991417" w14:textId="77777777" w:rsidR="00210365" w:rsidRPr="00D77780" w:rsidRDefault="00210365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2FF490AC" w14:textId="1C3FEDF8" w:rsidR="006655C5" w:rsidRPr="00D77780" w:rsidRDefault="006655C5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Slevin, C. (2023, February 15). Death of man stopped by mental health team ruled a homicide</w:t>
      </w:r>
      <w:r w:rsidR="000E4443" w:rsidRPr="00D77780">
        <w:rPr>
          <w:rFonts w:ascii="Times New Roman" w:hAnsi="Times New Roman"/>
          <w:bCs/>
          <w:sz w:val="22"/>
          <w:szCs w:val="22"/>
        </w:rPr>
        <w:t xml:space="preserve">. </w:t>
      </w:r>
      <w:r w:rsidR="000E4443" w:rsidRPr="00DE4261">
        <w:rPr>
          <w:rFonts w:ascii="Times New Roman" w:hAnsi="Times New Roman"/>
          <w:bCs/>
          <w:i/>
          <w:iCs/>
          <w:sz w:val="22"/>
          <w:szCs w:val="22"/>
        </w:rPr>
        <w:t>The Associated Press.</w:t>
      </w:r>
      <w:r w:rsidR="000E4443" w:rsidRPr="00D77780">
        <w:rPr>
          <w:rFonts w:ascii="Times New Roman" w:hAnsi="Times New Roman"/>
          <w:bCs/>
          <w:sz w:val="22"/>
          <w:szCs w:val="22"/>
        </w:rPr>
        <w:t xml:space="preserve"> Retrieved on February 16, </w:t>
      </w:r>
      <w:proofErr w:type="gramStart"/>
      <w:r w:rsidR="000E4443" w:rsidRPr="00D77780">
        <w:rPr>
          <w:rFonts w:ascii="Times New Roman" w:hAnsi="Times New Roman"/>
          <w:bCs/>
          <w:sz w:val="22"/>
          <w:szCs w:val="22"/>
        </w:rPr>
        <w:t>2023</w:t>
      </w:r>
      <w:proofErr w:type="gramEnd"/>
      <w:r w:rsidR="000E4443" w:rsidRPr="00D77780">
        <w:rPr>
          <w:rFonts w:ascii="Times New Roman" w:hAnsi="Times New Roman"/>
          <w:bCs/>
          <w:sz w:val="22"/>
          <w:szCs w:val="22"/>
        </w:rPr>
        <w:t xml:space="preserve"> from https://apnews.com/article/colorado-springs-homicide-mental-health-43f8895ae9617f80083bf62841222f70</w:t>
      </w:r>
    </w:p>
    <w:p w14:paraId="54B8A58E" w14:textId="77777777" w:rsidR="006655C5" w:rsidRPr="00D77780" w:rsidRDefault="006655C5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599C5F3E" w14:textId="545ED25A" w:rsidR="00A06F0A" w:rsidRPr="00D77780" w:rsidRDefault="00A06F0A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Schmelzer, E. (2022, September 20). Clear Creek County deputies needlessly rushed, failed to de-escalate in shooting of Boulder man who called for help, experts say.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>The Denver Post</w:t>
      </w:r>
      <w:r w:rsidRPr="00D77780">
        <w:rPr>
          <w:rFonts w:ascii="Times New Roman" w:hAnsi="Times New Roman"/>
          <w:bCs/>
          <w:sz w:val="22"/>
          <w:szCs w:val="22"/>
        </w:rPr>
        <w:t>. Retrieved from https://www.denverpost.com/2022/09/20/christian-glass-clear-creek-county-tactics/</w:t>
      </w:r>
    </w:p>
    <w:p w14:paraId="6D726968" w14:textId="77777777" w:rsidR="00A06F0A" w:rsidRPr="00D77780" w:rsidRDefault="00A06F0A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371BDBDC" w14:textId="5EFEBBAB" w:rsidR="00B17664" w:rsidRPr="00D77780" w:rsidRDefault="0039363A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Bedayn, J. (2022, September 13). Family of Colorado man shot by police wants accountability</w:t>
      </w:r>
      <w:r w:rsidR="00376F6B" w:rsidRPr="00D77780">
        <w:rPr>
          <w:rFonts w:ascii="Times New Roman" w:hAnsi="Times New Roman"/>
          <w:bCs/>
          <w:sz w:val="22"/>
          <w:szCs w:val="22"/>
        </w:rPr>
        <w:t xml:space="preserve">. </w:t>
      </w:r>
      <w:r w:rsidR="00376F6B" w:rsidRPr="00D77780">
        <w:rPr>
          <w:rFonts w:ascii="Times New Roman" w:hAnsi="Times New Roman"/>
          <w:bCs/>
          <w:i/>
          <w:iCs/>
          <w:sz w:val="22"/>
          <w:szCs w:val="22"/>
        </w:rPr>
        <w:t>The Associated Press.</w:t>
      </w:r>
      <w:r w:rsidR="00376F6B" w:rsidRPr="00D77780">
        <w:rPr>
          <w:rFonts w:ascii="Times New Roman" w:hAnsi="Times New Roman"/>
          <w:bCs/>
          <w:sz w:val="22"/>
          <w:szCs w:val="22"/>
        </w:rPr>
        <w:t xml:space="preserve"> Retrieved from </w:t>
      </w:r>
      <w:r w:rsidR="002E3AFC" w:rsidRPr="00D77780">
        <w:rPr>
          <w:rFonts w:ascii="Times New Roman" w:hAnsi="Times New Roman"/>
          <w:bCs/>
          <w:sz w:val="22"/>
          <w:szCs w:val="22"/>
        </w:rPr>
        <w:t>https://apnews.com/article/death-of-george-floyd-police-shootings-colorado-denver-78e7009b0cb8dcb57b48a09b8dfbab66</w:t>
      </w:r>
    </w:p>
    <w:p w14:paraId="7E94765A" w14:textId="77777777" w:rsidR="00B17664" w:rsidRPr="00D77780" w:rsidRDefault="00B17664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165C5D8A" w14:textId="42CE475C" w:rsidR="00A378D1" w:rsidRPr="00D77780" w:rsidRDefault="0015453E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Klemko, R., &amp; Cornejo, D. (2022, February 1). Breaking down </w:t>
      </w:r>
      <w:proofErr w:type="gramStart"/>
      <w:r w:rsidRPr="00D77780">
        <w:rPr>
          <w:rFonts w:ascii="Times New Roman" w:hAnsi="Times New Roman"/>
          <w:bCs/>
          <w:sz w:val="22"/>
          <w:szCs w:val="22"/>
        </w:rPr>
        <w:t>a fatal police</w:t>
      </w:r>
      <w:proofErr w:type="gramEnd"/>
      <w:r w:rsidRPr="00D77780">
        <w:rPr>
          <w:rFonts w:ascii="Times New Roman" w:hAnsi="Times New Roman"/>
          <w:bCs/>
          <w:sz w:val="22"/>
          <w:szCs w:val="22"/>
        </w:rPr>
        <w:t xml:space="preserve"> shooting on a Tennessee highway.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>The Washington Post</w:t>
      </w:r>
      <w:r w:rsidR="00905F6D" w:rsidRPr="00D77780">
        <w:rPr>
          <w:rFonts w:ascii="Times New Roman" w:hAnsi="Times New Roman"/>
          <w:bCs/>
          <w:sz w:val="22"/>
          <w:szCs w:val="22"/>
        </w:rPr>
        <w:t xml:space="preserve">, National Security, Justice Column.  Retrieved from </w:t>
      </w:r>
      <w:r w:rsidR="0014665F" w:rsidRPr="00D77780">
        <w:rPr>
          <w:rFonts w:ascii="Times New Roman" w:hAnsi="Times New Roman"/>
          <w:bCs/>
          <w:sz w:val="22"/>
          <w:szCs w:val="22"/>
        </w:rPr>
        <w:t>https://www.washingtonpost.com/national-security/2022/02/01/nashville-police-shooting-eastep/</w:t>
      </w:r>
    </w:p>
    <w:p w14:paraId="0FD7F1D1" w14:textId="77777777" w:rsidR="00A378D1" w:rsidRPr="00D77780" w:rsidRDefault="00A378D1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4721A6C5" w14:textId="707D3E9D" w:rsidR="007C3185" w:rsidRPr="00D77780" w:rsidRDefault="008F2867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Kornfield, M. &amp; Paul, M. L. (2022</w:t>
      </w:r>
      <w:r w:rsidR="00C51833" w:rsidRPr="00D77780">
        <w:rPr>
          <w:rFonts w:ascii="Times New Roman" w:hAnsi="Times New Roman"/>
          <w:bCs/>
          <w:sz w:val="22"/>
          <w:szCs w:val="22"/>
        </w:rPr>
        <w:t>, January 27</w:t>
      </w:r>
      <w:r w:rsidRPr="00D77780">
        <w:rPr>
          <w:rFonts w:ascii="Times New Roman" w:hAnsi="Times New Roman"/>
          <w:bCs/>
          <w:sz w:val="22"/>
          <w:szCs w:val="22"/>
        </w:rPr>
        <w:t xml:space="preserve">). Officers fatally shoot man holding box cutter in standoff on Nashville highway, police say. </w:t>
      </w:r>
      <w:r w:rsidR="00EC3D09" w:rsidRPr="00D77780">
        <w:rPr>
          <w:rFonts w:ascii="Times New Roman" w:hAnsi="Times New Roman"/>
          <w:bCs/>
          <w:i/>
          <w:iCs/>
          <w:sz w:val="22"/>
          <w:szCs w:val="22"/>
        </w:rPr>
        <w:t>The Washington Post</w:t>
      </w:r>
      <w:r w:rsidR="00EC3D09" w:rsidRPr="00D77780">
        <w:rPr>
          <w:rFonts w:ascii="Times New Roman" w:hAnsi="Times New Roman"/>
          <w:bCs/>
          <w:sz w:val="22"/>
          <w:szCs w:val="22"/>
        </w:rPr>
        <w:t>, National News Column</w:t>
      </w:r>
      <w:r w:rsidR="00C51833" w:rsidRPr="00D77780">
        <w:rPr>
          <w:rFonts w:ascii="Times New Roman" w:hAnsi="Times New Roman"/>
          <w:bCs/>
          <w:sz w:val="22"/>
          <w:szCs w:val="22"/>
        </w:rPr>
        <w:t xml:space="preserve">. Retrieved from </w:t>
      </w:r>
      <w:r w:rsidR="003232DB" w:rsidRPr="00D77780">
        <w:rPr>
          <w:rFonts w:ascii="Times New Roman" w:hAnsi="Times New Roman"/>
          <w:bCs/>
          <w:sz w:val="22"/>
          <w:szCs w:val="22"/>
        </w:rPr>
        <w:t>https://www.washingtonpost.com/nation/2022/01/27/nashville-highway-police-shooting/?fbclid=IwAR1xjDt1F_z-KvvZWzUBp3F_DWw6oy9ev8f1dQ5LTRnc209cLhYeY13RF_U</w:t>
      </w:r>
    </w:p>
    <w:bookmarkEnd w:id="0"/>
    <w:p w14:paraId="0D3E46B3" w14:textId="6FC1908C" w:rsidR="003232DB" w:rsidRPr="00D77780" w:rsidRDefault="003232DB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6FD3443E" w14:textId="69738F5E" w:rsidR="003232DB" w:rsidRDefault="00A13F67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Rice, S. (2021, December 31). </w:t>
      </w:r>
      <w:r w:rsidR="00AA0886" w:rsidRPr="00D77780">
        <w:rPr>
          <w:rFonts w:ascii="Times New Roman" w:hAnsi="Times New Roman"/>
          <w:bCs/>
          <w:sz w:val="22"/>
          <w:szCs w:val="22"/>
        </w:rPr>
        <w:t>Pueblo Police Department will receive de-escalation training through Fort Hays State University</w:t>
      </w:r>
      <w:r w:rsidR="00203225" w:rsidRPr="00D77780">
        <w:rPr>
          <w:rFonts w:ascii="Times New Roman" w:hAnsi="Times New Roman"/>
          <w:bCs/>
          <w:sz w:val="22"/>
          <w:szCs w:val="22"/>
        </w:rPr>
        <w:t xml:space="preserve">. </w:t>
      </w:r>
      <w:r w:rsidR="00203225" w:rsidRPr="00D77780">
        <w:rPr>
          <w:rFonts w:ascii="Times New Roman" w:hAnsi="Times New Roman"/>
          <w:bCs/>
          <w:i/>
          <w:iCs/>
          <w:sz w:val="22"/>
          <w:szCs w:val="22"/>
        </w:rPr>
        <w:t>KRDO Evening News</w:t>
      </w:r>
      <w:r w:rsidR="00203225" w:rsidRPr="00D77780">
        <w:rPr>
          <w:rFonts w:ascii="Times New Roman" w:hAnsi="Times New Roman"/>
          <w:bCs/>
          <w:sz w:val="22"/>
          <w:szCs w:val="22"/>
        </w:rPr>
        <w:t xml:space="preserve">. </w:t>
      </w:r>
    </w:p>
    <w:p w14:paraId="20C5B1AA" w14:textId="77777777" w:rsidR="00582596" w:rsidRDefault="00582596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570BAEEB" w14:textId="6BC97853" w:rsidR="007C7E5F" w:rsidRPr="00D77780" w:rsidRDefault="00597EE4" w:rsidP="00C51833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Bartolo, J. (2021, December 29). Pueblo police will attend de-escalation training funded through US Department of Justice</w:t>
      </w:r>
      <w:r w:rsidR="00CA206C" w:rsidRPr="00D77780">
        <w:rPr>
          <w:rFonts w:ascii="Times New Roman" w:hAnsi="Times New Roman"/>
          <w:bCs/>
          <w:sz w:val="22"/>
          <w:szCs w:val="22"/>
        </w:rPr>
        <w:t xml:space="preserve">. </w:t>
      </w:r>
      <w:r w:rsidR="00CA206C" w:rsidRPr="00D77780">
        <w:rPr>
          <w:rFonts w:ascii="Times New Roman" w:hAnsi="Times New Roman"/>
          <w:bCs/>
          <w:i/>
          <w:iCs/>
          <w:sz w:val="22"/>
          <w:szCs w:val="22"/>
        </w:rPr>
        <w:t>The Pueblo Chieftain</w:t>
      </w:r>
      <w:r w:rsidR="00CA206C" w:rsidRPr="00D77780">
        <w:rPr>
          <w:rFonts w:ascii="Times New Roman" w:hAnsi="Times New Roman"/>
          <w:bCs/>
          <w:sz w:val="22"/>
          <w:szCs w:val="22"/>
        </w:rPr>
        <w:t>. Retrieved from https://www.chieftain.com/story/news/2021/12/29/pueblo-police-among-participants-u-doj-de-escalation-training/9028415002/?fbclid=IwAR1ZxZSR1 _OIOiTk608wZU1xrbn4M09Ij0x-UjDsc4mSbqdMAWRtBgpuGd0</w:t>
      </w:r>
    </w:p>
    <w:p w14:paraId="4DDF289A" w14:textId="77777777" w:rsidR="007C3185" w:rsidRDefault="007C3185" w:rsidP="00E92802">
      <w:pPr>
        <w:rPr>
          <w:rFonts w:ascii="Times New Roman" w:hAnsi="Times New Roman"/>
          <w:b/>
          <w:sz w:val="22"/>
          <w:szCs w:val="22"/>
        </w:rPr>
      </w:pPr>
    </w:p>
    <w:p w14:paraId="5A7B192D" w14:textId="77777777" w:rsidR="00161BAC" w:rsidRPr="00D77780" w:rsidRDefault="00161BAC" w:rsidP="00161BA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External Grant</w:t>
      </w:r>
      <w:r w:rsidR="005D1A79"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Proposals</w:t>
      </w:r>
    </w:p>
    <w:p w14:paraId="3F81B461" w14:textId="77777777" w:rsidR="00161BAC" w:rsidRPr="00D77780" w:rsidRDefault="00161BAC" w:rsidP="00161BAC">
      <w:pPr>
        <w:rPr>
          <w:rFonts w:ascii="Times New Roman" w:hAnsi="Times New Roman"/>
          <w:sz w:val="22"/>
          <w:szCs w:val="22"/>
        </w:rPr>
      </w:pPr>
    </w:p>
    <w:p w14:paraId="2354E429" w14:textId="1D64C62E" w:rsidR="00C22B1A" w:rsidRPr="00D77780" w:rsidRDefault="00C22B1A" w:rsidP="00D95A9B">
      <w:pPr>
        <w:ind w:left="720" w:hanging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 xml:space="preserve">Lynn, T. J., </w:t>
      </w:r>
      <w:r w:rsidRPr="00D77780">
        <w:rPr>
          <w:rFonts w:ascii="Times New Roman" w:hAnsi="Times New Roman"/>
          <w:bCs/>
          <w:sz w:val="22"/>
          <w:szCs w:val="22"/>
        </w:rPr>
        <w:t>Steele, M.</w:t>
      </w:r>
      <w:r w:rsidR="004A11C7">
        <w:rPr>
          <w:rFonts w:ascii="Times New Roman" w:hAnsi="Times New Roman"/>
          <w:bCs/>
          <w:sz w:val="22"/>
          <w:szCs w:val="22"/>
        </w:rPr>
        <w:t xml:space="preserve"> J.</w:t>
      </w:r>
      <w:r w:rsidRPr="00D77780">
        <w:rPr>
          <w:rFonts w:ascii="Times New Roman" w:hAnsi="Times New Roman"/>
          <w:bCs/>
          <w:sz w:val="22"/>
          <w:szCs w:val="22"/>
        </w:rPr>
        <w:t xml:space="preserve">, </w:t>
      </w:r>
      <w:r>
        <w:rPr>
          <w:rFonts w:ascii="Times New Roman" w:hAnsi="Times New Roman"/>
          <w:bCs/>
          <w:sz w:val="22"/>
          <w:szCs w:val="22"/>
        </w:rPr>
        <w:t xml:space="preserve">Pierce, </w:t>
      </w:r>
      <w:r w:rsidR="004A11C7">
        <w:rPr>
          <w:rFonts w:ascii="Times New Roman" w:hAnsi="Times New Roman"/>
          <w:bCs/>
          <w:sz w:val="22"/>
          <w:szCs w:val="22"/>
        </w:rPr>
        <w:t>T</w:t>
      </w:r>
      <w:r w:rsidRPr="00D77780">
        <w:rPr>
          <w:rFonts w:ascii="Times New Roman" w:hAnsi="Times New Roman"/>
          <w:bCs/>
          <w:sz w:val="22"/>
          <w:szCs w:val="22"/>
        </w:rPr>
        <w:t>.</w:t>
      </w:r>
      <w:r w:rsidR="004A11C7">
        <w:rPr>
          <w:rFonts w:ascii="Times New Roman" w:hAnsi="Times New Roman"/>
          <w:bCs/>
          <w:sz w:val="22"/>
          <w:szCs w:val="22"/>
        </w:rPr>
        <w:t>, &amp; Wasinger, C.</w:t>
      </w:r>
      <w:r w:rsidRPr="00D77780">
        <w:rPr>
          <w:rFonts w:ascii="Times New Roman" w:hAnsi="Times New Roman"/>
          <w:b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>(202</w:t>
      </w:r>
      <w:r w:rsidR="004A11C7">
        <w:rPr>
          <w:rFonts w:ascii="Times New Roman" w:hAnsi="Times New Roman"/>
          <w:sz w:val="22"/>
          <w:szCs w:val="22"/>
        </w:rPr>
        <w:t>4</w:t>
      </w:r>
      <w:r w:rsidRPr="00D77780">
        <w:rPr>
          <w:rFonts w:ascii="Times New Roman" w:hAnsi="Times New Roman"/>
          <w:sz w:val="22"/>
          <w:szCs w:val="22"/>
        </w:rPr>
        <w:t xml:space="preserve">). </w:t>
      </w:r>
      <w:r w:rsidR="00FC4A0D">
        <w:rPr>
          <w:rFonts w:ascii="Times New Roman" w:hAnsi="Times New Roman"/>
          <w:i/>
          <w:sz w:val="22"/>
          <w:szCs w:val="22"/>
        </w:rPr>
        <w:t>Enhancing public safety: Advancing de-escalation training for law enforcement across the U.S.</w:t>
      </w:r>
      <w:r w:rsidR="00FC786F">
        <w:rPr>
          <w:rFonts w:ascii="Times New Roman" w:hAnsi="Times New Roman"/>
          <w:i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A grant proposal submitted to U.S. Department of Justice, Community-Oriented Policing Services. </w:t>
      </w:r>
      <w:r w:rsidRPr="00D77780">
        <w:rPr>
          <w:rFonts w:ascii="Times New Roman" w:hAnsi="Times New Roman"/>
          <w:b/>
          <w:bCs/>
          <w:sz w:val="22"/>
          <w:szCs w:val="22"/>
        </w:rPr>
        <w:t>Funded $</w:t>
      </w:r>
      <w:r w:rsidR="00D95A9B">
        <w:rPr>
          <w:rFonts w:ascii="Times New Roman" w:hAnsi="Times New Roman"/>
          <w:b/>
          <w:bCs/>
          <w:sz w:val="22"/>
          <w:szCs w:val="22"/>
        </w:rPr>
        <w:t>800,000</w:t>
      </w:r>
      <w:r w:rsidRPr="00D77780">
        <w:rPr>
          <w:rFonts w:ascii="Times New Roman" w:hAnsi="Times New Roman"/>
          <w:sz w:val="22"/>
          <w:szCs w:val="22"/>
        </w:rPr>
        <w:t xml:space="preserve">. </w:t>
      </w:r>
    </w:p>
    <w:p w14:paraId="69169B68" w14:textId="77777777" w:rsidR="00C22B1A" w:rsidRDefault="00C22B1A" w:rsidP="00F41337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3D13A1F6" w14:textId="08D18637" w:rsidR="001750D3" w:rsidRPr="00D77780" w:rsidRDefault="00435D43" w:rsidP="00F41337">
      <w:pPr>
        <w:ind w:left="720" w:hanging="720"/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 xml:space="preserve">Challacombe, D., </w:t>
      </w:r>
      <w:r w:rsidR="00E67A4B" w:rsidRPr="00D77780">
        <w:rPr>
          <w:rFonts w:ascii="Times New Roman" w:hAnsi="Times New Roman"/>
          <w:bCs/>
          <w:sz w:val="22"/>
          <w:szCs w:val="22"/>
        </w:rPr>
        <w:t>Patrick, C., Craig, C., &amp;</w:t>
      </w:r>
      <w:r w:rsidR="00E67A4B" w:rsidRPr="00D77780">
        <w:rPr>
          <w:rFonts w:ascii="Times New Roman" w:hAnsi="Times New Roman"/>
          <w:b/>
          <w:sz w:val="22"/>
          <w:szCs w:val="22"/>
        </w:rPr>
        <w:t xml:space="preserve"> Lynn, T. J. </w:t>
      </w:r>
      <w:r w:rsidR="00E67A4B" w:rsidRPr="00D77780">
        <w:rPr>
          <w:rFonts w:ascii="Times New Roman" w:hAnsi="Times New Roman"/>
          <w:bCs/>
          <w:sz w:val="22"/>
          <w:szCs w:val="22"/>
        </w:rPr>
        <w:t xml:space="preserve">(2023). </w:t>
      </w:r>
      <w:r w:rsidR="00D23008" w:rsidRPr="00D77780">
        <w:rPr>
          <w:rFonts w:ascii="Times New Roman" w:hAnsi="Times New Roman"/>
          <w:bCs/>
          <w:i/>
          <w:iCs/>
          <w:sz w:val="22"/>
          <w:szCs w:val="22"/>
        </w:rPr>
        <w:t>Understanding the role of communication in the radicalization of racially motivated violent extremists and sovereign citizen actors.</w:t>
      </w:r>
      <w:r w:rsidR="00D23008" w:rsidRPr="00D77780">
        <w:rPr>
          <w:rFonts w:ascii="Times New Roman" w:hAnsi="Times New Roman"/>
          <w:bCs/>
          <w:sz w:val="22"/>
          <w:szCs w:val="22"/>
        </w:rPr>
        <w:t xml:space="preserve">  </w:t>
      </w:r>
      <w:r w:rsidR="00F41337" w:rsidRPr="00D77780">
        <w:rPr>
          <w:rFonts w:ascii="Times New Roman" w:hAnsi="Times New Roman"/>
          <w:bCs/>
          <w:sz w:val="22"/>
          <w:szCs w:val="22"/>
        </w:rPr>
        <w:t xml:space="preserve">A grant proposal submitted to </w:t>
      </w:r>
      <w:r w:rsidR="004F564D" w:rsidRPr="00D77780">
        <w:rPr>
          <w:rFonts w:ascii="Times New Roman" w:hAnsi="Times New Roman"/>
          <w:bCs/>
          <w:sz w:val="22"/>
          <w:szCs w:val="22"/>
        </w:rPr>
        <w:t>U.S. Department of Justice</w:t>
      </w:r>
      <w:r w:rsidR="00EE2315" w:rsidRPr="00D77780">
        <w:rPr>
          <w:rFonts w:ascii="Times New Roman" w:hAnsi="Times New Roman"/>
          <w:bCs/>
          <w:sz w:val="22"/>
          <w:szCs w:val="22"/>
        </w:rPr>
        <w:t xml:space="preserve">, Office of Justice Programs, </w:t>
      </w:r>
      <w:r w:rsidR="00B2241D" w:rsidRPr="00D77780">
        <w:rPr>
          <w:rFonts w:ascii="Times New Roman" w:hAnsi="Times New Roman"/>
          <w:bCs/>
          <w:sz w:val="22"/>
          <w:szCs w:val="22"/>
        </w:rPr>
        <w:t>National Institute of Justice</w:t>
      </w:r>
      <w:r w:rsidR="00EE2315" w:rsidRPr="00D77780">
        <w:rPr>
          <w:rFonts w:ascii="Times New Roman" w:hAnsi="Times New Roman"/>
          <w:bCs/>
          <w:sz w:val="22"/>
          <w:szCs w:val="22"/>
        </w:rPr>
        <w:t>.</w:t>
      </w:r>
      <w:r w:rsidR="00F41337" w:rsidRPr="00D77780">
        <w:rPr>
          <w:rFonts w:ascii="Times New Roman" w:hAnsi="Times New Roman"/>
          <w:bCs/>
          <w:sz w:val="22"/>
          <w:szCs w:val="22"/>
        </w:rPr>
        <w:t xml:space="preserve"> Un</w:t>
      </w:r>
      <w:r w:rsidR="00323759">
        <w:rPr>
          <w:rFonts w:ascii="Times New Roman" w:hAnsi="Times New Roman"/>
          <w:bCs/>
          <w:sz w:val="22"/>
          <w:szCs w:val="22"/>
        </w:rPr>
        <w:t>funded</w:t>
      </w:r>
      <w:r w:rsidR="00F41337" w:rsidRPr="00D77780">
        <w:rPr>
          <w:rFonts w:ascii="Times New Roman" w:hAnsi="Times New Roman"/>
          <w:bCs/>
          <w:sz w:val="22"/>
          <w:szCs w:val="22"/>
        </w:rPr>
        <w:t>.</w:t>
      </w:r>
    </w:p>
    <w:p w14:paraId="6ED9A3D2" w14:textId="77777777" w:rsidR="001750D3" w:rsidRPr="00D77780" w:rsidRDefault="001750D3" w:rsidP="00161BAC">
      <w:pPr>
        <w:rPr>
          <w:rFonts w:ascii="Times New Roman" w:hAnsi="Times New Roman"/>
          <w:b/>
          <w:sz w:val="22"/>
          <w:szCs w:val="22"/>
        </w:rPr>
      </w:pPr>
    </w:p>
    <w:p w14:paraId="74E9CC51" w14:textId="204974D4" w:rsidR="00A6579B" w:rsidRPr="00D77780" w:rsidRDefault="00A6579B" w:rsidP="00161BAC">
      <w:pPr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 xml:space="preserve">Lynn, T. J., </w:t>
      </w:r>
      <w:r w:rsidRPr="00D77780">
        <w:rPr>
          <w:rFonts w:ascii="Times New Roman" w:hAnsi="Times New Roman"/>
          <w:bCs/>
          <w:sz w:val="22"/>
          <w:szCs w:val="22"/>
        </w:rPr>
        <w:t>&amp; Steele, M</w:t>
      </w:r>
      <w:r w:rsidR="009A73F4" w:rsidRPr="00D77780">
        <w:rPr>
          <w:rFonts w:ascii="Times New Roman" w:hAnsi="Times New Roman"/>
          <w:bCs/>
          <w:sz w:val="22"/>
          <w:szCs w:val="22"/>
        </w:rPr>
        <w:t>.</w:t>
      </w:r>
      <w:r w:rsidRPr="00D77780">
        <w:rPr>
          <w:rFonts w:ascii="Times New Roman" w:hAnsi="Times New Roman"/>
          <w:bCs/>
          <w:sz w:val="22"/>
          <w:szCs w:val="22"/>
        </w:rPr>
        <w:t xml:space="preserve"> (2022)</w:t>
      </w:r>
      <w:r w:rsidR="009A73F4" w:rsidRPr="00D77780">
        <w:rPr>
          <w:rFonts w:ascii="Times New Roman" w:hAnsi="Times New Roman"/>
          <w:bCs/>
          <w:sz w:val="22"/>
          <w:szCs w:val="22"/>
        </w:rPr>
        <w:t>.</w:t>
      </w:r>
      <w:r w:rsidRPr="00D77780">
        <w:rPr>
          <w:rFonts w:ascii="Times New Roman" w:hAnsi="Times New Roman"/>
          <w:bCs/>
          <w:sz w:val="22"/>
          <w:szCs w:val="22"/>
        </w:rPr>
        <w:t xml:space="preserve"> </w:t>
      </w:r>
      <w:r w:rsidRPr="00D77780">
        <w:rPr>
          <w:rFonts w:ascii="Times New Roman" w:hAnsi="Times New Roman"/>
          <w:bCs/>
          <w:i/>
          <w:iCs/>
          <w:sz w:val="22"/>
          <w:szCs w:val="22"/>
        </w:rPr>
        <w:t xml:space="preserve">Supporting a </w:t>
      </w:r>
      <w:r w:rsidR="00286597" w:rsidRPr="00D77780">
        <w:rPr>
          <w:rFonts w:ascii="Times New Roman" w:hAnsi="Times New Roman"/>
          <w:bCs/>
          <w:i/>
          <w:iCs/>
          <w:sz w:val="22"/>
          <w:szCs w:val="22"/>
        </w:rPr>
        <w:t xml:space="preserve">regional de-escalation training center. </w:t>
      </w:r>
      <w:r w:rsidR="002D70C0" w:rsidRPr="00D77780">
        <w:rPr>
          <w:rFonts w:ascii="Times New Roman" w:hAnsi="Times New Roman"/>
          <w:bCs/>
          <w:i/>
          <w:iCs/>
          <w:sz w:val="22"/>
          <w:szCs w:val="22"/>
        </w:rPr>
        <w:t xml:space="preserve">Byrne Discretionary </w:t>
      </w:r>
      <w:r w:rsidR="00835530" w:rsidRPr="00D77780">
        <w:rPr>
          <w:rFonts w:ascii="Times New Roman" w:hAnsi="Times New Roman"/>
          <w:bCs/>
          <w:i/>
          <w:iCs/>
          <w:sz w:val="22"/>
          <w:szCs w:val="22"/>
        </w:rPr>
        <w:tab/>
      </w:r>
      <w:r w:rsidR="00E27AE4" w:rsidRPr="00D77780">
        <w:rPr>
          <w:rFonts w:ascii="Times New Roman" w:hAnsi="Times New Roman"/>
          <w:bCs/>
          <w:i/>
          <w:iCs/>
          <w:sz w:val="22"/>
          <w:szCs w:val="22"/>
        </w:rPr>
        <w:t>Community</w:t>
      </w:r>
      <w:r w:rsidR="0037766D" w:rsidRPr="00D77780">
        <w:rPr>
          <w:rFonts w:ascii="Times New Roman" w:hAnsi="Times New Roman"/>
          <w:bCs/>
          <w:i/>
          <w:iCs/>
          <w:sz w:val="22"/>
          <w:szCs w:val="22"/>
        </w:rPr>
        <w:t xml:space="preserve"> </w:t>
      </w:r>
      <w:r w:rsidR="00E27AE4" w:rsidRPr="00D77780">
        <w:rPr>
          <w:rFonts w:ascii="Times New Roman" w:hAnsi="Times New Roman"/>
          <w:bCs/>
          <w:i/>
          <w:iCs/>
          <w:sz w:val="22"/>
          <w:szCs w:val="22"/>
        </w:rPr>
        <w:t>Projects Grant</w:t>
      </w:r>
      <w:r w:rsidR="00E27AE4" w:rsidRPr="00D77780">
        <w:rPr>
          <w:rFonts w:ascii="Times New Roman" w:hAnsi="Times New Roman"/>
          <w:bCs/>
          <w:sz w:val="22"/>
          <w:szCs w:val="22"/>
        </w:rPr>
        <w:t>.  U.S. Bureau of Justice A</w:t>
      </w:r>
      <w:r w:rsidR="00112FB8" w:rsidRPr="00D77780">
        <w:rPr>
          <w:rFonts w:ascii="Times New Roman" w:hAnsi="Times New Roman"/>
          <w:bCs/>
          <w:sz w:val="22"/>
          <w:szCs w:val="22"/>
        </w:rPr>
        <w:t>s</w:t>
      </w:r>
      <w:r w:rsidR="00E27AE4" w:rsidRPr="00D77780">
        <w:rPr>
          <w:rFonts w:ascii="Times New Roman" w:hAnsi="Times New Roman"/>
          <w:bCs/>
          <w:sz w:val="22"/>
          <w:szCs w:val="22"/>
        </w:rPr>
        <w:t>sistance</w:t>
      </w:r>
      <w:r w:rsidR="00112FB8" w:rsidRPr="00D77780">
        <w:rPr>
          <w:rFonts w:ascii="Times New Roman" w:hAnsi="Times New Roman"/>
          <w:bCs/>
          <w:sz w:val="22"/>
          <w:szCs w:val="22"/>
        </w:rPr>
        <w:t xml:space="preserve">, Office of Justice Programs. </w:t>
      </w:r>
      <w:r w:rsidR="00ED4677" w:rsidRPr="00D77780">
        <w:rPr>
          <w:rFonts w:ascii="Times New Roman" w:hAnsi="Times New Roman"/>
          <w:b/>
          <w:sz w:val="22"/>
          <w:szCs w:val="22"/>
        </w:rPr>
        <w:t xml:space="preserve">Funded $1.5 </w:t>
      </w:r>
      <w:r w:rsidR="0037766D" w:rsidRPr="00D77780">
        <w:rPr>
          <w:rFonts w:ascii="Times New Roman" w:hAnsi="Times New Roman"/>
          <w:b/>
          <w:sz w:val="22"/>
          <w:szCs w:val="22"/>
        </w:rPr>
        <w:tab/>
      </w:r>
      <w:r w:rsidR="00ED4677" w:rsidRPr="00D77780">
        <w:rPr>
          <w:rFonts w:ascii="Times New Roman" w:hAnsi="Times New Roman"/>
          <w:b/>
          <w:sz w:val="22"/>
          <w:szCs w:val="22"/>
        </w:rPr>
        <w:t>million.</w:t>
      </w:r>
    </w:p>
    <w:p w14:paraId="24ABD06F" w14:textId="77777777" w:rsidR="00112FB8" w:rsidRPr="00D77780" w:rsidRDefault="00112FB8" w:rsidP="00161BAC">
      <w:pPr>
        <w:rPr>
          <w:rFonts w:ascii="Times New Roman" w:hAnsi="Times New Roman"/>
          <w:bCs/>
          <w:sz w:val="22"/>
          <w:szCs w:val="22"/>
        </w:rPr>
      </w:pPr>
    </w:p>
    <w:p w14:paraId="6DF1CFB1" w14:textId="12AC3E96" w:rsidR="00D63A1C" w:rsidRPr="00D77780" w:rsidRDefault="00D63A1C" w:rsidP="00161BA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 xml:space="preserve">Lynn, T. J., </w:t>
      </w:r>
      <w:r w:rsidRPr="00D77780">
        <w:rPr>
          <w:rFonts w:ascii="Times New Roman" w:hAnsi="Times New Roman"/>
          <w:bCs/>
          <w:sz w:val="22"/>
          <w:szCs w:val="22"/>
        </w:rPr>
        <w:t>Steele, M., &amp; Howell, E.</w:t>
      </w:r>
      <w:r w:rsidRPr="00D77780">
        <w:rPr>
          <w:rFonts w:ascii="Times New Roman" w:hAnsi="Times New Roman"/>
          <w:b/>
          <w:sz w:val="22"/>
          <w:szCs w:val="22"/>
        </w:rPr>
        <w:t xml:space="preserve"> </w:t>
      </w:r>
      <w:r w:rsidRPr="00D77780">
        <w:rPr>
          <w:rFonts w:ascii="Times New Roman" w:hAnsi="Times New Roman"/>
          <w:sz w:val="22"/>
          <w:szCs w:val="22"/>
        </w:rPr>
        <w:t xml:space="preserve">(2021). </w:t>
      </w:r>
      <w:r w:rsidR="00AE7C78" w:rsidRPr="00D77780">
        <w:rPr>
          <w:rFonts w:ascii="Times New Roman" w:hAnsi="Times New Roman"/>
          <w:i/>
          <w:sz w:val="22"/>
          <w:szCs w:val="22"/>
        </w:rPr>
        <w:t xml:space="preserve">Reforming Police Through a National Network of Regional Training </w:t>
      </w:r>
      <w:r w:rsidR="00AE7C78" w:rsidRPr="00D77780">
        <w:rPr>
          <w:rFonts w:ascii="Times New Roman" w:hAnsi="Times New Roman"/>
          <w:i/>
          <w:sz w:val="22"/>
          <w:szCs w:val="22"/>
        </w:rPr>
        <w:tab/>
        <w:t xml:space="preserve">Centers at Fort Hays State University. </w:t>
      </w:r>
      <w:r w:rsidR="00AE7C78" w:rsidRPr="00D77780">
        <w:rPr>
          <w:rFonts w:ascii="Times New Roman" w:hAnsi="Times New Roman"/>
          <w:sz w:val="22"/>
          <w:szCs w:val="22"/>
        </w:rPr>
        <w:t xml:space="preserve">A grant proposal submitted to U.S. Department of Justice, </w:t>
      </w:r>
      <w:r w:rsidR="00AE7C78" w:rsidRPr="00D77780">
        <w:rPr>
          <w:rFonts w:ascii="Times New Roman" w:hAnsi="Times New Roman"/>
          <w:sz w:val="22"/>
          <w:szCs w:val="22"/>
        </w:rPr>
        <w:tab/>
        <w:t xml:space="preserve">Community-Oriented Policing Services. </w:t>
      </w:r>
      <w:r w:rsidR="005301A6" w:rsidRPr="00D77780">
        <w:rPr>
          <w:rFonts w:ascii="Times New Roman" w:hAnsi="Times New Roman"/>
          <w:b/>
          <w:bCs/>
          <w:sz w:val="22"/>
          <w:szCs w:val="22"/>
        </w:rPr>
        <w:t>Funded</w:t>
      </w:r>
      <w:r w:rsidR="00203225" w:rsidRPr="00D77780">
        <w:rPr>
          <w:rFonts w:ascii="Times New Roman" w:hAnsi="Times New Roman"/>
          <w:b/>
          <w:bCs/>
          <w:sz w:val="22"/>
          <w:szCs w:val="22"/>
        </w:rPr>
        <w:t xml:space="preserve"> $1.25 million</w:t>
      </w:r>
      <w:r w:rsidR="00F32777" w:rsidRPr="00D77780">
        <w:rPr>
          <w:rFonts w:ascii="Times New Roman" w:hAnsi="Times New Roman"/>
          <w:sz w:val="22"/>
          <w:szCs w:val="22"/>
        </w:rPr>
        <w:t>.</w:t>
      </w:r>
      <w:r w:rsidR="00AE7C78" w:rsidRPr="00D77780">
        <w:rPr>
          <w:rFonts w:ascii="Times New Roman" w:hAnsi="Times New Roman"/>
          <w:sz w:val="22"/>
          <w:szCs w:val="22"/>
        </w:rPr>
        <w:t xml:space="preserve"> </w:t>
      </w:r>
    </w:p>
    <w:p w14:paraId="70B9AD10" w14:textId="77777777" w:rsidR="00D63A1C" w:rsidRPr="00D77780" w:rsidRDefault="00D63A1C" w:rsidP="00161BAC">
      <w:pPr>
        <w:rPr>
          <w:rFonts w:ascii="Times New Roman" w:hAnsi="Times New Roman"/>
          <w:b/>
          <w:sz w:val="22"/>
          <w:szCs w:val="22"/>
        </w:rPr>
      </w:pPr>
    </w:p>
    <w:p w14:paraId="1E313115" w14:textId="77777777" w:rsidR="00612AA9" w:rsidRPr="00D77780" w:rsidRDefault="00612AA9" w:rsidP="00161BAC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lastRenderedPageBreak/>
        <w:t xml:space="preserve">Lynn, T. J., </w:t>
      </w:r>
      <w:r w:rsidRPr="00D77780">
        <w:rPr>
          <w:rFonts w:ascii="Times New Roman" w:hAnsi="Times New Roman"/>
          <w:sz w:val="22"/>
          <w:szCs w:val="22"/>
        </w:rPr>
        <w:t xml:space="preserve">Howell, E., &amp; Steele, M. (2020). </w:t>
      </w:r>
      <w:r w:rsidRPr="00D77780">
        <w:rPr>
          <w:rFonts w:ascii="Times New Roman" w:hAnsi="Times New Roman"/>
          <w:i/>
          <w:sz w:val="22"/>
          <w:szCs w:val="22"/>
        </w:rPr>
        <w:t>Implementation of a Regional Training Center, of the National De-</w:t>
      </w:r>
      <w:r w:rsidRPr="00D77780">
        <w:rPr>
          <w:rFonts w:ascii="Times New Roman" w:hAnsi="Times New Roman"/>
          <w:i/>
          <w:sz w:val="22"/>
          <w:szCs w:val="22"/>
        </w:rPr>
        <w:tab/>
        <w:t>escalation Training Center, at Fort Hays State University.</w:t>
      </w:r>
      <w:r w:rsidRPr="00D77780">
        <w:rPr>
          <w:rFonts w:ascii="Times New Roman" w:hAnsi="Times New Roman"/>
          <w:sz w:val="22"/>
          <w:szCs w:val="22"/>
        </w:rPr>
        <w:t xml:space="preserve"> A Criminal Justice Reform grant proposal </w:t>
      </w:r>
      <w:r w:rsidRPr="00D77780">
        <w:rPr>
          <w:rFonts w:ascii="Times New Roman" w:hAnsi="Times New Roman"/>
          <w:sz w:val="22"/>
          <w:szCs w:val="22"/>
        </w:rPr>
        <w:tab/>
        <w:t xml:space="preserve">submitted to The Koch Foundation. </w:t>
      </w:r>
      <w:r w:rsidR="009F2D90" w:rsidRPr="00D77780">
        <w:rPr>
          <w:rFonts w:ascii="Times New Roman" w:hAnsi="Times New Roman"/>
          <w:sz w:val="22"/>
          <w:szCs w:val="22"/>
        </w:rPr>
        <w:t>Unfunded.</w:t>
      </w:r>
    </w:p>
    <w:p w14:paraId="6034A641" w14:textId="77777777" w:rsidR="00612AA9" w:rsidRPr="00D77780" w:rsidRDefault="00612AA9" w:rsidP="00161BAC">
      <w:pPr>
        <w:rPr>
          <w:rFonts w:ascii="Times New Roman" w:hAnsi="Times New Roman"/>
          <w:b/>
          <w:sz w:val="22"/>
          <w:szCs w:val="22"/>
        </w:rPr>
      </w:pPr>
    </w:p>
    <w:p w14:paraId="5EDAEB38" w14:textId="7F03C4DA" w:rsidR="00240692" w:rsidRPr="00D77780" w:rsidRDefault="00240692" w:rsidP="00161BA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Challacombe, D., &amp; Steele, M. J. (2020). </w:t>
      </w:r>
      <w:r w:rsidRPr="00D77780">
        <w:rPr>
          <w:rFonts w:ascii="Times New Roman" w:hAnsi="Times New Roman"/>
          <w:i/>
          <w:sz w:val="22"/>
          <w:szCs w:val="22"/>
        </w:rPr>
        <w:t xml:space="preserve">Behind the shield: A longitudinal study to examine law </w:t>
      </w:r>
      <w:r w:rsidRPr="00D77780">
        <w:rPr>
          <w:rFonts w:ascii="Times New Roman" w:hAnsi="Times New Roman"/>
          <w:i/>
          <w:sz w:val="22"/>
          <w:szCs w:val="22"/>
        </w:rPr>
        <w:tab/>
        <w:t xml:space="preserve">enforcement stress. </w:t>
      </w:r>
      <w:r w:rsidRPr="00D77780">
        <w:rPr>
          <w:rFonts w:ascii="Times New Roman" w:hAnsi="Times New Roman"/>
          <w:sz w:val="22"/>
          <w:szCs w:val="22"/>
        </w:rPr>
        <w:t>A grant proposal submitted to U.S. Department of Justice, Office of Justice Programs,</w:t>
      </w:r>
      <w:r w:rsidRPr="00D77780">
        <w:rPr>
          <w:rFonts w:ascii="Times New Roman" w:hAnsi="Times New Roman"/>
          <w:sz w:val="22"/>
          <w:szCs w:val="22"/>
        </w:rPr>
        <w:tab/>
        <w:t xml:space="preserve">National Institute of Justice, NIJ-2020-17300. Impact of Organizational Stressors on Officer Health and </w:t>
      </w:r>
      <w:r w:rsidRPr="00D77780">
        <w:rPr>
          <w:rFonts w:ascii="Times New Roman" w:hAnsi="Times New Roman"/>
          <w:sz w:val="22"/>
          <w:szCs w:val="22"/>
        </w:rPr>
        <w:tab/>
        <w:t>Wellness.</w:t>
      </w:r>
      <w:r w:rsidR="00612AA9" w:rsidRPr="00D77780">
        <w:rPr>
          <w:rFonts w:ascii="Times New Roman" w:hAnsi="Times New Roman"/>
          <w:sz w:val="22"/>
          <w:szCs w:val="22"/>
        </w:rPr>
        <w:t xml:space="preserve"> Un</w:t>
      </w:r>
      <w:r w:rsidR="00D210E4" w:rsidRPr="00D77780">
        <w:rPr>
          <w:rFonts w:ascii="Times New Roman" w:hAnsi="Times New Roman"/>
          <w:sz w:val="22"/>
          <w:szCs w:val="22"/>
        </w:rPr>
        <w:t>funded</w:t>
      </w:r>
      <w:r w:rsidR="00612AA9" w:rsidRPr="00D77780">
        <w:rPr>
          <w:rFonts w:ascii="Times New Roman" w:hAnsi="Times New Roman"/>
          <w:sz w:val="22"/>
          <w:szCs w:val="22"/>
        </w:rPr>
        <w:t>.</w:t>
      </w:r>
    </w:p>
    <w:p w14:paraId="0F7EBADC" w14:textId="77777777" w:rsidR="00240692" w:rsidRPr="00D77780" w:rsidRDefault="00240692" w:rsidP="00161BAC">
      <w:pPr>
        <w:rPr>
          <w:rFonts w:ascii="Times New Roman" w:hAnsi="Times New Roman"/>
          <w:sz w:val="22"/>
          <w:szCs w:val="22"/>
        </w:rPr>
      </w:pPr>
    </w:p>
    <w:p w14:paraId="44B49CA5" w14:textId="2C741C8C" w:rsidR="00AA681B" w:rsidRPr="00D77780" w:rsidRDefault="00161BAC" w:rsidP="00161BA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Mann, B. M., Lockwood, A., Terry, A., &amp; </w:t>
      </w:r>
      <w:r w:rsidRPr="00D77780">
        <w:rPr>
          <w:rFonts w:ascii="Times New Roman" w:hAnsi="Times New Roman"/>
          <w:b/>
          <w:sz w:val="22"/>
          <w:szCs w:val="22"/>
        </w:rPr>
        <w:t>Lynn, T. J.</w:t>
      </w:r>
      <w:r w:rsidRPr="00D77780">
        <w:rPr>
          <w:rFonts w:ascii="Times New Roman" w:hAnsi="Times New Roman"/>
          <w:sz w:val="22"/>
          <w:szCs w:val="22"/>
        </w:rPr>
        <w:t xml:space="preserve"> (2019). </w:t>
      </w:r>
      <w:r w:rsidRPr="00D77780">
        <w:rPr>
          <w:rFonts w:ascii="Times New Roman" w:hAnsi="Times New Roman"/>
          <w:i/>
          <w:sz w:val="22"/>
          <w:szCs w:val="22"/>
        </w:rPr>
        <w:t xml:space="preserve">Law enforcement and the correctional system: </w:t>
      </w:r>
      <w:r w:rsidR="005D1A79"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i/>
          <w:sz w:val="22"/>
          <w:szCs w:val="22"/>
        </w:rPr>
        <w:tab/>
        <w:t>Training officers to effectively respond to mental illness</w:t>
      </w:r>
      <w:r w:rsidRPr="00D77780">
        <w:rPr>
          <w:rFonts w:ascii="Times New Roman" w:hAnsi="Times New Roman"/>
          <w:sz w:val="22"/>
          <w:szCs w:val="22"/>
        </w:rPr>
        <w:t xml:space="preserve">. </w:t>
      </w:r>
      <w:r w:rsidR="005D1A79" w:rsidRPr="00D77780">
        <w:rPr>
          <w:rFonts w:ascii="Times New Roman" w:hAnsi="Times New Roman"/>
          <w:sz w:val="22"/>
          <w:szCs w:val="22"/>
        </w:rPr>
        <w:t xml:space="preserve">A Grant Proposal Submitted to U.S. Department of </w:t>
      </w:r>
      <w:r w:rsidR="005D1A79" w:rsidRPr="00D77780">
        <w:rPr>
          <w:rFonts w:ascii="Times New Roman" w:hAnsi="Times New Roman"/>
          <w:sz w:val="22"/>
          <w:szCs w:val="22"/>
        </w:rPr>
        <w:tab/>
        <w:t>Justice, Office of Justice Programs, National Institute of Justice, NI</w:t>
      </w:r>
      <w:r w:rsidR="00240692" w:rsidRPr="00D77780">
        <w:rPr>
          <w:rFonts w:ascii="Times New Roman" w:hAnsi="Times New Roman"/>
          <w:sz w:val="22"/>
          <w:szCs w:val="22"/>
        </w:rPr>
        <w:t>J</w:t>
      </w:r>
      <w:r w:rsidR="005D1A79" w:rsidRPr="00D77780">
        <w:rPr>
          <w:rFonts w:ascii="Times New Roman" w:hAnsi="Times New Roman"/>
          <w:sz w:val="22"/>
          <w:szCs w:val="22"/>
        </w:rPr>
        <w:t xml:space="preserve">-2019-15285. New Investigator/Early </w:t>
      </w:r>
      <w:r w:rsidR="005D1A79" w:rsidRPr="00D77780">
        <w:rPr>
          <w:rFonts w:ascii="Times New Roman" w:hAnsi="Times New Roman"/>
          <w:sz w:val="22"/>
          <w:szCs w:val="22"/>
        </w:rPr>
        <w:tab/>
        <w:t xml:space="preserve">Career proposal benefitting federally designated Qualified Opportunity Zones (QOZ). </w:t>
      </w:r>
      <w:r w:rsidR="00F578C5" w:rsidRPr="00D77780">
        <w:rPr>
          <w:rFonts w:ascii="Times New Roman" w:hAnsi="Times New Roman"/>
          <w:sz w:val="22"/>
          <w:szCs w:val="22"/>
        </w:rPr>
        <w:t>Unfunded.</w:t>
      </w:r>
    </w:p>
    <w:p w14:paraId="287C5ADF" w14:textId="45B6E791" w:rsidR="00112FB8" w:rsidRPr="00D77780" w:rsidRDefault="00112FB8" w:rsidP="00161BAC">
      <w:pPr>
        <w:rPr>
          <w:rFonts w:ascii="Times New Roman" w:hAnsi="Times New Roman"/>
          <w:sz w:val="22"/>
          <w:szCs w:val="22"/>
        </w:rPr>
      </w:pPr>
    </w:p>
    <w:p w14:paraId="6A3C15D0" w14:textId="77777777" w:rsidR="005E553F" w:rsidRPr="00D77780" w:rsidRDefault="00C51825" w:rsidP="00F03CED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Internal</w:t>
      </w:r>
      <w:r w:rsidR="00F03CED"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Grants</w:t>
      </w: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/Funding</w:t>
      </w:r>
      <w:r w:rsidR="00F03CED" w:rsidRPr="00D77780">
        <w:rPr>
          <w:rFonts w:ascii="Times New Roman" w:hAnsi="Times New Roman"/>
          <w:b/>
          <w:i/>
          <w:sz w:val="22"/>
          <w:szCs w:val="22"/>
          <w:u w:val="single"/>
        </w:rPr>
        <w:t xml:space="preserve"> Received</w:t>
      </w:r>
    </w:p>
    <w:p w14:paraId="1E1DB132" w14:textId="77777777" w:rsidR="002B7731" w:rsidRPr="00D77780" w:rsidRDefault="002B7731" w:rsidP="00F03CED">
      <w:pPr>
        <w:rPr>
          <w:rFonts w:ascii="Times New Roman" w:hAnsi="Times New Roman"/>
          <w:b/>
          <w:sz w:val="22"/>
          <w:szCs w:val="22"/>
        </w:rPr>
      </w:pPr>
    </w:p>
    <w:p w14:paraId="10CF66DC" w14:textId="01971DEC" w:rsidR="00F11D39" w:rsidRDefault="00F11D39" w:rsidP="004B5C8B">
      <w:pPr>
        <w:ind w:left="720" w:hanging="720"/>
        <w:rPr>
          <w:rFonts w:ascii="Times New Roman" w:hAnsi="Times New Roman"/>
          <w:iCs/>
          <w:sz w:val="22"/>
          <w:szCs w:val="22"/>
        </w:rPr>
      </w:pPr>
      <w:r w:rsidRPr="00873698">
        <w:rPr>
          <w:rFonts w:ascii="Times New Roman" w:hAnsi="Times New Roman"/>
          <w:b/>
          <w:bCs/>
          <w:iCs/>
          <w:sz w:val="22"/>
          <w:szCs w:val="22"/>
        </w:rPr>
        <w:t>Lynn, T. J</w:t>
      </w:r>
      <w:r>
        <w:rPr>
          <w:rFonts w:ascii="Times New Roman" w:hAnsi="Times New Roman"/>
          <w:iCs/>
          <w:sz w:val="22"/>
          <w:szCs w:val="22"/>
        </w:rPr>
        <w:t xml:space="preserve">., Zollinger, B., Whitaker, B., </w:t>
      </w:r>
      <w:r w:rsidR="00BE0556">
        <w:rPr>
          <w:rFonts w:ascii="Times New Roman" w:hAnsi="Times New Roman"/>
          <w:iCs/>
          <w:sz w:val="22"/>
          <w:szCs w:val="22"/>
        </w:rPr>
        <w:t xml:space="preserve">Gould, L., &amp; Robson, S. (2024). </w:t>
      </w:r>
      <w:r w:rsidR="00BE0556" w:rsidRPr="00611AA6">
        <w:rPr>
          <w:rFonts w:ascii="Times New Roman" w:hAnsi="Times New Roman"/>
          <w:i/>
          <w:sz w:val="22"/>
          <w:szCs w:val="22"/>
        </w:rPr>
        <w:t>Social Science Academy.</w:t>
      </w:r>
      <w:r w:rsidR="00ED6B96" w:rsidRPr="00611AA6">
        <w:rPr>
          <w:rFonts w:ascii="Times New Roman" w:hAnsi="Times New Roman"/>
          <w:i/>
          <w:sz w:val="22"/>
          <w:szCs w:val="22"/>
        </w:rPr>
        <w:t xml:space="preserve"> </w:t>
      </w:r>
      <w:r w:rsidR="00ED6B96">
        <w:rPr>
          <w:rFonts w:ascii="Times New Roman" w:hAnsi="Times New Roman"/>
          <w:iCs/>
          <w:sz w:val="22"/>
          <w:szCs w:val="22"/>
        </w:rPr>
        <w:t>College of Arts, Humanities, &amp; Social Sciences Innovation Grant at FHSU, $</w:t>
      </w:r>
      <w:r w:rsidR="002C1D29">
        <w:rPr>
          <w:rFonts w:ascii="Times New Roman" w:hAnsi="Times New Roman"/>
          <w:iCs/>
          <w:sz w:val="22"/>
          <w:szCs w:val="22"/>
        </w:rPr>
        <w:t>16</w:t>
      </w:r>
      <w:r w:rsidR="00873698">
        <w:rPr>
          <w:rFonts w:ascii="Times New Roman" w:hAnsi="Times New Roman"/>
          <w:iCs/>
          <w:sz w:val="22"/>
          <w:szCs w:val="22"/>
        </w:rPr>
        <w:t>,176</w:t>
      </w:r>
      <w:r w:rsidR="006051B0">
        <w:rPr>
          <w:rFonts w:ascii="Times New Roman" w:hAnsi="Times New Roman"/>
          <w:iCs/>
          <w:sz w:val="22"/>
          <w:szCs w:val="22"/>
        </w:rPr>
        <w:t xml:space="preserve"> (2024-25).</w:t>
      </w:r>
    </w:p>
    <w:p w14:paraId="2F6236E6" w14:textId="77777777" w:rsidR="00F11D39" w:rsidRDefault="00F11D39" w:rsidP="004B5C8B">
      <w:pPr>
        <w:ind w:left="720" w:hanging="720"/>
        <w:rPr>
          <w:rFonts w:ascii="Times New Roman" w:hAnsi="Times New Roman"/>
          <w:iCs/>
          <w:sz w:val="22"/>
          <w:szCs w:val="22"/>
        </w:rPr>
      </w:pPr>
    </w:p>
    <w:p w14:paraId="15B531EC" w14:textId="7FA9C7C8" w:rsidR="004B5C8B" w:rsidRDefault="004B5C8B" w:rsidP="004B5C8B">
      <w:pPr>
        <w:ind w:left="720" w:hanging="720"/>
        <w:rPr>
          <w:rFonts w:ascii="Times New Roman" w:hAnsi="Times New Roman"/>
          <w:sz w:val="22"/>
          <w:szCs w:val="22"/>
        </w:rPr>
      </w:pPr>
      <w:r w:rsidRPr="00921375">
        <w:rPr>
          <w:rFonts w:ascii="Times New Roman" w:hAnsi="Times New Roman"/>
          <w:iCs/>
          <w:sz w:val="22"/>
          <w:szCs w:val="22"/>
        </w:rPr>
        <w:t xml:space="preserve">Steele, M. &amp; </w:t>
      </w:r>
      <w:r w:rsidRPr="00921375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21375">
        <w:rPr>
          <w:rFonts w:ascii="Times New Roman" w:hAnsi="Times New Roman"/>
          <w:iCs/>
          <w:sz w:val="22"/>
          <w:szCs w:val="22"/>
        </w:rPr>
        <w:t xml:space="preserve"> (202</w:t>
      </w:r>
      <w:r>
        <w:rPr>
          <w:rFonts w:ascii="Times New Roman" w:hAnsi="Times New Roman"/>
          <w:iCs/>
          <w:sz w:val="22"/>
          <w:szCs w:val="22"/>
        </w:rPr>
        <w:t>1)</w:t>
      </w:r>
      <w:r w:rsidRPr="00921375">
        <w:rPr>
          <w:rFonts w:ascii="Times New Roman" w:hAnsi="Times New Roman"/>
          <w:iCs/>
          <w:sz w:val="22"/>
          <w:szCs w:val="22"/>
        </w:rPr>
        <w:t>.</w:t>
      </w:r>
      <w:r>
        <w:rPr>
          <w:rFonts w:ascii="Times New Roman" w:hAnsi="Times New Roman"/>
          <w:i/>
          <w:sz w:val="22"/>
          <w:szCs w:val="22"/>
        </w:rPr>
        <w:t xml:space="preserve"> </w:t>
      </w:r>
      <w:r w:rsidRPr="00D77780">
        <w:rPr>
          <w:rFonts w:ascii="Times New Roman" w:hAnsi="Times New Roman"/>
          <w:i/>
          <w:sz w:val="22"/>
          <w:szCs w:val="22"/>
        </w:rPr>
        <w:t xml:space="preserve">Barriers to recruiting, hiring, and retaining law enforcement in rural communities. </w:t>
      </w:r>
      <w:r w:rsidRPr="00D77780">
        <w:rPr>
          <w:rFonts w:ascii="Times New Roman" w:hAnsi="Times New Roman"/>
          <w:sz w:val="22"/>
          <w:szCs w:val="22"/>
        </w:rPr>
        <w:t xml:space="preserve">Steele, M., &amp; </w:t>
      </w:r>
      <w:r w:rsidRPr="00D77780">
        <w:rPr>
          <w:rFonts w:ascii="Times New Roman" w:hAnsi="Times New Roman"/>
          <w:b/>
          <w:bCs/>
          <w:sz w:val="22"/>
          <w:szCs w:val="22"/>
        </w:rPr>
        <w:t>Lynn, T. J.,</w:t>
      </w:r>
      <w:r w:rsidRPr="00D77780">
        <w:rPr>
          <w:rFonts w:ascii="Times New Roman" w:hAnsi="Times New Roman"/>
          <w:sz w:val="22"/>
          <w:szCs w:val="22"/>
        </w:rPr>
        <w:t xml:space="preserve"> Co-Investigators on FRE grant at FHSU, $</w:t>
      </w:r>
      <w:r w:rsidR="004330AA">
        <w:rPr>
          <w:rFonts w:ascii="Times New Roman" w:hAnsi="Times New Roman"/>
          <w:sz w:val="22"/>
          <w:szCs w:val="22"/>
        </w:rPr>
        <w:t>5</w:t>
      </w:r>
      <w:r w:rsidRPr="00D77780">
        <w:rPr>
          <w:rFonts w:ascii="Times New Roman" w:hAnsi="Times New Roman"/>
          <w:sz w:val="22"/>
          <w:szCs w:val="22"/>
        </w:rPr>
        <w:t>,000 (</w:t>
      </w:r>
      <w:r w:rsidR="004330AA">
        <w:rPr>
          <w:rFonts w:ascii="Times New Roman" w:hAnsi="Times New Roman"/>
          <w:sz w:val="22"/>
          <w:szCs w:val="22"/>
        </w:rPr>
        <w:t>2021-22)</w:t>
      </w:r>
      <w:r w:rsidRPr="00D77780">
        <w:rPr>
          <w:rFonts w:ascii="Times New Roman" w:hAnsi="Times New Roman"/>
          <w:sz w:val="22"/>
          <w:szCs w:val="22"/>
        </w:rPr>
        <w:t xml:space="preserve">. </w:t>
      </w:r>
    </w:p>
    <w:p w14:paraId="0E7FE7B7" w14:textId="77777777" w:rsidR="004B5C8B" w:rsidRDefault="004B5C8B" w:rsidP="00D63A1C">
      <w:pPr>
        <w:ind w:left="720" w:hanging="720"/>
        <w:rPr>
          <w:rFonts w:ascii="Times New Roman" w:hAnsi="Times New Roman"/>
          <w:iCs/>
          <w:sz w:val="22"/>
          <w:szCs w:val="22"/>
        </w:rPr>
      </w:pPr>
    </w:p>
    <w:p w14:paraId="74237C77" w14:textId="2D612354" w:rsidR="00DC6406" w:rsidRDefault="00405E67" w:rsidP="00D63A1C">
      <w:pPr>
        <w:ind w:left="720" w:hanging="720"/>
        <w:rPr>
          <w:rFonts w:ascii="Times New Roman" w:hAnsi="Times New Roman"/>
          <w:sz w:val="22"/>
          <w:szCs w:val="22"/>
        </w:rPr>
      </w:pPr>
      <w:r w:rsidRPr="00921375">
        <w:rPr>
          <w:rFonts w:ascii="Times New Roman" w:hAnsi="Times New Roman"/>
          <w:iCs/>
          <w:sz w:val="22"/>
          <w:szCs w:val="22"/>
        </w:rPr>
        <w:t xml:space="preserve">Steele, M. &amp; </w:t>
      </w:r>
      <w:r w:rsidRPr="00921375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21375">
        <w:rPr>
          <w:rFonts w:ascii="Times New Roman" w:hAnsi="Times New Roman"/>
          <w:iCs/>
          <w:sz w:val="22"/>
          <w:szCs w:val="22"/>
        </w:rPr>
        <w:t xml:space="preserve"> (20</w:t>
      </w:r>
      <w:r w:rsidR="00921375" w:rsidRPr="00921375">
        <w:rPr>
          <w:rFonts w:ascii="Times New Roman" w:hAnsi="Times New Roman"/>
          <w:iCs/>
          <w:sz w:val="22"/>
          <w:szCs w:val="22"/>
        </w:rPr>
        <w:t>20</w:t>
      </w:r>
      <w:r w:rsidR="00921375">
        <w:rPr>
          <w:rFonts w:ascii="Times New Roman" w:hAnsi="Times New Roman"/>
          <w:iCs/>
          <w:sz w:val="22"/>
          <w:szCs w:val="22"/>
        </w:rPr>
        <w:t>)</w:t>
      </w:r>
      <w:r w:rsidR="00921375" w:rsidRPr="00921375">
        <w:rPr>
          <w:rFonts w:ascii="Times New Roman" w:hAnsi="Times New Roman"/>
          <w:iCs/>
          <w:sz w:val="22"/>
          <w:szCs w:val="22"/>
        </w:rPr>
        <w:t>.</w:t>
      </w:r>
      <w:r w:rsidR="00921375">
        <w:rPr>
          <w:rFonts w:ascii="Times New Roman" w:hAnsi="Times New Roman"/>
          <w:i/>
          <w:sz w:val="22"/>
          <w:szCs w:val="22"/>
        </w:rPr>
        <w:t xml:space="preserve"> </w:t>
      </w:r>
      <w:r w:rsidR="00DC6406" w:rsidRPr="00D77780">
        <w:rPr>
          <w:rFonts w:ascii="Times New Roman" w:hAnsi="Times New Roman"/>
          <w:i/>
          <w:sz w:val="22"/>
          <w:szCs w:val="22"/>
        </w:rPr>
        <w:t xml:space="preserve">Barriers to recruiting, hiring, and retaining law enforcement in rural communities. </w:t>
      </w:r>
      <w:r w:rsidR="00D63A1C" w:rsidRPr="00D77780">
        <w:rPr>
          <w:rFonts w:ascii="Times New Roman" w:hAnsi="Times New Roman"/>
          <w:sz w:val="22"/>
          <w:szCs w:val="22"/>
        </w:rPr>
        <w:t xml:space="preserve">Steele, M., &amp; </w:t>
      </w:r>
      <w:r w:rsidR="00D63A1C" w:rsidRPr="00D77780">
        <w:rPr>
          <w:rFonts w:ascii="Times New Roman" w:hAnsi="Times New Roman"/>
          <w:b/>
          <w:bCs/>
          <w:sz w:val="22"/>
          <w:szCs w:val="22"/>
        </w:rPr>
        <w:t>Lynn, T. J.,</w:t>
      </w:r>
      <w:r w:rsidR="00D63A1C" w:rsidRPr="00D77780">
        <w:rPr>
          <w:rFonts w:ascii="Times New Roman" w:hAnsi="Times New Roman"/>
          <w:sz w:val="22"/>
          <w:szCs w:val="22"/>
        </w:rPr>
        <w:t xml:space="preserve"> </w:t>
      </w:r>
      <w:r w:rsidR="00DC6406" w:rsidRPr="00D77780">
        <w:rPr>
          <w:rFonts w:ascii="Times New Roman" w:hAnsi="Times New Roman"/>
          <w:sz w:val="22"/>
          <w:szCs w:val="22"/>
        </w:rPr>
        <w:t>Co-Investigator</w:t>
      </w:r>
      <w:r w:rsidR="00D63A1C" w:rsidRPr="00D77780">
        <w:rPr>
          <w:rFonts w:ascii="Times New Roman" w:hAnsi="Times New Roman"/>
          <w:sz w:val="22"/>
          <w:szCs w:val="22"/>
        </w:rPr>
        <w:t>s</w:t>
      </w:r>
      <w:r w:rsidR="00DC6406" w:rsidRPr="00D77780">
        <w:rPr>
          <w:rFonts w:ascii="Times New Roman" w:hAnsi="Times New Roman"/>
          <w:sz w:val="22"/>
          <w:szCs w:val="22"/>
        </w:rPr>
        <w:t xml:space="preserve"> on FRE grant at FHSU, </w:t>
      </w:r>
      <w:r w:rsidR="00D63A1C" w:rsidRPr="00D77780">
        <w:rPr>
          <w:rFonts w:ascii="Times New Roman" w:hAnsi="Times New Roman"/>
          <w:sz w:val="22"/>
          <w:szCs w:val="22"/>
        </w:rPr>
        <w:t>$2,000</w:t>
      </w:r>
      <w:r w:rsidR="004330AA">
        <w:rPr>
          <w:rFonts w:ascii="Times New Roman" w:hAnsi="Times New Roman"/>
          <w:sz w:val="22"/>
          <w:szCs w:val="22"/>
        </w:rPr>
        <w:t xml:space="preserve"> (2020-21).</w:t>
      </w:r>
    </w:p>
    <w:p w14:paraId="15F6AC16" w14:textId="77777777" w:rsidR="00405E67" w:rsidRDefault="00405E67" w:rsidP="00D63A1C">
      <w:pPr>
        <w:ind w:left="720" w:hanging="720"/>
        <w:rPr>
          <w:rFonts w:ascii="Times New Roman" w:hAnsi="Times New Roman"/>
          <w:i/>
          <w:sz w:val="22"/>
          <w:szCs w:val="22"/>
        </w:rPr>
      </w:pPr>
    </w:p>
    <w:p w14:paraId="7BE7713D" w14:textId="7F7E090D" w:rsidR="00405E67" w:rsidRDefault="00921375" w:rsidP="00405E67">
      <w:pPr>
        <w:rPr>
          <w:rFonts w:ascii="Times New Roman" w:hAnsi="Times New Roman"/>
          <w:sz w:val="22"/>
          <w:szCs w:val="22"/>
        </w:rPr>
      </w:pPr>
      <w:r w:rsidRPr="00921375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21375">
        <w:rPr>
          <w:rFonts w:ascii="Times New Roman" w:hAnsi="Times New Roman"/>
          <w:iCs/>
          <w:sz w:val="22"/>
          <w:szCs w:val="22"/>
        </w:rPr>
        <w:t xml:space="preserve"> (2017).</w:t>
      </w:r>
      <w:r>
        <w:rPr>
          <w:rFonts w:ascii="Times New Roman" w:hAnsi="Times New Roman"/>
          <w:i/>
          <w:sz w:val="22"/>
          <w:szCs w:val="22"/>
        </w:rPr>
        <w:t xml:space="preserve"> </w:t>
      </w:r>
      <w:r w:rsidR="00405E67">
        <w:rPr>
          <w:rFonts w:ascii="Times New Roman" w:hAnsi="Times New Roman"/>
          <w:i/>
          <w:sz w:val="22"/>
          <w:szCs w:val="22"/>
        </w:rPr>
        <w:t xml:space="preserve">Media Influence of Public Perceptions of Justice. </w:t>
      </w:r>
      <w:r w:rsidR="00405E67">
        <w:rPr>
          <w:rFonts w:ascii="Times New Roman" w:hAnsi="Times New Roman"/>
          <w:sz w:val="22"/>
          <w:szCs w:val="22"/>
        </w:rPr>
        <w:t>Principal Investigator on URE grant at FHSU,</w:t>
      </w:r>
      <w:r>
        <w:rPr>
          <w:rFonts w:ascii="Times New Roman" w:hAnsi="Times New Roman"/>
          <w:sz w:val="22"/>
          <w:szCs w:val="22"/>
        </w:rPr>
        <w:tab/>
      </w:r>
      <w:r w:rsidR="00405E67">
        <w:rPr>
          <w:rFonts w:ascii="Times New Roman" w:hAnsi="Times New Roman"/>
          <w:sz w:val="22"/>
          <w:szCs w:val="22"/>
        </w:rPr>
        <w:t>$2000.00 (2017-18).</w:t>
      </w:r>
    </w:p>
    <w:p w14:paraId="78F02765" w14:textId="77777777" w:rsidR="00405E67" w:rsidRPr="00555416" w:rsidRDefault="00405E67" w:rsidP="00405E67">
      <w:pPr>
        <w:rPr>
          <w:rFonts w:ascii="Times New Roman" w:hAnsi="Times New Roman"/>
          <w:sz w:val="22"/>
          <w:szCs w:val="22"/>
        </w:rPr>
      </w:pPr>
    </w:p>
    <w:p w14:paraId="30243FCF" w14:textId="45873BB7" w:rsidR="00405E67" w:rsidRDefault="00921375" w:rsidP="00405E67">
      <w:pPr>
        <w:rPr>
          <w:rFonts w:ascii="Times New Roman" w:hAnsi="Times New Roman"/>
          <w:sz w:val="22"/>
          <w:szCs w:val="22"/>
        </w:rPr>
      </w:pPr>
      <w:r w:rsidRPr="009837DF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837DF">
        <w:rPr>
          <w:rFonts w:ascii="Times New Roman" w:hAnsi="Times New Roman"/>
          <w:iCs/>
          <w:sz w:val="22"/>
          <w:szCs w:val="22"/>
        </w:rPr>
        <w:t xml:space="preserve"> (20</w:t>
      </w:r>
      <w:r w:rsidR="009837DF" w:rsidRPr="009837DF">
        <w:rPr>
          <w:rFonts w:ascii="Times New Roman" w:hAnsi="Times New Roman"/>
          <w:iCs/>
          <w:sz w:val="22"/>
          <w:szCs w:val="22"/>
        </w:rPr>
        <w:t>17).</w:t>
      </w:r>
      <w:r w:rsidR="009837DF">
        <w:rPr>
          <w:rFonts w:ascii="Times New Roman" w:hAnsi="Times New Roman"/>
          <w:i/>
          <w:sz w:val="22"/>
          <w:szCs w:val="22"/>
        </w:rPr>
        <w:t xml:space="preserve"> </w:t>
      </w:r>
      <w:r w:rsidR="00405E67" w:rsidRPr="00CB2D15">
        <w:rPr>
          <w:rFonts w:ascii="Times New Roman" w:hAnsi="Times New Roman"/>
          <w:i/>
          <w:sz w:val="22"/>
          <w:szCs w:val="22"/>
        </w:rPr>
        <w:t xml:space="preserve">Educational Opportunity Fund.  </w:t>
      </w:r>
      <w:r w:rsidR="00405E67" w:rsidRPr="00CB2D15">
        <w:rPr>
          <w:rFonts w:ascii="Times New Roman" w:hAnsi="Times New Roman"/>
          <w:sz w:val="22"/>
          <w:szCs w:val="22"/>
        </w:rPr>
        <w:t xml:space="preserve">Support CRIM Lab participants to attend Academy of Criminal </w:t>
      </w:r>
      <w:r w:rsidR="009837DF">
        <w:rPr>
          <w:rFonts w:ascii="Times New Roman" w:hAnsi="Times New Roman"/>
          <w:sz w:val="22"/>
          <w:szCs w:val="22"/>
        </w:rPr>
        <w:tab/>
      </w:r>
      <w:r w:rsidR="00405E67" w:rsidRPr="00CB2D15">
        <w:rPr>
          <w:rFonts w:ascii="Times New Roman" w:hAnsi="Times New Roman"/>
          <w:sz w:val="22"/>
          <w:szCs w:val="22"/>
        </w:rPr>
        <w:t>Justice Sciences (ACJS) annual conference, $3000.00 (2017-18).</w:t>
      </w:r>
    </w:p>
    <w:p w14:paraId="79B0B440" w14:textId="77777777" w:rsidR="00405E67" w:rsidRDefault="00405E67" w:rsidP="00405E67">
      <w:pPr>
        <w:rPr>
          <w:rFonts w:ascii="Times New Roman" w:hAnsi="Times New Roman"/>
          <w:sz w:val="22"/>
          <w:szCs w:val="22"/>
        </w:rPr>
      </w:pPr>
    </w:p>
    <w:p w14:paraId="0AFFE31B" w14:textId="7CF11367" w:rsidR="00405E67" w:rsidRPr="00CB2D15" w:rsidRDefault="009837DF" w:rsidP="00405E67">
      <w:pPr>
        <w:rPr>
          <w:rFonts w:ascii="Times New Roman" w:hAnsi="Times New Roman"/>
          <w:i/>
          <w:sz w:val="22"/>
          <w:szCs w:val="22"/>
        </w:rPr>
      </w:pPr>
      <w:r w:rsidRPr="009837DF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837DF">
        <w:rPr>
          <w:rFonts w:ascii="Times New Roman" w:hAnsi="Times New Roman"/>
          <w:iCs/>
          <w:sz w:val="22"/>
          <w:szCs w:val="22"/>
        </w:rPr>
        <w:t xml:space="preserve"> (2017).</w:t>
      </w:r>
      <w:r>
        <w:rPr>
          <w:rFonts w:ascii="Times New Roman" w:hAnsi="Times New Roman"/>
          <w:i/>
          <w:sz w:val="22"/>
          <w:szCs w:val="22"/>
        </w:rPr>
        <w:t xml:space="preserve"> </w:t>
      </w:r>
      <w:r w:rsidR="00405E67" w:rsidRPr="00F25B8B">
        <w:rPr>
          <w:rFonts w:ascii="Times New Roman" w:hAnsi="Times New Roman"/>
          <w:i/>
          <w:sz w:val="22"/>
          <w:szCs w:val="22"/>
        </w:rPr>
        <w:t>Public Safety &amp; Awareness Grant.</w:t>
      </w:r>
      <w:r w:rsidR="00405E67">
        <w:rPr>
          <w:rFonts w:ascii="Times New Roman" w:hAnsi="Times New Roman"/>
          <w:sz w:val="22"/>
          <w:szCs w:val="22"/>
        </w:rPr>
        <w:t xml:space="preserve"> Support Jana’s Jewelry Project to provide resources to middle </w:t>
      </w:r>
      <w:r>
        <w:rPr>
          <w:rFonts w:ascii="Times New Roman" w:hAnsi="Times New Roman"/>
          <w:sz w:val="22"/>
          <w:szCs w:val="22"/>
        </w:rPr>
        <w:tab/>
      </w:r>
      <w:r w:rsidR="00405E67">
        <w:rPr>
          <w:rFonts w:ascii="Times New Roman" w:hAnsi="Times New Roman"/>
          <w:sz w:val="22"/>
          <w:szCs w:val="22"/>
        </w:rPr>
        <w:t xml:space="preserve">and high school students across multi-state region, increasing awareness of risks of dating and sexual </w:t>
      </w:r>
      <w:r>
        <w:rPr>
          <w:rFonts w:ascii="Times New Roman" w:hAnsi="Times New Roman"/>
          <w:sz w:val="22"/>
          <w:szCs w:val="22"/>
        </w:rPr>
        <w:tab/>
      </w:r>
      <w:r w:rsidR="00405E67">
        <w:rPr>
          <w:rFonts w:ascii="Times New Roman" w:hAnsi="Times New Roman"/>
          <w:sz w:val="22"/>
          <w:szCs w:val="22"/>
        </w:rPr>
        <w:t>violence. $4000.00</w:t>
      </w:r>
      <w:r>
        <w:rPr>
          <w:rFonts w:ascii="Times New Roman" w:hAnsi="Times New Roman"/>
          <w:sz w:val="22"/>
          <w:szCs w:val="22"/>
        </w:rPr>
        <w:t>.</w:t>
      </w:r>
    </w:p>
    <w:p w14:paraId="15B82CFF" w14:textId="77777777" w:rsidR="00405E67" w:rsidRPr="00CB2D15" w:rsidRDefault="00405E67" w:rsidP="00405E67">
      <w:pPr>
        <w:rPr>
          <w:rFonts w:ascii="Times New Roman" w:hAnsi="Times New Roman"/>
          <w:i/>
          <w:sz w:val="22"/>
          <w:szCs w:val="22"/>
        </w:rPr>
      </w:pPr>
    </w:p>
    <w:p w14:paraId="55A2F03A" w14:textId="480C3687" w:rsidR="00405E67" w:rsidRPr="00CB2D15" w:rsidRDefault="009837DF" w:rsidP="00405E67">
      <w:pPr>
        <w:rPr>
          <w:rFonts w:ascii="Times New Roman" w:hAnsi="Times New Roman"/>
          <w:sz w:val="22"/>
          <w:szCs w:val="22"/>
        </w:rPr>
      </w:pPr>
      <w:r w:rsidRPr="009837DF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837DF">
        <w:rPr>
          <w:rFonts w:ascii="Times New Roman" w:hAnsi="Times New Roman"/>
          <w:iCs/>
          <w:sz w:val="22"/>
          <w:szCs w:val="22"/>
        </w:rPr>
        <w:t xml:space="preserve"> (201</w:t>
      </w:r>
      <w:r>
        <w:rPr>
          <w:rFonts w:ascii="Times New Roman" w:hAnsi="Times New Roman"/>
          <w:iCs/>
          <w:sz w:val="22"/>
          <w:szCs w:val="22"/>
        </w:rPr>
        <w:t>6</w:t>
      </w:r>
      <w:r w:rsidRPr="009837DF">
        <w:rPr>
          <w:rFonts w:ascii="Times New Roman" w:hAnsi="Times New Roman"/>
          <w:iCs/>
          <w:sz w:val="22"/>
          <w:szCs w:val="22"/>
        </w:rPr>
        <w:t>).</w:t>
      </w:r>
      <w:r>
        <w:rPr>
          <w:rFonts w:ascii="Times New Roman" w:hAnsi="Times New Roman"/>
          <w:i/>
          <w:sz w:val="22"/>
          <w:szCs w:val="22"/>
        </w:rPr>
        <w:t xml:space="preserve"> </w:t>
      </w:r>
      <w:r w:rsidR="00405E67" w:rsidRPr="00CB2D15">
        <w:rPr>
          <w:rFonts w:ascii="Times New Roman" w:hAnsi="Times New Roman"/>
          <w:i/>
          <w:sz w:val="22"/>
          <w:szCs w:val="22"/>
        </w:rPr>
        <w:t xml:space="preserve">Understanding the Impact of Participation in Faith-Based Activities for Reducing Criminality </w:t>
      </w:r>
      <w:r>
        <w:rPr>
          <w:rFonts w:ascii="Times New Roman" w:hAnsi="Times New Roman"/>
          <w:i/>
          <w:sz w:val="22"/>
          <w:szCs w:val="22"/>
        </w:rPr>
        <w:tab/>
      </w:r>
      <w:r w:rsidR="00405E67" w:rsidRPr="00CB2D15">
        <w:rPr>
          <w:rFonts w:ascii="Times New Roman" w:hAnsi="Times New Roman"/>
          <w:i/>
          <w:sz w:val="22"/>
          <w:szCs w:val="22"/>
        </w:rPr>
        <w:t>and Incarceration</w:t>
      </w:r>
      <w:r w:rsidR="00405E67" w:rsidRPr="00CB2D15">
        <w:rPr>
          <w:rFonts w:ascii="Times New Roman" w:hAnsi="Times New Roman"/>
          <w:sz w:val="22"/>
          <w:szCs w:val="22"/>
        </w:rPr>
        <w:t>, Principal Investigator on URE grant at FHSU, $3101.40, (2016-17).</w:t>
      </w:r>
    </w:p>
    <w:p w14:paraId="66E6C6BF" w14:textId="77777777" w:rsidR="00405E67" w:rsidRPr="00CB2D15" w:rsidRDefault="00405E67" w:rsidP="00405E67">
      <w:pPr>
        <w:rPr>
          <w:rFonts w:ascii="Times New Roman" w:hAnsi="Times New Roman"/>
          <w:sz w:val="22"/>
          <w:szCs w:val="22"/>
        </w:rPr>
      </w:pPr>
    </w:p>
    <w:p w14:paraId="3E6379E2" w14:textId="37D67CCB" w:rsidR="00405E67" w:rsidRPr="00CB2D15" w:rsidRDefault="009837DF" w:rsidP="00405E67">
      <w:pPr>
        <w:rPr>
          <w:rFonts w:ascii="Times New Roman" w:hAnsi="Times New Roman"/>
          <w:sz w:val="22"/>
          <w:szCs w:val="22"/>
        </w:rPr>
      </w:pPr>
      <w:r w:rsidRPr="009837DF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837DF">
        <w:rPr>
          <w:rFonts w:ascii="Times New Roman" w:hAnsi="Times New Roman"/>
          <w:iCs/>
          <w:sz w:val="22"/>
          <w:szCs w:val="22"/>
        </w:rPr>
        <w:t xml:space="preserve"> (201</w:t>
      </w:r>
      <w:r>
        <w:rPr>
          <w:rFonts w:ascii="Times New Roman" w:hAnsi="Times New Roman"/>
          <w:iCs/>
          <w:sz w:val="22"/>
          <w:szCs w:val="22"/>
        </w:rPr>
        <w:t>5</w:t>
      </w:r>
      <w:r w:rsidRPr="009837DF">
        <w:rPr>
          <w:rFonts w:ascii="Times New Roman" w:hAnsi="Times New Roman"/>
          <w:iCs/>
          <w:sz w:val="22"/>
          <w:szCs w:val="22"/>
        </w:rPr>
        <w:t>).</w:t>
      </w:r>
      <w:r>
        <w:rPr>
          <w:rFonts w:ascii="Times New Roman" w:hAnsi="Times New Roman"/>
          <w:i/>
          <w:sz w:val="22"/>
          <w:szCs w:val="22"/>
        </w:rPr>
        <w:t xml:space="preserve"> </w:t>
      </w:r>
      <w:r w:rsidR="00405E67" w:rsidRPr="00CB2D15">
        <w:rPr>
          <w:rFonts w:ascii="Times New Roman" w:hAnsi="Times New Roman"/>
          <w:i/>
          <w:sz w:val="22"/>
          <w:szCs w:val="22"/>
        </w:rPr>
        <w:t>Undergraduate Perceptions of Interpersonal Violence</w:t>
      </w:r>
      <w:r w:rsidR="00405E67" w:rsidRPr="00CB2D15">
        <w:rPr>
          <w:rFonts w:ascii="Times New Roman" w:hAnsi="Times New Roman"/>
          <w:sz w:val="22"/>
          <w:szCs w:val="22"/>
        </w:rPr>
        <w:t xml:space="preserve">, Principal Investigator on URE grant at </w:t>
      </w:r>
      <w:r>
        <w:rPr>
          <w:rFonts w:ascii="Times New Roman" w:hAnsi="Times New Roman"/>
          <w:sz w:val="22"/>
          <w:szCs w:val="22"/>
        </w:rPr>
        <w:tab/>
      </w:r>
      <w:r w:rsidR="00405E67" w:rsidRPr="00CB2D15">
        <w:rPr>
          <w:rFonts w:ascii="Times New Roman" w:hAnsi="Times New Roman"/>
          <w:sz w:val="22"/>
          <w:szCs w:val="22"/>
        </w:rPr>
        <w:t>FHSU, $2,000, (2015-16).</w:t>
      </w:r>
    </w:p>
    <w:p w14:paraId="0947AD8B" w14:textId="77777777" w:rsidR="00405E67" w:rsidRPr="00CB2D15" w:rsidRDefault="00405E67" w:rsidP="00405E67">
      <w:pPr>
        <w:rPr>
          <w:rFonts w:ascii="Times New Roman" w:hAnsi="Times New Roman"/>
          <w:sz w:val="22"/>
          <w:szCs w:val="22"/>
          <w:u w:val="single"/>
        </w:rPr>
      </w:pPr>
    </w:p>
    <w:p w14:paraId="1DD96A31" w14:textId="41C2698A" w:rsidR="00405E67" w:rsidRDefault="009837DF" w:rsidP="00405E67">
      <w:pPr>
        <w:rPr>
          <w:rFonts w:ascii="Times New Roman" w:hAnsi="Times New Roman"/>
          <w:sz w:val="22"/>
          <w:szCs w:val="22"/>
        </w:rPr>
      </w:pPr>
      <w:r w:rsidRPr="009837DF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837DF">
        <w:rPr>
          <w:rFonts w:ascii="Times New Roman" w:hAnsi="Times New Roman"/>
          <w:iCs/>
          <w:sz w:val="22"/>
          <w:szCs w:val="22"/>
        </w:rPr>
        <w:t xml:space="preserve"> (201</w:t>
      </w:r>
      <w:r>
        <w:rPr>
          <w:rFonts w:ascii="Times New Roman" w:hAnsi="Times New Roman"/>
          <w:iCs/>
          <w:sz w:val="22"/>
          <w:szCs w:val="22"/>
        </w:rPr>
        <w:t>4</w:t>
      </w:r>
      <w:r w:rsidRPr="009837DF">
        <w:rPr>
          <w:rFonts w:ascii="Times New Roman" w:hAnsi="Times New Roman"/>
          <w:iCs/>
          <w:sz w:val="22"/>
          <w:szCs w:val="22"/>
        </w:rPr>
        <w:t>).</w:t>
      </w:r>
      <w:r>
        <w:rPr>
          <w:rFonts w:ascii="Times New Roman" w:hAnsi="Times New Roman"/>
          <w:i/>
          <w:sz w:val="22"/>
          <w:szCs w:val="22"/>
        </w:rPr>
        <w:t xml:space="preserve"> </w:t>
      </w:r>
      <w:r w:rsidR="00405E67" w:rsidRPr="00CB2D15">
        <w:rPr>
          <w:rFonts w:ascii="Times New Roman" w:hAnsi="Times New Roman"/>
          <w:i/>
          <w:sz w:val="22"/>
          <w:szCs w:val="22"/>
        </w:rPr>
        <w:t>Relationship between Intimate Partner Violence and Drug/Alcohol Use in Kansas</w:t>
      </w:r>
      <w:r w:rsidR="00405E67" w:rsidRPr="00CB2D15">
        <w:rPr>
          <w:rFonts w:ascii="Times New Roman" w:hAnsi="Times New Roman"/>
          <w:sz w:val="22"/>
          <w:szCs w:val="22"/>
        </w:rPr>
        <w:t xml:space="preserve">, Principal </w:t>
      </w:r>
      <w:r>
        <w:rPr>
          <w:rFonts w:ascii="Times New Roman" w:hAnsi="Times New Roman"/>
          <w:sz w:val="22"/>
          <w:szCs w:val="22"/>
        </w:rPr>
        <w:tab/>
      </w:r>
      <w:r w:rsidR="00405E67" w:rsidRPr="00CB2D15">
        <w:rPr>
          <w:rFonts w:ascii="Times New Roman" w:hAnsi="Times New Roman"/>
          <w:sz w:val="22"/>
          <w:szCs w:val="22"/>
        </w:rPr>
        <w:t xml:space="preserve">Investigator on </w:t>
      </w:r>
      <w:r w:rsidR="00405E67" w:rsidRPr="00CB2D15">
        <w:rPr>
          <w:rFonts w:ascii="Times New Roman" w:hAnsi="Times New Roman"/>
          <w:sz w:val="22"/>
          <w:szCs w:val="22"/>
        </w:rPr>
        <w:tab/>
        <w:t>URE grant at FHSU, $5,000, (2014-15).</w:t>
      </w:r>
    </w:p>
    <w:p w14:paraId="38CB9239" w14:textId="77777777" w:rsidR="00405E67" w:rsidRPr="00CB2D15" w:rsidRDefault="00405E67" w:rsidP="00405E67">
      <w:pPr>
        <w:rPr>
          <w:rFonts w:ascii="Times New Roman" w:hAnsi="Times New Roman"/>
          <w:sz w:val="22"/>
          <w:szCs w:val="22"/>
        </w:rPr>
      </w:pPr>
    </w:p>
    <w:p w14:paraId="74B565ED" w14:textId="471D2DC8" w:rsidR="00405E67" w:rsidRPr="00CB2D15" w:rsidRDefault="009837DF" w:rsidP="00405E67">
      <w:pPr>
        <w:rPr>
          <w:rFonts w:ascii="Times New Roman" w:hAnsi="Times New Roman"/>
          <w:sz w:val="22"/>
          <w:szCs w:val="22"/>
        </w:rPr>
      </w:pPr>
      <w:r w:rsidRPr="009837DF">
        <w:rPr>
          <w:rFonts w:ascii="Times New Roman" w:hAnsi="Times New Roman"/>
          <w:b/>
          <w:bCs/>
          <w:iCs/>
          <w:sz w:val="22"/>
          <w:szCs w:val="22"/>
        </w:rPr>
        <w:t>Lynn, T. J.</w:t>
      </w:r>
      <w:r w:rsidRPr="009837DF">
        <w:rPr>
          <w:rFonts w:ascii="Times New Roman" w:hAnsi="Times New Roman"/>
          <w:iCs/>
          <w:sz w:val="22"/>
          <w:szCs w:val="22"/>
        </w:rPr>
        <w:t xml:space="preserve"> (201</w:t>
      </w:r>
      <w:r>
        <w:rPr>
          <w:rFonts w:ascii="Times New Roman" w:hAnsi="Times New Roman"/>
          <w:iCs/>
          <w:sz w:val="22"/>
          <w:szCs w:val="22"/>
        </w:rPr>
        <w:t>3</w:t>
      </w:r>
      <w:r w:rsidRPr="009837DF">
        <w:rPr>
          <w:rFonts w:ascii="Times New Roman" w:hAnsi="Times New Roman"/>
          <w:iCs/>
          <w:sz w:val="22"/>
          <w:szCs w:val="22"/>
        </w:rPr>
        <w:t>).</w:t>
      </w:r>
      <w:r>
        <w:rPr>
          <w:rFonts w:ascii="Times New Roman" w:hAnsi="Times New Roman"/>
          <w:i/>
          <w:sz w:val="22"/>
          <w:szCs w:val="22"/>
        </w:rPr>
        <w:t xml:space="preserve"> </w:t>
      </w:r>
      <w:r w:rsidR="00405E67" w:rsidRPr="00CB2D15">
        <w:rPr>
          <w:rFonts w:ascii="Times New Roman" w:hAnsi="Times New Roman"/>
          <w:sz w:val="22"/>
          <w:szCs w:val="22"/>
        </w:rPr>
        <w:t>Establishing the Criminology Research Lab (</w:t>
      </w:r>
      <w:r w:rsidR="00405E67" w:rsidRPr="00043A66">
        <w:rPr>
          <w:rFonts w:ascii="Times New Roman" w:hAnsi="Times New Roman"/>
          <w:i/>
          <w:sz w:val="22"/>
          <w:szCs w:val="22"/>
        </w:rPr>
        <w:t>CRIM Lab</w:t>
      </w:r>
      <w:r w:rsidR="00405E67" w:rsidRPr="00CB2D15">
        <w:rPr>
          <w:rFonts w:ascii="Times New Roman" w:hAnsi="Times New Roman"/>
          <w:sz w:val="22"/>
          <w:szCs w:val="22"/>
        </w:rPr>
        <w:t>) at FHSU, Department of Justice Studies</w:t>
      </w:r>
      <w:proofErr w:type="gramStart"/>
      <w:r w:rsidR="00405E67" w:rsidRPr="00CB2D15">
        <w:rPr>
          <w:rFonts w:ascii="Times New Roman" w:hAnsi="Times New Roman"/>
          <w:sz w:val="22"/>
          <w:szCs w:val="22"/>
        </w:rPr>
        <w:t xml:space="preserve">, </w:t>
      </w:r>
      <w:r>
        <w:rPr>
          <w:rFonts w:ascii="Times New Roman" w:hAnsi="Times New Roman"/>
          <w:sz w:val="22"/>
          <w:szCs w:val="22"/>
        </w:rPr>
        <w:tab/>
      </w:r>
      <w:r w:rsidR="00405E67" w:rsidRPr="00CB2D15">
        <w:rPr>
          <w:rFonts w:ascii="Times New Roman" w:hAnsi="Times New Roman"/>
          <w:sz w:val="22"/>
          <w:szCs w:val="22"/>
        </w:rPr>
        <w:t>Principal</w:t>
      </w:r>
      <w:proofErr w:type="gramEnd"/>
      <w:r w:rsidR="00405E67" w:rsidRPr="00CB2D15">
        <w:rPr>
          <w:rFonts w:ascii="Times New Roman" w:hAnsi="Times New Roman"/>
          <w:sz w:val="22"/>
          <w:szCs w:val="22"/>
        </w:rPr>
        <w:t xml:space="preserve"> Investigator on URE grant at FHSU, $4,000</w:t>
      </w:r>
      <w:r>
        <w:rPr>
          <w:rFonts w:ascii="Times New Roman" w:hAnsi="Times New Roman"/>
          <w:sz w:val="22"/>
          <w:szCs w:val="22"/>
        </w:rPr>
        <w:t>, (2013-14).</w:t>
      </w:r>
    </w:p>
    <w:p w14:paraId="7F3ADEB8" w14:textId="77777777" w:rsidR="00405E67" w:rsidRPr="00D77780" w:rsidRDefault="00405E67" w:rsidP="00D63A1C">
      <w:pPr>
        <w:ind w:left="720" w:hanging="720"/>
        <w:rPr>
          <w:rFonts w:ascii="Times New Roman" w:hAnsi="Times New Roman"/>
          <w:i/>
          <w:sz w:val="22"/>
          <w:szCs w:val="22"/>
        </w:rPr>
      </w:pPr>
    </w:p>
    <w:p w14:paraId="7FDB723C" w14:textId="77777777" w:rsidR="00486BFB" w:rsidRPr="00D77780" w:rsidRDefault="00486BFB" w:rsidP="00486BFB">
      <w:pPr>
        <w:rPr>
          <w:rFonts w:ascii="Times New Roman" w:hAnsi="Times New Roman"/>
          <w:b/>
          <w:i/>
          <w:sz w:val="22"/>
          <w:szCs w:val="22"/>
          <w:u w:val="single"/>
        </w:rPr>
      </w:pPr>
      <w:r w:rsidRPr="00D77780">
        <w:rPr>
          <w:rFonts w:ascii="Times New Roman" w:hAnsi="Times New Roman"/>
          <w:b/>
          <w:i/>
          <w:sz w:val="22"/>
          <w:szCs w:val="22"/>
          <w:u w:val="single"/>
        </w:rPr>
        <w:t>Acknowledgements</w:t>
      </w:r>
    </w:p>
    <w:p w14:paraId="20BA6827" w14:textId="77777777" w:rsidR="00486BFB" w:rsidRPr="00D77780" w:rsidRDefault="00486BFB" w:rsidP="00486BFB">
      <w:pPr>
        <w:rPr>
          <w:rFonts w:ascii="Times New Roman" w:hAnsi="Times New Roman"/>
          <w:sz w:val="22"/>
          <w:szCs w:val="22"/>
        </w:rPr>
      </w:pPr>
    </w:p>
    <w:p w14:paraId="2A3A597D" w14:textId="1DAA9E02" w:rsidR="005D1A79" w:rsidRPr="00D77780" w:rsidRDefault="005D1A79" w:rsidP="00486BFB">
      <w:pPr>
        <w:rPr>
          <w:rFonts w:ascii="Times New Roman" w:hAnsi="Times New Roman"/>
          <w:i/>
          <w:sz w:val="22"/>
          <w:szCs w:val="22"/>
        </w:rPr>
      </w:pPr>
      <w:r w:rsidRPr="00D77780">
        <w:rPr>
          <w:rFonts w:ascii="Times New Roman" w:hAnsi="Times New Roman"/>
          <w:i/>
          <w:sz w:val="22"/>
          <w:szCs w:val="22"/>
        </w:rPr>
        <w:t>Corrections: From research, to policy, to practice, 2</w:t>
      </w:r>
      <w:r w:rsidRPr="00D77780">
        <w:rPr>
          <w:rFonts w:ascii="Times New Roman" w:hAnsi="Times New Roman"/>
          <w:i/>
          <w:sz w:val="22"/>
          <w:szCs w:val="22"/>
          <w:vertAlign w:val="superscript"/>
        </w:rPr>
        <w:t>nd</w:t>
      </w:r>
      <w:r w:rsidRPr="00D77780">
        <w:rPr>
          <w:rFonts w:ascii="Times New Roman" w:hAnsi="Times New Roman"/>
          <w:i/>
          <w:sz w:val="22"/>
          <w:szCs w:val="22"/>
        </w:rPr>
        <w:t xml:space="preserve"> Edition, </w:t>
      </w:r>
      <w:r w:rsidRPr="00D77780">
        <w:rPr>
          <w:rFonts w:ascii="Times New Roman" w:hAnsi="Times New Roman"/>
          <w:sz w:val="22"/>
          <w:szCs w:val="22"/>
        </w:rPr>
        <w:t>by</w:t>
      </w:r>
      <w:r w:rsidRPr="00D77780">
        <w:rPr>
          <w:rFonts w:ascii="Times New Roman" w:hAnsi="Times New Roman"/>
          <w:i/>
          <w:sz w:val="22"/>
          <w:szCs w:val="22"/>
        </w:rPr>
        <w:t xml:space="preserve"> M.K. Stohr &amp; A. Walsh, Text</w:t>
      </w:r>
      <w:r w:rsidR="00007E42" w:rsidRPr="00D77780">
        <w:rPr>
          <w:rFonts w:ascii="Times New Roman" w:hAnsi="Times New Roman"/>
          <w:i/>
          <w:sz w:val="22"/>
          <w:szCs w:val="22"/>
        </w:rPr>
        <w:t>b</w:t>
      </w:r>
      <w:r w:rsidRPr="00D77780">
        <w:rPr>
          <w:rFonts w:ascii="Times New Roman" w:hAnsi="Times New Roman"/>
          <w:i/>
          <w:sz w:val="22"/>
          <w:szCs w:val="22"/>
        </w:rPr>
        <w:t>ook</w:t>
      </w:r>
      <w:r w:rsidR="00AE7C78" w:rsidRPr="00D77780">
        <w:rPr>
          <w:rFonts w:ascii="Times New Roman" w:hAnsi="Times New Roman"/>
          <w:i/>
          <w:sz w:val="22"/>
          <w:szCs w:val="22"/>
        </w:rPr>
        <w:t>.</w:t>
      </w:r>
    </w:p>
    <w:p w14:paraId="1B87E887" w14:textId="77777777" w:rsidR="005D1A79" w:rsidRPr="00D77780" w:rsidRDefault="005D1A79" w:rsidP="00486BFB">
      <w:pPr>
        <w:rPr>
          <w:rFonts w:ascii="Times New Roman" w:hAnsi="Times New Roman"/>
          <w:i/>
          <w:sz w:val="22"/>
          <w:szCs w:val="22"/>
        </w:rPr>
      </w:pPr>
    </w:p>
    <w:p w14:paraId="47F04DE5" w14:textId="77777777" w:rsidR="00486BFB" w:rsidRPr="00D77780" w:rsidRDefault="00486BFB" w:rsidP="00486BFB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i/>
          <w:sz w:val="22"/>
          <w:szCs w:val="22"/>
        </w:rPr>
        <w:t>Introduction to Criminology: Theories, Methods, and Criminal Behavior</w:t>
      </w:r>
      <w:r w:rsidRPr="00D77780">
        <w:rPr>
          <w:rFonts w:ascii="Times New Roman" w:hAnsi="Times New Roman"/>
          <w:sz w:val="22"/>
          <w:szCs w:val="22"/>
        </w:rPr>
        <w:t>, 9</w:t>
      </w:r>
      <w:r w:rsidRPr="00D77780">
        <w:rPr>
          <w:rFonts w:ascii="Times New Roman" w:hAnsi="Times New Roman"/>
          <w:sz w:val="22"/>
          <w:szCs w:val="22"/>
          <w:vertAlign w:val="superscript"/>
        </w:rPr>
        <w:t>th</w:t>
      </w:r>
      <w:r w:rsidRPr="00D77780">
        <w:rPr>
          <w:rFonts w:ascii="Times New Roman" w:hAnsi="Times New Roman"/>
          <w:sz w:val="22"/>
          <w:szCs w:val="22"/>
        </w:rPr>
        <w:t xml:space="preserve"> Edition, by F. E. Hagan,</w:t>
      </w:r>
    </w:p>
    <w:p w14:paraId="68E935A3" w14:textId="54CA76A2" w:rsidR="00486BFB" w:rsidRDefault="00B52331" w:rsidP="00486BFB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="00486BFB" w:rsidRPr="00D77780">
        <w:rPr>
          <w:rFonts w:ascii="Times New Roman" w:hAnsi="Times New Roman"/>
          <w:sz w:val="22"/>
          <w:szCs w:val="22"/>
        </w:rPr>
        <w:t>Instructor Resources</w:t>
      </w:r>
      <w:r w:rsidR="00E72FAC" w:rsidRPr="00D77780">
        <w:rPr>
          <w:rFonts w:ascii="Times New Roman" w:hAnsi="Times New Roman"/>
          <w:sz w:val="22"/>
          <w:szCs w:val="22"/>
        </w:rPr>
        <w:t xml:space="preserve"> </w:t>
      </w:r>
      <w:r w:rsidR="00486BFB" w:rsidRPr="00D77780">
        <w:rPr>
          <w:rFonts w:ascii="Times New Roman" w:hAnsi="Times New Roman"/>
          <w:sz w:val="22"/>
          <w:szCs w:val="22"/>
        </w:rPr>
        <w:t>Text</w:t>
      </w:r>
      <w:r w:rsidR="00007E42" w:rsidRPr="00D77780">
        <w:rPr>
          <w:rFonts w:ascii="Times New Roman" w:hAnsi="Times New Roman"/>
          <w:sz w:val="22"/>
          <w:szCs w:val="22"/>
        </w:rPr>
        <w:t>b</w:t>
      </w:r>
      <w:r w:rsidR="00486BFB" w:rsidRPr="00D77780">
        <w:rPr>
          <w:rFonts w:ascii="Times New Roman" w:hAnsi="Times New Roman"/>
          <w:sz w:val="22"/>
          <w:szCs w:val="22"/>
        </w:rPr>
        <w:t>ook</w:t>
      </w:r>
      <w:r w:rsidR="005B2204" w:rsidRPr="00D77780">
        <w:rPr>
          <w:rFonts w:ascii="Times New Roman" w:hAnsi="Times New Roman"/>
          <w:sz w:val="22"/>
          <w:szCs w:val="22"/>
        </w:rPr>
        <w:t>.</w:t>
      </w:r>
    </w:p>
    <w:p w14:paraId="2D9B333F" w14:textId="77777777" w:rsidR="00611AA6" w:rsidRDefault="00611AA6" w:rsidP="00486BFB">
      <w:pPr>
        <w:rPr>
          <w:rFonts w:ascii="Times New Roman" w:hAnsi="Times New Roman"/>
          <w:sz w:val="22"/>
          <w:szCs w:val="22"/>
        </w:rPr>
      </w:pPr>
    </w:p>
    <w:p w14:paraId="30AE8A88" w14:textId="77777777" w:rsidR="00611AA6" w:rsidRPr="00D77780" w:rsidRDefault="00611AA6" w:rsidP="00486BFB">
      <w:pPr>
        <w:rPr>
          <w:rFonts w:ascii="Times New Roman" w:hAnsi="Times New Roman"/>
          <w:sz w:val="22"/>
          <w:szCs w:val="22"/>
        </w:rPr>
      </w:pPr>
    </w:p>
    <w:p w14:paraId="55BB9A2F" w14:textId="77777777" w:rsidR="005B2204" w:rsidRPr="00D77780" w:rsidRDefault="005B2204" w:rsidP="00486BFB">
      <w:pPr>
        <w:rPr>
          <w:rFonts w:ascii="Times New Roman" w:hAnsi="Times New Roman"/>
          <w:sz w:val="22"/>
          <w:szCs w:val="22"/>
        </w:rPr>
      </w:pPr>
    </w:p>
    <w:p w14:paraId="1916F377" w14:textId="77777777" w:rsidR="002B7731" w:rsidRPr="00D77780" w:rsidRDefault="00D244D6" w:rsidP="00F03CED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lastRenderedPageBreak/>
        <w:t>Honors and Distinctions:</w:t>
      </w:r>
    </w:p>
    <w:p w14:paraId="6B33E0F8" w14:textId="77777777" w:rsidR="00611AA6" w:rsidRDefault="00611AA6" w:rsidP="00772716">
      <w:pPr>
        <w:ind w:firstLine="720"/>
        <w:rPr>
          <w:rFonts w:ascii="Times New Roman" w:hAnsi="Times New Roman"/>
          <w:sz w:val="22"/>
          <w:szCs w:val="22"/>
        </w:rPr>
      </w:pPr>
    </w:p>
    <w:p w14:paraId="15F56D8D" w14:textId="0273C337" w:rsidR="00D75152" w:rsidRPr="00D77780" w:rsidRDefault="00D75152" w:rsidP="00D75152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ACJA – LAE Region 3 Competition 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</w:t>
      </w:r>
      <w:r>
        <w:rPr>
          <w:rFonts w:ascii="Times New Roman" w:hAnsi="Times New Roman"/>
          <w:sz w:val="22"/>
          <w:szCs w:val="22"/>
        </w:rPr>
        <w:t>4</w:t>
      </w:r>
    </w:p>
    <w:p w14:paraId="2FCAFCE6" w14:textId="24B75A96" w:rsidR="00D75152" w:rsidRDefault="00D75152" w:rsidP="00D75152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Third Place –</w:t>
      </w:r>
      <w:r>
        <w:rPr>
          <w:rFonts w:ascii="Times New Roman" w:hAnsi="Times New Roman"/>
          <w:sz w:val="22"/>
          <w:szCs w:val="22"/>
        </w:rPr>
        <w:t xml:space="preserve"> Corrections </w:t>
      </w:r>
    </w:p>
    <w:p w14:paraId="04790FCA" w14:textId="0BD1758B" w:rsidR="00D75152" w:rsidRDefault="00D75152" w:rsidP="00D90FA9">
      <w:pPr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Third Place </w:t>
      </w:r>
      <w:r w:rsidR="00D90FA9">
        <w:rPr>
          <w:rFonts w:ascii="Times New Roman" w:hAnsi="Times New Roman"/>
          <w:sz w:val="22"/>
          <w:szCs w:val="22"/>
        </w:rPr>
        <w:t>–</w:t>
      </w:r>
      <w:r>
        <w:rPr>
          <w:rFonts w:ascii="Times New Roman" w:hAnsi="Times New Roman"/>
          <w:sz w:val="22"/>
          <w:szCs w:val="22"/>
        </w:rPr>
        <w:t xml:space="preserve"> Ju</w:t>
      </w:r>
      <w:r w:rsidR="00D90FA9">
        <w:rPr>
          <w:rFonts w:ascii="Times New Roman" w:hAnsi="Times New Roman"/>
          <w:sz w:val="22"/>
          <w:szCs w:val="22"/>
        </w:rPr>
        <w:t>venile Justice</w:t>
      </w:r>
    </w:p>
    <w:p w14:paraId="275F7D33" w14:textId="47608BE8" w:rsidR="00D90FA9" w:rsidRPr="00D77780" w:rsidRDefault="00D90FA9" w:rsidP="00D90FA9">
      <w:pPr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Third Place – Police Administration</w:t>
      </w:r>
    </w:p>
    <w:p w14:paraId="1954DBD3" w14:textId="77777777" w:rsidR="00D75152" w:rsidRPr="00D77780" w:rsidRDefault="00D75152" w:rsidP="00D75152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Third Place – Team Firearms (Professional Division)</w:t>
      </w:r>
    </w:p>
    <w:p w14:paraId="60BB29DF" w14:textId="3A49F826" w:rsidR="003D08B5" w:rsidRDefault="003D08B5" w:rsidP="00772716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</w:t>
      </w:r>
      <w:r w:rsidR="00FA771D">
        <w:rPr>
          <w:rFonts w:ascii="Times New Roman" w:hAnsi="Times New Roman"/>
          <w:sz w:val="22"/>
          <w:szCs w:val="22"/>
        </w:rPr>
        <w:t>enter for Student Engagement</w:t>
      </w:r>
      <w:r w:rsidRPr="00CB2D15">
        <w:rPr>
          <w:rFonts w:ascii="Times New Roman" w:hAnsi="Times New Roman"/>
          <w:sz w:val="22"/>
          <w:szCs w:val="22"/>
        </w:rPr>
        <w:t xml:space="preserve"> Outstanding Advisor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2024</w:t>
      </w:r>
    </w:p>
    <w:p w14:paraId="23519F6B" w14:textId="3AB584F9" w:rsidR="00F477BB" w:rsidRPr="00D77780" w:rsidRDefault="00210365" w:rsidP="003D08B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Pilot Award Nominee &amp; Finalist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2023</w:t>
      </w:r>
    </w:p>
    <w:p w14:paraId="0A772203" w14:textId="5F6AE9A8" w:rsidR="00131C82" w:rsidRPr="00D77780" w:rsidRDefault="00131C82" w:rsidP="00F477BB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ACJA – LAE </w:t>
      </w:r>
      <w:r w:rsidR="00E733D1" w:rsidRPr="00D77780">
        <w:rPr>
          <w:rFonts w:ascii="Times New Roman" w:hAnsi="Times New Roman"/>
          <w:sz w:val="22"/>
          <w:szCs w:val="22"/>
        </w:rPr>
        <w:t xml:space="preserve">Jim Hooker </w:t>
      </w:r>
      <w:r w:rsidR="00F477BB" w:rsidRPr="00D77780">
        <w:rPr>
          <w:rFonts w:ascii="Times New Roman" w:hAnsi="Times New Roman"/>
          <w:sz w:val="22"/>
          <w:szCs w:val="22"/>
        </w:rPr>
        <w:t xml:space="preserve">Outstanding </w:t>
      </w:r>
      <w:r w:rsidR="00E733D1" w:rsidRPr="00D77780">
        <w:rPr>
          <w:rFonts w:ascii="Times New Roman" w:hAnsi="Times New Roman"/>
          <w:sz w:val="22"/>
          <w:szCs w:val="22"/>
        </w:rPr>
        <w:t>Advisor Award</w:t>
      </w:r>
      <w:r w:rsidR="007354BF" w:rsidRPr="00D77780">
        <w:rPr>
          <w:rFonts w:ascii="Times New Roman" w:hAnsi="Times New Roman"/>
          <w:sz w:val="22"/>
          <w:szCs w:val="22"/>
        </w:rPr>
        <w:t xml:space="preserve"> Recipient</w:t>
      </w:r>
      <w:r w:rsidR="00E733D1" w:rsidRPr="00D77780">
        <w:rPr>
          <w:rFonts w:ascii="Times New Roman" w:hAnsi="Times New Roman"/>
          <w:sz w:val="22"/>
          <w:szCs w:val="22"/>
        </w:rPr>
        <w:tab/>
      </w:r>
      <w:r w:rsidR="00E733D1" w:rsidRPr="00D77780">
        <w:rPr>
          <w:rFonts w:ascii="Times New Roman" w:hAnsi="Times New Roman"/>
          <w:sz w:val="22"/>
          <w:szCs w:val="22"/>
        </w:rPr>
        <w:tab/>
      </w:r>
      <w:r w:rsidR="00E733D1" w:rsidRPr="00D77780">
        <w:rPr>
          <w:rFonts w:ascii="Times New Roman" w:hAnsi="Times New Roman"/>
          <w:sz w:val="22"/>
          <w:szCs w:val="22"/>
        </w:rPr>
        <w:tab/>
      </w:r>
      <w:r w:rsidR="00E733D1" w:rsidRPr="00D77780">
        <w:rPr>
          <w:rFonts w:ascii="Times New Roman" w:hAnsi="Times New Roman"/>
          <w:sz w:val="22"/>
          <w:szCs w:val="22"/>
        </w:rPr>
        <w:tab/>
      </w:r>
      <w:r w:rsidR="002E4D93" w:rsidRPr="00D77780">
        <w:rPr>
          <w:rFonts w:ascii="Times New Roman" w:hAnsi="Times New Roman"/>
          <w:sz w:val="22"/>
          <w:szCs w:val="22"/>
        </w:rPr>
        <w:t>2023</w:t>
      </w:r>
    </w:p>
    <w:p w14:paraId="1CC8A346" w14:textId="6540C679" w:rsidR="00772716" w:rsidRDefault="00772716" w:rsidP="00772716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CSE</w:t>
      </w:r>
      <w:r w:rsidRPr="00CB2D15">
        <w:rPr>
          <w:rFonts w:ascii="Times New Roman" w:hAnsi="Times New Roman"/>
          <w:sz w:val="22"/>
          <w:szCs w:val="22"/>
        </w:rPr>
        <w:t xml:space="preserve"> Outstanding Community Service Project – </w:t>
      </w:r>
      <w:r>
        <w:rPr>
          <w:rFonts w:ascii="Times New Roman" w:hAnsi="Times New Roman"/>
          <w:sz w:val="22"/>
          <w:szCs w:val="22"/>
        </w:rPr>
        <w:t>Cookies with Cops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</w:t>
      </w:r>
      <w:r>
        <w:rPr>
          <w:rFonts w:ascii="Times New Roman" w:hAnsi="Times New Roman"/>
          <w:sz w:val="22"/>
          <w:szCs w:val="22"/>
        </w:rPr>
        <w:t>23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 xml:space="preserve">Criminal Justice Club </w:t>
      </w:r>
    </w:p>
    <w:p w14:paraId="2DFDBDDB" w14:textId="78D4F504" w:rsidR="002E4D93" w:rsidRPr="00D77780" w:rsidRDefault="002E4D93" w:rsidP="00772716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MSS </w:t>
      </w:r>
      <w:r w:rsidR="002B477B" w:rsidRPr="00D77780">
        <w:rPr>
          <w:rFonts w:ascii="Times New Roman" w:hAnsi="Times New Roman"/>
          <w:sz w:val="22"/>
          <w:szCs w:val="22"/>
        </w:rPr>
        <w:t>Annual Jane Addams Outstanding Service Award Nominee</w:t>
      </w:r>
      <w:r w:rsidR="002B477B" w:rsidRPr="00D77780">
        <w:rPr>
          <w:rFonts w:ascii="Times New Roman" w:hAnsi="Times New Roman"/>
          <w:sz w:val="22"/>
          <w:szCs w:val="22"/>
        </w:rPr>
        <w:tab/>
      </w:r>
      <w:r w:rsidR="002B477B" w:rsidRPr="00D77780">
        <w:rPr>
          <w:rFonts w:ascii="Times New Roman" w:hAnsi="Times New Roman"/>
          <w:sz w:val="22"/>
          <w:szCs w:val="22"/>
        </w:rPr>
        <w:tab/>
      </w:r>
      <w:r w:rsidR="002B477B" w:rsidRPr="00D77780">
        <w:rPr>
          <w:rFonts w:ascii="Times New Roman" w:hAnsi="Times New Roman"/>
          <w:sz w:val="22"/>
          <w:szCs w:val="22"/>
        </w:rPr>
        <w:tab/>
      </w:r>
      <w:r w:rsidR="002B477B" w:rsidRPr="00D77780">
        <w:rPr>
          <w:rFonts w:ascii="Times New Roman" w:hAnsi="Times New Roman"/>
          <w:sz w:val="22"/>
          <w:szCs w:val="22"/>
        </w:rPr>
        <w:tab/>
        <w:t>2023</w:t>
      </w:r>
      <w:r w:rsidRPr="00D77780">
        <w:rPr>
          <w:rFonts w:ascii="Times New Roman" w:hAnsi="Times New Roman"/>
          <w:sz w:val="22"/>
          <w:szCs w:val="22"/>
        </w:rPr>
        <w:tab/>
      </w:r>
    </w:p>
    <w:p w14:paraId="22BCA180" w14:textId="18DB5B82" w:rsidR="00A971AD" w:rsidRPr="00D77780" w:rsidRDefault="00A72719" w:rsidP="00131C82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International Society for the Study of Rural Crime (ISSRC)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2022</w:t>
      </w:r>
    </w:p>
    <w:p w14:paraId="32524E0A" w14:textId="68AB3EB8" w:rsidR="00A72719" w:rsidRDefault="00A72719" w:rsidP="00131C82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2022 Policy, Practice and Engagement Award</w:t>
      </w:r>
    </w:p>
    <w:p w14:paraId="057E439A" w14:textId="1BBDA0D0" w:rsidR="004330AA" w:rsidRPr="00D77780" w:rsidRDefault="004330AA" w:rsidP="00131C82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Navigator Award Finalist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2022</w:t>
      </w:r>
    </w:p>
    <w:p w14:paraId="05AA9AAA" w14:textId="5305DB58" w:rsidR="0054103D" w:rsidRPr="00D77780" w:rsidRDefault="0054103D" w:rsidP="00131C82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ACJA – LAE Region 3 Competition </w:t>
      </w:r>
      <w:r w:rsidR="00713B2F" w:rsidRPr="00D77780">
        <w:rPr>
          <w:rFonts w:ascii="Times New Roman" w:hAnsi="Times New Roman"/>
          <w:sz w:val="22"/>
          <w:szCs w:val="22"/>
        </w:rPr>
        <w:tab/>
      </w:r>
      <w:r w:rsidR="00713B2F" w:rsidRPr="00D77780">
        <w:rPr>
          <w:rFonts w:ascii="Times New Roman" w:hAnsi="Times New Roman"/>
          <w:sz w:val="22"/>
          <w:szCs w:val="22"/>
        </w:rPr>
        <w:tab/>
      </w:r>
      <w:r w:rsidR="00713B2F" w:rsidRPr="00D77780">
        <w:rPr>
          <w:rFonts w:ascii="Times New Roman" w:hAnsi="Times New Roman"/>
          <w:sz w:val="22"/>
          <w:szCs w:val="22"/>
        </w:rPr>
        <w:tab/>
      </w:r>
      <w:r w:rsidR="00713B2F" w:rsidRPr="00D77780">
        <w:rPr>
          <w:rFonts w:ascii="Times New Roman" w:hAnsi="Times New Roman"/>
          <w:sz w:val="22"/>
          <w:szCs w:val="22"/>
        </w:rPr>
        <w:tab/>
      </w:r>
      <w:r w:rsidR="00713B2F" w:rsidRPr="00D77780">
        <w:rPr>
          <w:rFonts w:ascii="Times New Roman" w:hAnsi="Times New Roman"/>
          <w:sz w:val="22"/>
          <w:szCs w:val="22"/>
        </w:rPr>
        <w:tab/>
      </w:r>
      <w:r w:rsidR="00713B2F" w:rsidRPr="00D77780">
        <w:rPr>
          <w:rFonts w:ascii="Times New Roman" w:hAnsi="Times New Roman"/>
          <w:sz w:val="22"/>
          <w:szCs w:val="22"/>
        </w:rPr>
        <w:tab/>
      </w:r>
      <w:r w:rsidR="00713B2F" w:rsidRPr="00D77780">
        <w:rPr>
          <w:rFonts w:ascii="Times New Roman" w:hAnsi="Times New Roman"/>
          <w:sz w:val="22"/>
          <w:szCs w:val="22"/>
        </w:rPr>
        <w:tab/>
        <w:t>2022</w:t>
      </w:r>
    </w:p>
    <w:p w14:paraId="499873B9" w14:textId="794F38F8" w:rsidR="00713B2F" w:rsidRPr="00D77780" w:rsidRDefault="00713B2F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First Place – Crime Scene Team (Professional Division)</w:t>
      </w:r>
    </w:p>
    <w:p w14:paraId="6F49703D" w14:textId="55A9D776" w:rsidR="00713B2F" w:rsidRPr="00D77780" w:rsidRDefault="00713B2F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9E7238" w:rsidRPr="00D77780">
        <w:rPr>
          <w:rFonts w:ascii="Times New Roman" w:hAnsi="Times New Roman"/>
          <w:sz w:val="22"/>
          <w:szCs w:val="22"/>
        </w:rPr>
        <w:t xml:space="preserve">Second Place – Corrections </w:t>
      </w:r>
    </w:p>
    <w:p w14:paraId="6FBBB576" w14:textId="7F5AB3E4" w:rsidR="009E7238" w:rsidRPr="00D77780" w:rsidRDefault="009E7238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Third Place – LAE Knowledge</w:t>
      </w:r>
    </w:p>
    <w:p w14:paraId="55B41D0D" w14:textId="240244D7" w:rsidR="009E7238" w:rsidRPr="00D77780" w:rsidRDefault="009E7238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 xml:space="preserve">Third Place </w:t>
      </w:r>
      <w:r w:rsidR="00131C82" w:rsidRPr="00D77780">
        <w:rPr>
          <w:rFonts w:ascii="Times New Roman" w:hAnsi="Times New Roman"/>
          <w:sz w:val="22"/>
          <w:szCs w:val="22"/>
        </w:rPr>
        <w:t>–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131C82" w:rsidRPr="00D77780">
        <w:rPr>
          <w:rFonts w:ascii="Times New Roman" w:hAnsi="Times New Roman"/>
          <w:sz w:val="22"/>
          <w:szCs w:val="22"/>
        </w:rPr>
        <w:t>Team Firearms (Professional Division)</w:t>
      </w:r>
    </w:p>
    <w:p w14:paraId="0EA1E6FB" w14:textId="1AACCE41" w:rsidR="00112FB8" w:rsidRPr="00D77780" w:rsidRDefault="00112FB8" w:rsidP="0054103D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ACJA – LAE National Competition</w:t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  <w:t>2022</w:t>
      </w:r>
    </w:p>
    <w:p w14:paraId="59D93646" w14:textId="7103FF21" w:rsidR="00F503F1" w:rsidRPr="00D77780" w:rsidRDefault="00F503F1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First Place – Crime Scene Team (Professional Division)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 xml:space="preserve"> </w:t>
      </w:r>
    </w:p>
    <w:p w14:paraId="4AAA21C7" w14:textId="11CB29F8" w:rsidR="00F503F1" w:rsidRPr="00D77780" w:rsidRDefault="00F503F1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 xml:space="preserve">Third Place – LAE Knowledge </w:t>
      </w:r>
    </w:p>
    <w:p w14:paraId="182E1C80" w14:textId="2C2C68BC" w:rsidR="00CC5FDD" w:rsidRPr="00D77780" w:rsidRDefault="002E2303" w:rsidP="00112FB8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Rural Justice Collaborative Rural Innovation Site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2021</w:t>
      </w:r>
    </w:p>
    <w:p w14:paraId="3EBAADC4" w14:textId="60D56A63" w:rsidR="002E2303" w:rsidRPr="00D77780" w:rsidRDefault="002E2303" w:rsidP="00112FB8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Center for Empowering Victims of Gender-based Violence</w:t>
      </w:r>
    </w:p>
    <w:p w14:paraId="43CC91E9" w14:textId="5D9E2CEB" w:rsidR="000D5649" w:rsidRPr="00D77780" w:rsidRDefault="000D5649" w:rsidP="00112FB8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ACJA – LAE Region 3 Competition (Fall)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2021</w:t>
      </w:r>
    </w:p>
    <w:p w14:paraId="6E46A357" w14:textId="3038EE42" w:rsidR="000D5649" w:rsidRPr="00D77780" w:rsidRDefault="000D5649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752592" w:rsidRPr="00D77780">
        <w:rPr>
          <w:rFonts w:ascii="Times New Roman" w:hAnsi="Times New Roman"/>
          <w:sz w:val="22"/>
          <w:szCs w:val="22"/>
        </w:rPr>
        <w:t xml:space="preserve">Second </w:t>
      </w:r>
      <w:r w:rsidR="00902E28" w:rsidRPr="00D77780">
        <w:rPr>
          <w:rFonts w:ascii="Times New Roman" w:hAnsi="Times New Roman"/>
          <w:sz w:val="22"/>
          <w:szCs w:val="22"/>
        </w:rPr>
        <w:t>Place – LAE Knowledge</w:t>
      </w:r>
    </w:p>
    <w:p w14:paraId="13192761" w14:textId="1616DD20" w:rsidR="00902E28" w:rsidRPr="00D77780" w:rsidRDefault="00902E28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First Place – Corrections</w:t>
      </w:r>
    </w:p>
    <w:p w14:paraId="1E531078" w14:textId="683BFBFD" w:rsidR="00902E28" w:rsidRPr="00D77780" w:rsidRDefault="00902E28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A77B29" w:rsidRPr="00D77780">
        <w:rPr>
          <w:rFonts w:ascii="Times New Roman" w:hAnsi="Times New Roman"/>
          <w:sz w:val="22"/>
          <w:szCs w:val="22"/>
        </w:rPr>
        <w:t>First Place – Juvenile Justice</w:t>
      </w:r>
    </w:p>
    <w:p w14:paraId="603EFC1D" w14:textId="6AFE22C8" w:rsidR="00A77B29" w:rsidRPr="00D77780" w:rsidRDefault="00A77B29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 xml:space="preserve">Second Place – Crime Scene Team </w:t>
      </w:r>
      <w:r w:rsidR="006924AD" w:rsidRPr="00D77780">
        <w:rPr>
          <w:rFonts w:ascii="Times New Roman" w:hAnsi="Times New Roman"/>
          <w:sz w:val="22"/>
          <w:szCs w:val="22"/>
        </w:rPr>
        <w:t>(Professional Division)</w:t>
      </w:r>
    </w:p>
    <w:p w14:paraId="6ECFA4F1" w14:textId="3D8162AF" w:rsidR="005B2204" w:rsidRPr="00D77780" w:rsidRDefault="005B2204" w:rsidP="000D564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ACJA – LAE Region 3 Competition</w:t>
      </w:r>
      <w:r w:rsidR="000D5649" w:rsidRPr="00D77780">
        <w:rPr>
          <w:rFonts w:ascii="Times New Roman" w:hAnsi="Times New Roman"/>
          <w:sz w:val="22"/>
          <w:szCs w:val="22"/>
        </w:rPr>
        <w:t xml:space="preserve"> (Spring)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2021</w:t>
      </w:r>
    </w:p>
    <w:p w14:paraId="2EF79B6D" w14:textId="0FFCF235" w:rsidR="005B2204" w:rsidRPr="00D77780" w:rsidRDefault="005B2204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 xml:space="preserve">Second Place </w:t>
      </w:r>
      <w:r w:rsidR="003234C0" w:rsidRPr="00D77780">
        <w:rPr>
          <w:rFonts w:ascii="Times New Roman" w:hAnsi="Times New Roman"/>
          <w:sz w:val="22"/>
          <w:szCs w:val="22"/>
        </w:rPr>
        <w:t>–</w:t>
      </w:r>
      <w:r w:rsidRPr="00D77780">
        <w:rPr>
          <w:rFonts w:ascii="Times New Roman" w:hAnsi="Times New Roman"/>
          <w:sz w:val="22"/>
          <w:szCs w:val="22"/>
        </w:rPr>
        <w:t xml:space="preserve"> </w:t>
      </w:r>
      <w:r w:rsidR="003234C0" w:rsidRPr="00D77780">
        <w:rPr>
          <w:rFonts w:ascii="Times New Roman" w:hAnsi="Times New Roman"/>
          <w:sz w:val="22"/>
          <w:szCs w:val="22"/>
        </w:rPr>
        <w:t>Team Firearms (Professional Division)</w:t>
      </w:r>
    </w:p>
    <w:p w14:paraId="6C127166" w14:textId="77777777" w:rsidR="005D686E" w:rsidRPr="00D77780" w:rsidRDefault="005D686E" w:rsidP="005B2204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Edmund Shearer Advisor of the Year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1A9536DD" w14:textId="77777777" w:rsidR="005D686E" w:rsidRPr="00D77780" w:rsidRDefault="005D686E" w:rsidP="005D587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College of Arts, Humanities, &amp; Social Sciences Nominee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</w:p>
    <w:p w14:paraId="696689D5" w14:textId="77777777" w:rsidR="000E5993" w:rsidRPr="00D77780" w:rsidRDefault="000E5993" w:rsidP="005D686E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John Heinrichs’ Outstanding Undergraduate Research Mentor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2019</w:t>
      </w:r>
    </w:p>
    <w:p w14:paraId="1DC2B082" w14:textId="77777777" w:rsidR="005D5877" w:rsidRPr="00D77780" w:rsidRDefault="005D5877" w:rsidP="000E5993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ACJA – LAE National Competition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2019</w:t>
      </w:r>
    </w:p>
    <w:p w14:paraId="50FA35EE" w14:textId="77777777" w:rsidR="005D5877" w:rsidRPr="00D77780" w:rsidRDefault="005D5877" w:rsidP="00872A0D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Second place – Crime Scene Investigation (Professional Division)</w:t>
      </w:r>
    </w:p>
    <w:p w14:paraId="29F3C8F9" w14:textId="77777777" w:rsidR="005D1A79" w:rsidRPr="00D77780" w:rsidRDefault="005D1A79" w:rsidP="005D1A7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Graduate Research Summit at the Capitol</w:t>
      </w:r>
      <w:r w:rsidR="0068584E" w:rsidRPr="00D77780">
        <w:rPr>
          <w:rFonts w:ascii="Times New Roman" w:hAnsi="Times New Roman"/>
          <w:sz w:val="22"/>
          <w:szCs w:val="22"/>
        </w:rPr>
        <w:t>, Faculty Mentor</w:t>
      </w:r>
      <w:r w:rsidRPr="00D77780">
        <w:rPr>
          <w:rFonts w:ascii="Times New Roman" w:hAnsi="Times New Roman"/>
          <w:sz w:val="22"/>
          <w:szCs w:val="22"/>
        </w:rPr>
        <w:tab/>
      </w:r>
      <w:r w:rsidR="0068584E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2019, 20</w:t>
      </w:r>
      <w:r w:rsidR="0068584E" w:rsidRPr="00D77780">
        <w:rPr>
          <w:rFonts w:ascii="Times New Roman" w:hAnsi="Times New Roman"/>
          <w:sz w:val="22"/>
          <w:szCs w:val="22"/>
        </w:rPr>
        <w:t>, 21</w:t>
      </w:r>
    </w:p>
    <w:p w14:paraId="0871C650" w14:textId="77777777" w:rsidR="005D1A79" w:rsidRPr="00D77780" w:rsidRDefault="005D1A79" w:rsidP="005D1A7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Faculty Mentor</w:t>
      </w:r>
    </w:p>
    <w:p w14:paraId="0EF90F07" w14:textId="77777777" w:rsidR="00FA7DC1" w:rsidRPr="00D77780" w:rsidRDefault="00FA7DC1" w:rsidP="00310FF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NRA Chief Range Safety Officer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 xml:space="preserve">2018-present </w:t>
      </w:r>
    </w:p>
    <w:p w14:paraId="03C24993" w14:textId="77777777" w:rsidR="00FA7DC1" w:rsidRPr="00D77780" w:rsidRDefault="00FA7DC1" w:rsidP="00310FF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NRA Certified Pistol Instructor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2017-present</w:t>
      </w:r>
    </w:p>
    <w:p w14:paraId="4F8D518F" w14:textId="1FD0E713" w:rsidR="00FA7DC1" w:rsidRPr="00D77780" w:rsidRDefault="00FA7DC1" w:rsidP="00310FF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Improving Criminal Justice Response – Regional Trainer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2017-</w:t>
      </w:r>
      <w:r w:rsidR="00FA771D">
        <w:rPr>
          <w:rFonts w:ascii="Times New Roman" w:hAnsi="Times New Roman"/>
          <w:sz w:val="22"/>
          <w:szCs w:val="22"/>
        </w:rPr>
        <w:t>2020</w:t>
      </w:r>
      <w:r w:rsidRPr="00D77780">
        <w:rPr>
          <w:rFonts w:ascii="Times New Roman" w:hAnsi="Times New Roman"/>
          <w:sz w:val="22"/>
          <w:szCs w:val="22"/>
        </w:rPr>
        <w:t xml:space="preserve"> </w:t>
      </w:r>
    </w:p>
    <w:p w14:paraId="7B7ECDE3" w14:textId="4BD4CDD1" w:rsidR="00B8630D" w:rsidRPr="00D77780" w:rsidRDefault="00B8630D" w:rsidP="00310FF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Ron </w:t>
      </w:r>
      <w:proofErr w:type="spellStart"/>
      <w:r w:rsidRPr="00D77780">
        <w:rPr>
          <w:rFonts w:ascii="Times New Roman" w:hAnsi="Times New Roman"/>
          <w:sz w:val="22"/>
          <w:szCs w:val="22"/>
        </w:rPr>
        <w:t>Pincomb</w:t>
      </w:r>
      <w:proofErr w:type="spellEnd"/>
      <w:r w:rsidRPr="00D77780">
        <w:rPr>
          <w:rFonts w:ascii="Times New Roman" w:hAnsi="Times New Roman"/>
          <w:sz w:val="22"/>
          <w:szCs w:val="22"/>
        </w:rPr>
        <w:t xml:space="preserve"> Memorial Award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2017</w:t>
      </w:r>
      <w:r w:rsidR="003755D4" w:rsidRPr="00D77780">
        <w:rPr>
          <w:rFonts w:ascii="Times New Roman" w:hAnsi="Times New Roman"/>
          <w:sz w:val="22"/>
          <w:szCs w:val="22"/>
        </w:rPr>
        <w:t>, 19</w:t>
      </w:r>
      <w:r w:rsidR="005D1A79" w:rsidRPr="00D77780">
        <w:rPr>
          <w:rFonts w:ascii="Times New Roman" w:hAnsi="Times New Roman"/>
          <w:sz w:val="22"/>
          <w:szCs w:val="22"/>
        </w:rPr>
        <w:t>, 20</w:t>
      </w:r>
      <w:r w:rsidR="00565447" w:rsidRPr="00D77780">
        <w:rPr>
          <w:rFonts w:ascii="Times New Roman" w:hAnsi="Times New Roman"/>
          <w:sz w:val="22"/>
          <w:szCs w:val="22"/>
        </w:rPr>
        <w:t>, 23</w:t>
      </w:r>
    </w:p>
    <w:p w14:paraId="4AAD6FBB" w14:textId="77777777" w:rsidR="00D63A1C" w:rsidRPr="00D77780" w:rsidRDefault="00B8630D" w:rsidP="00310FF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American Criminal Justice Association – Lambda Alpha Epsilon</w:t>
      </w:r>
    </w:p>
    <w:p w14:paraId="7A4E4284" w14:textId="68EF4A87" w:rsidR="00BF5A88" w:rsidRPr="00D77780" w:rsidRDefault="00BF5A88" w:rsidP="00F25B8B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Undergraduate Research Day at the Capit</w:t>
      </w:r>
      <w:r w:rsidR="00B8630D" w:rsidRPr="00D77780">
        <w:rPr>
          <w:rFonts w:ascii="Times New Roman" w:hAnsi="Times New Roman"/>
          <w:sz w:val="22"/>
          <w:szCs w:val="22"/>
        </w:rPr>
        <w:t>o</w:t>
      </w:r>
      <w:r w:rsidRPr="00D77780">
        <w:rPr>
          <w:rFonts w:ascii="Times New Roman" w:hAnsi="Times New Roman"/>
          <w:sz w:val="22"/>
          <w:szCs w:val="22"/>
        </w:rPr>
        <w:t>l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2016</w:t>
      </w:r>
      <w:r w:rsidR="00416858" w:rsidRPr="00D77780">
        <w:rPr>
          <w:rFonts w:ascii="Times New Roman" w:hAnsi="Times New Roman"/>
          <w:sz w:val="22"/>
          <w:szCs w:val="22"/>
        </w:rPr>
        <w:t>, 17</w:t>
      </w:r>
      <w:r w:rsidR="006924AD" w:rsidRPr="00D77780">
        <w:rPr>
          <w:rFonts w:ascii="Times New Roman" w:hAnsi="Times New Roman"/>
          <w:sz w:val="22"/>
          <w:szCs w:val="22"/>
        </w:rPr>
        <w:t xml:space="preserve">, 21 </w:t>
      </w:r>
    </w:p>
    <w:p w14:paraId="275AB831" w14:textId="77777777" w:rsidR="00BF5A88" w:rsidRPr="00D77780" w:rsidRDefault="00BF5A88" w:rsidP="002B7731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Faculty Mentor</w:t>
      </w:r>
    </w:p>
    <w:p w14:paraId="5BCC33A9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Sage Junior Faculty Professional Development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2017</w:t>
      </w:r>
    </w:p>
    <w:p w14:paraId="43E6AFAA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Teaching Award</w:t>
      </w:r>
    </w:p>
    <w:p w14:paraId="03EDDB5D" w14:textId="77777777" w:rsidR="00850F29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ACJA – LAE Region 3 Competition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2016</w:t>
      </w:r>
    </w:p>
    <w:p w14:paraId="570520A7" w14:textId="77777777" w:rsidR="00850F29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Third place – Corrections</w:t>
      </w:r>
    </w:p>
    <w:p w14:paraId="7AC28466" w14:textId="77777777" w:rsidR="00850F29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Third place – Juvenile Justice</w:t>
      </w:r>
    </w:p>
    <w:p w14:paraId="135E462D" w14:textId="7FAEC0CE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CS</w:t>
      </w:r>
      <w:r w:rsidR="003D08B5">
        <w:rPr>
          <w:rFonts w:ascii="Times New Roman" w:hAnsi="Times New Roman"/>
          <w:sz w:val="22"/>
          <w:szCs w:val="22"/>
        </w:rPr>
        <w:t>E</w:t>
      </w:r>
      <w:r w:rsidRPr="00CB2D15">
        <w:rPr>
          <w:rFonts w:ascii="Times New Roman" w:hAnsi="Times New Roman"/>
          <w:sz w:val="22"/>
          <w:szCs w:val="22"/>
        </w:rPr>
        <w:t xml:space="preserve"> Civic Engagement Award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2016, 17</w:t>
      </w:r>
    </w:p>
    <w:p w14:paraId="22B6EF69" w14:textId="77777777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Criminal Justice Club </w:t>
      </w:r>
    </w:p>
    <w:p w14:paraId="5F0B586C" w14:textId="0299C289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CS</w:t>
      </w:r>
      <w:r w:rsidR="003D08B5">
        <w:rPr>
          <w:rFonts w:ascii="Times New Roman" w:hAnsi="Times New Roman"/>
          <w:sz w:val="22"/>
          <w:szCs w:val="22"/>
        </w:rPr>
        <w:t>E</w:t>
      </w:r>
      <w:r w:rsidRPr="00CB2D15">
        <w:rPr>
          <w:rFonts w:ascii="Times New Roman" w:hAnsi="Times New Roman"/>
          <w:sz w:val="22"/>
          <w:szCs w:val="22"/>
        </w:rPr>
        <w:t xml:space="preserve"> Volunteer Organization of the Year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</w:t>
      </w:r>
    </w:p>
    <w:p w14:paraId="514C19CD" w14:textId="77777777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Criminal Justice Club </w:t>
      </w:r>
    </w:p>
    <w:p w14:paraId="6F869CE5" w14:textId="33DDAC8B" w:rsidR="00850F29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lastRenderedPageBreak/>
        <w:tab/>
      </w:r>
      <w:r>
        <w:rPr>
          <w:rFonts w:ascii="Times New Roman" w:hAnsi="Times New Roman"/>
          <w:sz w:val="22"/>
          <w:szCs w:val="22"/>
        </w:rPr>
        <w:t>CS</w:t>
      </w:r>
      <w:r w:rsidR="003D08B5">
        <w:rPr>
          <w:rFonts w:ascii="Times New Roman" w:hAnsi="Times New Roman"/>
          <w:sz w:val="22"/>
          <w:szCs w:val="22"/>
        </w:rPr>
        <w:t>E</w:t>
      </w:r>
      <w:r w:rsidRPr="00CB2D15">
        <w:rPr>
          <w:rFonts w:ascii="Times New Roman" w:hAnsi="Times New Roman"/>
          <w:sz w:val="22"/>
          <w:szCs w:val="22"/>
        </w:rPr>
        <w:t xml:space="preserve"> Outstanding Advisor Nomin</w:t>
      </w:r>
      <w:r>
        <w:rPr>
          <w:rFonts w:ascii="Times New Roman" w:hAnsi="Times New Roman"/>
          <w:sz w:val="22"/>
          <w:szCs w:val="22"/>
        </w:rPr>
        <w:t>ee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2016, 17</w:t>
      </w:r>
    </w:p>
    <w:p w14:paraId="1A3DEBB7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Undergraduate Research Day at the Capitol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2016, 17</w:t>
      </w:r>
      <w:r>
        <w:rPr>
          <w:rFonts w:ascii="Times New Roman" w:hAnsi="Times New Roman"/>
          <w:sz w:val="22"/>
          <w:szCs w:val="22"/>
        </w:rPr>
        <w:t xml:space="preserve">, 21 </w:t>
      </w:r>
    </w:p>
    <w:p w14:paraId="54887BF5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Faculty Mentor</w:t>
      </w:r>
    </w:p>
    <w:p w14:paraId="130853DA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National Residence Hall Honorary: 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2015</w:t>
      </w:r>
    </w:p>
    <w:p w14:paraId="4185909C" w14:textId="77777777" w:rsidR="00850F29" w:rsidRPr="00CB2D15" w:rsidRDefault="00850F29" w:rsidP="00850F29">
      <w:pPr>
        <w:ind w:left="720"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Faculty/Advisor Nominee of the Month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</w:p>
    <w:p w14:paraId="3C099646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My Go-to-Mentoring – Certificate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2015</w:t>
      </w:r>
      <w:r>
        <w:rPr>
          <w:rFonts w:ascii="Times New Roman" w:hAnsi="Times New Roman"/>
          <w:sz w:val="22"/>
          <w:szCs w:val="22"/>
        </w:rPr>
        <w:t>, 17, 18</w:t>
      </w:r>
    </w:p>
    <w:p w14:paraId="56D6E0F5" w14:textId="1DC35C40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CS</w:t>
      </w:r>
      <w:r w:rsidR="003D08B5">
        <w:rPr>
          <w:rFonts w:ascii="Times New Roman" w:hAnsi="Times New Roman"/>
          <w:sz w:val="22"/>
          <w:szCs w:val="22"/>
        </w:rPr>
        <w:t xml:space="preserve">E </w:t>
      </w:r>
      <w:r w:rsidRPr="00CB2D15">
        <w:rPr>
          <w:rFonts w:ascii="Times New Roman" w:hAnsi="Times New Roman"/>
          <w:sz w:val="22"/>
          <w:szCs w:val="22"/>
        </w:rPr>
        <w:t>Outstanding Student Organization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2015</w:t>
      </w:r>
    </w:p>
    <w:p w14:paraId="0C80F591" w14:textId="77777777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Criminal Justice Club </w:t>
      </w:r>
    </w:p>
    <w:p w14:paraId="4A5977FE" w14:textId="7EBACD2B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CS</w:t>
      </w:r>
      <w:r w:rsidR="003D08B5">
        <w:rPr>
          <w:rFonts w:ascii="Times New Roman" w:hAnsi="Times New Roman"/>
          <w:sz w:val="22"/>
          <w:szCs w:val="22"/>
        </w:rPr>
        <w:t>E</w:t>
      </w:r>
      <w:r w:rsidRPr="00CB2D15">
        <w:rPr>
          <w:rFonts w:ascii="Times New Roman" w:hAnsi="Times New Roman"/>
          <w:sz w:val="22"/>
          <w:szCs w:val="22"/>
        </w:rPr>
        <w:t xml:space="preserve"> Outstanding Community Service Project – Heroes for Kids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2015</w:t>
      </w:r>
    </w:p>
    <w:p w14:paraId="655D2D94" w14:textId="77777777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Criminal Justice Club </w:t>
      </w:r>
    </w:p>
    <w:p w14:paraId="42AA6C98" w14:textId="411C9BA3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CS</w:t>
      </w:r>
      <w:r w:rsidR="003D08B5">
        <w:rPr>
          <w:rFonts w:ascii="Times New Roman" w:hAnsi="Times New Roman"/>
          <w:sz w:val="22"/>
          <w:szCs w:val="22"/>
        </w:rPr>
        <w:t>E</w:t>
      </w:r>
      <w:r w:rsidRPr="00CB2D15">
        <w:rPr>
          <w:rFonts w:ascii="Times New Roman" w:hAnsi="Times New Roman"/>
          <w:sz w:val="22"/>
          <w:szCs w:val="22"/>
        </w:rPr>
        <w:t xml:space="preserve"> Best New Program – Jana’s Jewelry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2015</w:t>
      </w:r>
    </w:p>
    <w:p w14:paraId="1F14D74A" w14:textId="77777777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Criminal Justice Club </w:t>
      </w:r>
    </w:p>
    <w:p w14:paraId="7D940413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 xml:space="preserve">John Heinrichs Outstanding </w:t>
      </w:r>
      <w:r>
        <w:rPr>
          <w:rFonts w:ascii="Times New Roman" w:hAnsi="Times New Roman"/>
          <w:sz w:val="22"/>
          <w:szCs w:val="22"/>
        </w:rPr>
        <w:t xml:space="preserve">Undergraduate </w:t>
      </w:r>
      <w:r w:rsidRPr="00CB2D15">
        <w:rPr>
          <w:rFonts w:ascii="Times New Roman" w:hAnsi="Times New Roman"/>
          <w:sz w:val="22"/>
          <w:szCs w:val="22"/>
        </w:rPr>
        <w:t>Research Mentor Nominee</w:t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2015</w:t>
      </w:r>
    </w:p>
    <w:p w14:paraId="326D5712" w14:textId="44AA057E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Tiger</w:t>
      </w:r>
      <w:r w:rsidR="009B0CEA">
        <w:rPr>
          <w:rFonts w:ascii="Times New Roman" w:hAnsi="Times New Roman"/>
          <w:sz w:val="22"/>
          <w:szCs w:val="22"/>
        </w:rPr>
        <w:t xml:space="preserve"> </w:t>
      </w:r>
      <w:r w:rsidRPr="00CB2D15">
        <w:rPr>
          <w:rFonts w:ascii="Times New Roman" w:hAnsi="Times New Roman"/>
          <w:sz w:val="22"/>
          <w:szCs w:val="22"/>
        </w:rPr>
        <w:t>Leaders Cohort, FHSU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2014-2015</w:t>
      </w:r>
    </w:p>
    <w:p w14:paraId="27B22548" w14:textId="77777777" w:rsidR="00850F29" w:rsidRPr="00CB2D15" w:rsidRDefault="00850F29" w:rsidP="00850F29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Work on Purpose – Facilitator Training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2014</w:t>
      </w:r>
    </w:p>
    <w:p w14:paraId="784D0987" w14:textId="77777777" w:rsidR="00850F29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Provost’s Service-Learning Faculty Fellow, FHSU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2013-2014</w:t>
      </w:r>
    </w:p>
    <w:p w14:paraId="3E738019" w14:textId="77777777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CSI</w:t>
      </w:r>
      <w:r w:rsidRPr="00CB2D15">
        <w:rPr>
          <w:rFonts w:ascii="Times New Roman" w:hAnsi="Times New Roman"/>
          <w:sz w:val="22"/>
          <w:szCs w:val="22"/>
        </w:rPr>
        <w:t xml:space="preserve"> Most Improved Student Organization –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2013</w:t>
      </w:r>
    </w:p>
    <w:p w14:paraId="700602E4" w14:textId="77777777" w:rsidR="00850F29" w:rsidRPr="00CB2D15" w:rsidRDefault="00850F29" w:rsidP="00850F29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Criminal Justice Club</w:t>
      </w:r>
    </w:p>
    <w:p w14:paraId="0F816F33" w14:textId="43C7126B" w:rsidR="00CA29A8" w:rsidRPr="00D77780" w:rsidRDefault="00CA29A8" w:rsidP="002B7731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My Go-to-Mentoring – Certificate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2015</w:t>
      </w:r>
      <w:r w:rsidR="007D2561" w:rsidRPr="00D77780">
        <w:rPr>
          <w:rFonts w:ascii="Times New Roman" w:hAnsi="Times New Roman"/>
          <w:sz w:val="22"/>
          <w:szCs w:val="22"/>
        </w:rPr>
        <w:t>, 17</w:t>
      </w:r>
      <w:r w:rsidR="005435D1" w:rsidRPr="00D77780">
        <w:rPr>
          <w:rFonts w:ascii="Times New Roman" w:hAnsi="Times New Roman"/>
          <w:sz w:val="22"/>
          <w:szCs w:val="22"/>
        </w:rPr>
        <w:t>, 18</w:t>
      </w:r>
      <w:r w:rsidR="000258F4">
        <w:rPr>
          <w:rFonts w:ascii="Times New Roman" w:hAnsi="Times New Roman"/>
          <w:sz w:val="22"/>
          <w:szCs w:val="22"/>
        </w:rPr>
        <w:t>, 23</w:t>
      </w:r>
    </w:p>
    <w:p w14:paraId="006ADEB1" w14:textId="77777777" w:rsidR="00BD37A7" w:rsidRPr="00CB2D15" w:rsidRDefault="00BD37A7" w:rsidP="00BD37A7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Distinguished Service Award Nominee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2011, 14, 16</w:t>
      </w:r>
    </w:p>
    <w:p w14:paraId="6A60D533" w14:textId="3EB54480" w:rsidR="00D244D6" w:rsidRPr="00D77780" w:rsidRDefault="00D244D6" w:rsidP="00362C67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Phi Kappa Phi, </w:t>
      </w:r>
      <w:r w:rsidR="005E3DCF" w:rsidRPr="00D77780">
        <w:rPr>
          <w:rFonts w:ascii="Times New Roman" w:hAnsi="Times New Roman"/>
          <w:sz w:val="22"/>
          <w:szCs w:val="22"/>
        </w:rPr>
        <w:t>KSU</w:t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2011-present</w:t>
      </w:r>
    </w:p>
    <w:p w14:paraId="1FDFFC37" w14:textId="77777777" w:rsidR="00D244D6" w:rsidRPr="00D77780" w:rsidRDefault="00D244D6" w:rsidP="00F03CED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 xml:space="preserve">Gold Key National Honor Society, </w:t>
      </w:r>
      <w:r w:rsidR="005E3DCF" w:rsidRPr="00D77780">
        <w:rPr>
          <w:rFonts w:ascii="Times New Roman" w:hAnsi="Times New Roman"/>
          <w:sz w:val="22"/>
          <w:szCs w:val="22"/>
        </w:rPr>
        <w:t>KSU</w:t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2010-present</w:t>
      </w:r>
    </w:p>
    <w:p w14:paraId="798A9395" w14:textId="075752BB" w:rsidR="00362C67" w:rsidRDefault="00362C67" w:rsidP="00F03CED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 xml:space="preserve">Pilot Award Nominee, </w:t>
      </w:r>
      <w:r w:rsidR="005E3DCF" w:rsidRPr="00D77780">
        <w:rPr>
          <w:rFonts w:ascii="Times New Roman" w:hAnsi="Times New Roman"/>
          <w:sz w:val="22"/>
          <w:szCs w:val="22"/>
        </w:rPr>
        <w:t>FHSU</w:t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="005E3DCF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2010</w:t>
      </w:r>
      <w:r w:rsidR="00A24D98" w:rsidRPr="00D77780">
        <w:rPr>
          <w:rFonts w:ascii="Times New Roman" w:hAnsi="Times New Roman"/>
          <w:sz w:val="22"/>
          <w:szCs w:val="22"/>
        </w:rPr>
        <w:t>, 11, 14</w:t>
      </w:r>
      <w:r w:rsidR="00BF5A88" w:rsidRPr="00D77780">
        <w:rPr>
          <w:rFonts w:ascii="Times New Roman" w:hAnsi="Times New Roman"/>
          <w:sz w:val="22"/>
          <w:szCs w:val="22"/>
        </w:rPr>
        <w:t>, 16</w:t>
      </w:r>
      <w:r w:rsidR="00F97B15" w:rsidRPr="00D77780">
        <w:rPr>
          <w:rFonts w:ascii="Times New Roman" w:hAnsi="Times New Roman"/>
          <w:sz w:val="22"/>
          <w:szCs w:val="22"/>
        </w:rPr>
        <w:t>, 22</w:t>
      </w:r>
    </w:p>
    <w:p w14:paraId="67D680D4" w14:textId="005F4B1A" w:rsidR="00E2397B" w:rsidRPr="00D77780" w:rsidRDefault="00E2397B" w:rsidP="00F03CED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Honoring Our Professors, FHSU Honor Society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2009</w:t>
      </w:r>
    </w:p>
    <w:p w14:paraId="1BA22152" w14:textId="058298BF" w:rsidR="005B2204" w:rsidRPr="00D77780" w:rsidRDefault="00783797" w:rsidP="00F03CED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</w:p>
    <w:p w14:paraId="35E519A9" w14:textId="5FEA4240" w:rsidR="00FE3E5F" w:rsidRPr="00D77780" w:rsidRDefault="00FE3E5F" w:rsidP="00FE3E5F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Services for Refereed Journals:</w:t>
      </w:r>
    </w:p>
    <w:p w14:paraId="31163E30" w14:textId="481B9C78" w:rsidR="00FE3E5F" w:rsidRPr="00D77780" w:rsidRDefault="00FE3E5F" w:rsidP="00FE3E5F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ab/>
      </w:r>
    </w:p>
    <w:p w14:paraId="62EC02DE" w14:textId="49CAEA57" w:rsidR="000B2999" w:rsidRPr="000B2999" w:rsidRDefault="000B2999" w:rsidP="00FE3E5F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Reviewer, </w:t>
      </w:r>
      <w:r w:rsidRPr="000B2999">
        <w:rPr>
          <w:rFonts w:ascii="Times New Roman" w:hAnsi="Times New Roman"/>
          <w:i/>
          <w:iCs/>
          <w:sz w:val="22"/>
          <w:szCs w:val="22"/>
        </w:rPr>
        <w:t>Criminal Justice Educatio</w:t>
      </w:r>
      <w:r>
        <w:rPr>
          <w:rFonts w:ascii="Times New Roman" w:hAnsi="Times New Roman"/>
          <w:i/>
          <w:iCs/>
          <w:sz w:val="22"/>
          <w:szCs w:val="22"/>
        </w:rPr>
        <w:t>n</w:t>
      </w:r>
      <w:r>
        <w:rPr>
          <w:rFonts w:ascii="Times New Roman" w:hAnsi="Times New Roman"/>
          <w:i/>
          <w:iCs/>
          <w:sz w:val="22"/>
          <w:szCs w:val="22"/>
        </w:rPr>
        <w:tab/>
      </w:r>
      <w:r>
        <w:rPr>
          <w:rFonts w:ascii="Times New Roman" w:hAnsi="Times New Roman"/>
          <w:i/>
          <w:iCs/>
          <w:sz w:val="22"/>
          <w:szCs w:val="22"/>
        </w:rPr>
        <w:tab/>
      </w:r>
      <w:r>
        <w:rPr>
          <w:rFonts w:ascii="Times New Roman" w:hAnsi="Times New Roman"/>
          <w:i/>
          <w:iCs/>
          <w:sz w:val="22"/>
          <w:szCs w:val="22"/>
        </w:rPr>
        <w:tab/>
      </w:r>
      <w:r>
        <w:rPr>
          <w:rFonts w:ascii="Times New Roman" w:hAnsi="Times New Roman"/>
          <w:i/>
          <w:iCs/>
          <w:sz w:val="22"/>
          <w:szCs w:val="22"/>
        </w:rPr>
        <w:tab/>
      </w:r>
      <w:r>
        <w:rPr>
          <w:rFonts w:ascii="Times New Roman" w:hAnsi="Times New Roman"/>
          <w:i/>
          <w:iCs/>
          <w:sz w:val="22"/>
          <w:szCs w:val="22"/>
        </w:rPr>
        <w:tab/>
      </w:r>
      <w:r>
        <w:rPr>
          <w:rFonts w:ascii="Times New Roman" w:hAnsi="Times New Roman"/>
          <w:i/>
          <w:iCs/>
          <w:sz w:val="22"/>
          <w:szCs w:val="22"/>
        </w:rPr>
        <w:tab/>
      </w:r>
      <w:r>
        <w:rPr>
          <w:rFonts w:ascii="Times New Roman" w:hAnsi="Times New Roman"/>
          <w:i/>
          <w:iCs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>2023-present</w:t>
      </w:r>
    </w:p>
    <w:p w14:paraId="0A398864" w14:textId="7F405AE5" w:rsidR="00023172" w:rsidRPr="00D77780" w:rsidRDefault="00023172" w:rsidP="00FE3E5F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Reviewer, </w:t>
      </w:r>
      <w:r w:rsidR="00AE5D73" w:rsidRPr="00D77780">
        <w:rPr>
          <w:rFonts w:ascii="Times New Roman" w:hAnsi="Times New Roman"/>
          <w:i/>
          <w:iCs/>
          <w:sz w:val="22"/>
          <w:szCs w:val="22"/>
        </w:rPr>
        <w:t>Journal of Research in Social Science</w:t>
      </w:r>
      <w:r w:rsidR="000D4C7F" w:rsidRPr="00D77780">
        <w:rPr>
          <w:rFonts w:ascii="Times New Roman" w:hAnsi="Times New Roman"/>
          <w:i/>
          <w:iCs/>
          <w:sz w:val="22"/>
          <w:szCs w:val="22"/>
        </w:rPr>
        <w:t xml:space="preserve"> and Humanities</w:t>
      </w:r>
      <w:r w:rsidR="000D4C7F" w:rsidRPr="00D77780">
        <w:rPr>
          <w:rFonts w:ascii="Times New Roman" w:hAnsi="Times New Roman"/>
          <w:sz w:val="22"/>
          <w:szCs w:val="22"/>
        </w:rPr>
        <w:tab/>
      </w:r>
      <w:r w:rsidR="000D4C7F" w:rsidRPr="00D77780">
        <w:rPr>
          <w:rFonts w:ascii="Times New Roman" w:hAnsi="Times New Roman"/>
          <w:sz w:val="22"/>
          <w:szCs w:val="22"/>
        </w:rPr>
        <w:tab/>
      </w:r>
      <w:r w:rsidR="000D4C7F" w:rsidRPr="00D77780">
        <w:rPr>
          <w:rFonts w:ascii="Times New Roman" w:hAnsi="Times New Roman"/>
          <w:sz w:val="22"/>
          <w:szCs w:val="22"/>
        </w:rPr>
        <w:tab/>
      </w:r>
      <w:r w:rsidR="000D4C7F" w:rsidRPr="00D77780">
        <w:rPr>
          <w:rFonts w:ascii="Times New Roman" w:hAnsi="Times New Roman"/>
          <w:sz w:val="22"/>
          <w:szCs w:val="22"/>
        </w:rPr>
        <w:tab/>
        <w:t>2022-present</w:t>
      </w:r>
    </w:p>
    <w:p w14:paraId="69BDEAD8" w14:textId="5325A2EA" w:rsidR="000D4C7F" w:rsidRPr="00D77780" w:rsidRDefault="000D4C7F" w:rsidP="00FE3E5F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Reviewer, </w:t>
      </w:r>
      <w:r w:rsidRPr="00D77780">
        <w:rPr>
          <w:rFonts w:ascii="Times New Roman" w:hAnsi="Times New Roman"/>
          <w:i/>
          <w:iCs/>
          <w:sz w:val="22"/>
          <w:szCs w:val="22"/>
        </w:rPr>
        <w:t>Studies in Law and Justice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2022-present</w:t>
      </w:r>
    </w:p>
    <w:p w14:paraId="3D5C9074" w14:textId="2BFFAA6B" w:rsidR="00A05555" w:rsidRPr="00D77780" w:rsidRDefault="00A05555" w:rsidP="00FE3E5F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Reviewer, </w:t>
      </w:r>
      <w:r w:rsidRPr="00D77780">
        <w:rPr>
          <w:rFonts w:ascii="Times New Roman" w:hAnsi="Times New Roman"/>
          <w:i/>
          <w:sz w:val="22"/>
          <w:szCs w:val="22"/>
        </w:rPr>
        <w:t>The Journal of the State Comprehensive University</w:t>
      </w:r>
      <w:r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2020-present</w:t>
      </w:r>
    </w:p>
    <w:p w14:paraId="231E83E4" w14:textId="77777777" w:rsidR="00557F84" w:rsidRPr="00D77780" w:rsidRDefault="00557F84" w:rsidP="00FE3E5F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Reviewer, </w:t>
      </w:r>
      <w:r w:rsidRPr="00D77780">
        <w:rPr>
          <w:rFonts w:ascii="Times New Roman" w:hAnsi="Times New Roman"/>
          <w:i/>
          <w:sz w:val="22"/>
          <w:szCs w:val="22"/>
        </w:rPr>
        <w:t>Critical Sociology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2017-present</w:t>
      </w:r>
    </w:p>
    <w:p w14:paraId="64B67BD2" w14:textId="77777777" w:rsidR="00FE3E5F" w:rsidRPr="00D77780" w:rsidRDefault="00FE3E5F" w:rsidP="00FE3E5F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Reviewer, </w:t>
      </w:r>
      <w:r w:rsidRPr="00D77780">
        <w:rPr>
          <w:rFonts w:ascii="Times New Roman" w:hAnsi="Times New Roman"/>
          <w:i/>
          <w:sz w:val="22"/>
          <w:szCs w:val="22"/>
        </w:rPr>
        <w:t>e-Journal of Public Affairs</w:t>
      </w:r>
      <w:r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i/>
          <w:sz w:val="22"/>
          <w:szCs w:val="22"/>
        </w:rPr>
        <w:tab/>
      </w:r>
      <w:r w:rsidR="00CB2D15" w:rsidRPr="00D77780">
        <w:rPr>
          <w:rFonts w:ascii="Times New Roman" w:hAnsi="Times New Roman"/>
          <w:i/>
          <w:sz w:val="22"/>
          <w:szCs w:val="22"/>
        </w:rPr>
        <w:tab/>
      </w:r>
      <w:r w:rsidR="00CB2D15" w:rsidRPr="00D77780">
        <w:rPr>
          <w:rFonts w:ascii="Times New Roman" w:hAnsi="Times New Roman"/>
          <w:i/>
          <w:sz w:val="22"/>
          <w:szCs w:val="22"/>
        </w:rPr>
        <w:tab/>
      </w:r>
      <w:r w:rsidR="00CE4F69" w:rsidRPr="00D77780">
        <w:rPr>
          <w:rFonts w:ascii="Times New Roman" w:hAnsi="Times New Roman"/>
          <w:i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2015-present</w:t>
      </w:r>
    </w:p>
    <w:p w14:paraId="10E3376B" w14:textId="77777777" w:rsidR="000D4C7F" w:rsidRPr="00D77780" w:rsidRDefault="000D4C7F" w:rsidP="00851B5C">
      <w:pPr>
        <w:rPr>
          <w:rFonts w:ascii="Times New Roman" w:hAnsi="Times New Roman"/>
          <w:b/>
          <w:sz w:val="22"/>
          <w:szCs w:val="22"/>
        </w:rPr>
      </w:pPr>
    </w:p>
    <w:p w14:paraId="22D1399B" w14:textId="25719163" w:rsidR="002B7731" w:rsidRPr="00D77780" w:rsidRDefault="00851B5C" w:rsidP="00851B5C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Professional Affiliations:</w:t>
      </w:r>
    </w:p>
    <w:p w14:paraId="4F9BB7C3" w14:textId="77777777" w:rsidR="00872A0D" w:rsidRPr="00D77780" w:rsidRDefault="00872A0D" w:rsidP="00851B5C">
      <w:pPr>
        <w:rPr>
          <w:rFonts w:ascii="Times New Roman" w:hAnsi="Times New Roman"/>
          <w:b/>
          <w:sz w:val="22"/>
          <w:szCs w:val="22"/>
        </w:rPr>
      </w:pPr>
    </w:p>
    <w:p w14:paraId="3A94E1FE" w14:textId="49DC25E6" w:rsidR="00D7543F" w:rsidRDefault="00851B5C" w:rsidP="00851B5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="00D7543F">
        <w:rPr>
          <w:rFonts w:ascii="Times New Roman" w:hAnsi="Times New Roman"/>
          <w:sz w:val="22"/>
          <w:szCs w:val="22"/>
        </w:rPr>
        <w:t>Faculty Center for Innovation (FCI) Scholarship Fellows Mentor</w:t>
      </w:r>
      <w:r w:rsidR="00D7543F">
        <w:rPr>
          <w:rFonts w:ascii="Times New Roman" w:hAnsi="Times New Roman"/>
          <w:sz w:val="22"/>
          <w:szCs w:val="22"/>
        </w:rPr>
        <w:tab/>
      </w:r>
      <w:r w:rsidR="00D7543F">
        <w:rPr>
          <w:rFonts w:ascii="Times New Roman" w:hAnsi="Times New Roman"/>
          <w:sz w:val="22"/>
          <w:szCs w:val="22"/>
        </w:rPr>
        <w:tab/>
      </w:r>
      <w:r w:rsidR="00D7543F">
        <w:rPr>
          <w:rFonts w:ascii="Times New Roman" w:hAnsi="Times New Roman"/>
          <w:sz w:val="22"/>
          <w:szCs w:val="22"/>
        </w:rPr>
        <w:tab/>
      </w:r>
      <w:r w:rsidR="007D0D77">
        <w:rPr>
          <w:rFonts w:ascii="Times New Roman" w:hAnsi="Times New Roman"/>
          <w:sz w:val="22"/>
          <w:szCs w:val="22"/>
        </w:rPr>
        <w:tab/>
      </w:r>
      <w:r w:rsidR="00D7543F">
        <w:rPr>
          <w:rFonts w:ascii="Times New Roman" w:hAnsi="Times New Roman"/>
          <w:sz w:val="22"/>
          <w:szCs w:val="22"/>
        </w:rPr>
        <w:t>2023-present</w:t>
      </w:r>
    </w:p>
    <w:p w14:paraId="101F86DE" w14:textId="794BC791" w:rsidR="00D7543F" w:rsidRDefault="00D7543F" w:rsidP="00851B5C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 xml:space="preserve">Park University, </w:t>
      </w:r>
      <w:r w:rsidR="0077543B">
        <w:rPr>
          <w:rFonts w:ascii="Times New Roman" w:hAnsi="Times New Roman"/>
          <w:sz w:val="22"/>
          <w:szCs w:val="22"/>
        </w:rPr>
        <w:t>Parkville, MO</w:t>
      </w:r>
    </w:p>
    <w:p w14:paraId="073DF37C" w14:textId="46B576A1" w:rsidR="00CC372A" w:rsidRPr="00D77780" w:rsidRDefault="00CC372A" w:rsidP="00D7543F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American Society of Criminology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2022-present</w:t>
      </w:r>
    </w:p>
    <w:p w14:paraId="63608CC7" w14:textId="5CC185FC" w:rsidR="00985204" w:rsidRPr="00D77780" w:rsidRDefault="0077601C" w:rsidP="00CC372A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MAGS/ProQuest Distinguished Master’s Thesis Awards </w:t>
      </w:r>
      <w:r w:rsidR="00D45877" w:rsidRPr="00D77780">
        <w:rPr>
          <w:rFonts w:ascii="Times New Roman" w:hAnsi="Times New Roman"/>
          <w:sz w:val="22"/>
          <w:szCs w:val="22"/>
        </w:rPr>
        <w:t>– Reviewer</w:t>
      </w:r>
      <w:r w:rsidR="00D45877" w:rsidRPr="00D77780">
        <w:rPr>
          <w:rFonts w:ascii="Times New Roman" w:hAnsi="Times New Roman"/>
          <w:sz w:val="22"/>
          <w:szCs w:val="22"/>
        </w:rPr>
        <w:tab/>
      </w:r>
      <w:r w:rsidR="00D45877" w:rsidRPr="00D77780">
        <w:rPr>
          <w:rFonts w:ascii="Times New Roman" w:hAnsi="Times New Roman"/>
          <w:sz w:val="22"/>
          <w:szCs w:val="22"/>
        </w:rPr>
        <w:tab/>
      </w:r>
      <w:r w:rsidR="00D45877" w:rsidRPr="00D77780">
        <w:rPr>
          <w:rFonts w:ascii="Times New Roman" w:hAnsi="Times New Roman"/>
          <w:sz w:val="22"/>
          <w:szCs w:val="22"/>
        </w:rPr>
        <w:tab/>
        <w:t>2021</w:t>
      </w:r>
    </w:p>
    <w:p w14:paraId="0C12F560" w14:textId="6A9793AA" w:rsidR="00FA771D" w:rsidRDefault="00FA771D" w:rsidP="00985204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International Association of Chiefs of Police 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2021-present</w:t>
      </w:r>
    </w:p>
    <w:p w14:paraId="23E5A67B" w14:textId="6F362AC0" w:rsidR="00A05555" w:rsidRPr="00D77780" w:rsidRDefault="00A05555" w:rsidP="00985204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National De-escalation Training Center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2020-present</w:t>
      </w:r>
    </w:p>
    <w:p w14:paraId="161D139A" w14:textId="2CEBA24E" w:rsidR="00F503F1" w:rsidRPr="00D77780" w:rsidRDefault="00A05555" w:rsidP="00851B5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>Public Information Officer</w:t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</w:r>
      <w:r w:rsidR="00F503F1" w:rsidRPr="00D77780">
        <w:rPr>
          <w:rFonts w:ascii="Times New Roman" w:hAnsi="Times New Roman"/>
          <w:sz w:val="22"/>
          <w:szCs w:val="22"/>
        </w:rPr>
        <w:tab/>
        <w:t>2022</w:t>
      </w:r>
    </w:p>
    <w:p w14:paraId="3776A416" w14:textId="4ED34175" w:rsidR="004F3D1A" w:rsidRPr="00D77780" w:rsidRDefault="004F3D1A" w:rsidP="00F503F1">
      <w:pPr>
        <w:ind w:left="720"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Master Train</w:t>
      </w:r>
      <w:r w:rsidR="00452177" w:rsidRPr="00D77780">
        <w:rPr>
          <w:rFonts w:ascii="Times New Roman" w:hAnsi="Times New Roman"/>
          <w:sz w:val="22"/>
          <w:szCs w:val="22"/>
        </w:rPr>
        <w:t>er</w:t>
      </w:r>
      <w:r w:rsidR="00452177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2022-present</w:t>
      </w:r>
    </w:p>
    <w:p w14:paraId="3C309314" w14:textId="61C40167" w:rsidR="00D63A1C" w:rsidRPr="00D77780" w:rsidRDefault="00D63A1C" w:rsidP="00F503F1">
      <w:pPr>
        <w:ind w:left="720"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Senior Trainer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2021</w:t>
      </w:r>
      <w:r w:rsidR="006924AD" w:rsidRPr="00D77780">
        <w:rPr>
          <w:rFonts w:ascii="Times New Roman" w:hAnsi="Times New Roman"/>
          <w:sz w:val="22"/>
          <w:szCs w:val="22"/>
        </w:rPr>
        <w:t>-present</w:t>
      </w:r>
    </w:p>
    <w:p w14:paraId="2E872A4D" w14:textId="605B08BF" w:rsidR="00D63A1C" w:rsidRPr="00D77780" w:rsidRDefault="00D63A1C" w:rsidP="00851B5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Certified Trainer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2021</w:t>
      </w:r>
    </w:p>
    <w:p w14:paraId="126EA31E" w14:textId="70DF02AD" w:rsidR="00A05555" w:rsidRPr="00D77780" w:rsidRDefault="00A05555" w:rsidP="00D63A1C">
      <w:pPr>
        <w:ind w:left="720"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President – Executive Council </w:t>
      </w:r>
      <w:r w:rsidR="00D63A1C" w:rsidRPr="00D77780">
        <w:rPr>
          <w:rFonts w:ascii="Times New Roman" w:hAnsi="Times New Roman"/>
          <w:sz w:val="22"/>
          <w:szCs w:val="22"/>
        </w:rPr>
        <w:tab/>
      </w:r>
      <w:r w:rsidR="00D63A1C" w:rsidRPr="00D77780">
        <w:rPr>
          <w:rFonts w:ascii="Times New Roman" w:hAnsi="Times New Roman"/>
          <w:sz w:val="22"/>
          <w:szCs w:val="22"/>
        </w:rPr>
        <w:tab/>
      </w:r>
      <w:r w:rsidR="00D63A1C" w:rsidRPr="00D77780">
        <w:rPr>
          <w:rFonts w:ascii="Times New Roman" w:hAnsi="Times New Roman"/>
          <w:sz w:val="22"/>
          <w:szCs w:val="22"/>
        </w:rPr>
        <w:tab/>
      </w:r>
      <w:r w:rsidR="00D63A1C" w:rsidRPr="00D77780">
        <w:rPr>
          <w:rFonts w:ascii="Times New Roman" w:hAnsi="Times New Roman"/>
          <w:sz w:val="22"/>
          <w:szCs w:val="22"/>
        </w:rPr>
        <w:tab/>
      </w:r>
      <w:r w:rsidR="00D63A1C" w:rsidRPr="00D77780">
        <w:rPr>
          <w:rFonts w:ascii="Times New Roman" w:hAnsi="Times New Roman"/>
          <w:sz w:val="22"/>
          <w:szCs w:val="22"/>
        </w:rPr>
        <w:tab/>
      </w:r>
      <w:r w:rsidR="00D63A1C" w:rsidRPr="00D77780">
        <w:rPr>
          <w:rFonts w:ascii="Times New Roman" w:hAnsi="Times New Roman"/>
          <w:sz w:val="22"/>
          <w:szCs w:val="22"/>
        </w:rPr>
        <w:tab/>
      </w:r>
      <w:r w:rsidR="00D63A1C" w:rsidRPr="00D77780">
        <w:rPr>
          <w:rFonts w:ascii="Times New Roman" w:hAnsi="Times New Roman"/>
          <w:sz w:val="22"/>
          <w:szCs w:val="22"/>
        </w:rPr>
        <w:tab/>
        <w:t>202</w:t>
      </w:r>
      <w:r w:rsidR="006447D8" w:rsidRPr="00D77780">
        <w:rPr>
          <w:rFonts w:ascii="Times New Roman" w:hAnsi="Times New Roman"/>
          <w:sz w:val="22"/>
          <w:szCs w:val="22"/>
        </w:rPr>
        <w:t>0</w:t>
      </w:r>
      <w:r w:rsidR="00917268" w:rsidRPr="00D77780">
        <w:rPr>
          <w:rFonts w:ascii="Times New Roman" w:hAnsi="Times New Roman"/>
          <w:sz w:val="22"/>
          <w:szCs w:val="22"/>
        </w:rPr>
        <w:t>-present</w:t>
      </w:r>
    </w:p>
    <w:p w14:paraId="397472E4" w14:textId="14C704BE" w:rsidR="00275E82" w:rsidRPr="00D77780" w:rsidRDefault="00275E82" w:rsidP="00851B5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Co-Director &amp;</w:t>
      </w:r>
      <w:r w:rsidR="00D63A1C" w:rsidRPr="00D77780">
        <w:rPr>
          <w:rFonts w:ascii="Times New Roman" w:hAnsi="Times New Roman"/>
          <w:sz w:val="22"/>
          <w:szCs w:val="22"/>
        </w:rPr>
        <w:t xml:space="preserve"> Regional</w:t>
      </w:r>
      <w:r w:rsidRPr="00D77780">
        <w:rPr>
          <w:rFonts w:ascii="Times New Roman" w:hAnsi="Times New Roman"/>
          <w:sz w:val="22"/>
          <w:szCs w:val="22"/>
        </w:rPr>
        <w:t xml:space="preserve"> Manager – FHSU </w:t>
      </w:r>
      <w:r w:rsidR="00D63A1C" w:rsidRPr="00D77780">
        <w:rPr>
          <w:rFonts w:ascii="Times New Roman" w:hAnsi="Times New Roman"/>
          <w:sz w:val="22"/>
          <w:szCs w:val="22"/>
        </w:rPr>
        <w:t>Central Region Training Center</w:t>
      </w:r>
      <w:r w:rsidR="00D63A1C" w:rsidRPr="00D77780">
        <w:rPr>
          <w:rFonts w:ascii="Times New Roman" w:hAnsi="Times New Roman"/>
          <w:sz w:val="22"/>
          <w:szCs w:val="22"/>
        </w:rPr>
        <w:tab/>
        <w:t>2020</w:t>
      </w:r>
      <w:r w:rsidR="006924AD" w:rsidRPr="00D77780">
        <w:rPr>
          <w:rFonts w:ascii="Times New Roman" w:hAnsi="Times New Roman"/>
          <w:sz w:val="22"/>
          <w:szCs w:val="22"/>
        </w:rPr>
        <w:t xml:space="preserve">-present </w:t>
      </w:r>
      <w:r w:rsidR="00D63A1C" w:rsidRPr="00D77780">
        <w:rPr>
          <w:rFonts w:ascii="Times New Roman" w:hAnsi="Times New Roman"/>
          <w:sz w:val="22"/>
          <w:szCs w:val="22"/>
        </w:rPr>
        <w:tab/>
      </w:r>
    </w:p>
    <w:p w14:paraId="4368691F" w14:textId="77777777" w:rsidR="007D2561" w:rsidRPr="00D77780" w:rsidRDefault="007D2561" w:rsidP="00A0555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Improving Criminal Justice Response Community Trainer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2017-</w:t>
      </w:r>
      <w:r w:rsidR="00240692" w:rsidRPr="00D77780">
        <w:rPr>
          <w:rFonts w:ascii="Times New Roman" w:hAnsi="Times New Roman"/>
          <w:sz w:val="22"/>
          <w:szCs w:val="22"/>
        </w:rPr>
        <w:t>2020</w:t>
      </w:r>
    </w:p>
    <w:p w14:paraId="1795B15E" w14:textId="77777777" w:rsidR="007D2561" w:rsidRDefault="007D2561" w:rsidP="00851B5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Governor’s Advisory Council on Domestic Violence Training</w:t>
      </w:r>
    </w:p>
    <w:p w14:paraId="5DC0A1C1" w14:textId="77777777" w:rsidR="00936852" w:rsidRPr="00CB2D15" w:rsidRDefault="00936852" w:rsidP="00936852">
      <w:pPr>
        <w:ind w:firstLine="720"/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>Midwest Criminal Justice Association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2015-present</w:t>
      </w:r>
    </w:p>
    <w:p w14:paraId="420A56E2" w14:textId="77777777" w:rsidR="00936852" w:rsidRPr="00CB2D15" w:rsidRDefault="00936852" w:rsidP="00936852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Committee Member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2016-</w:t>
      </w:r>
      <w:r>
        <w:rPr>
          <w:rFonts w:ascii="Times New Roman" w:hAnsi="Times New Roman"/>
          <w:sz w:val="22"/>
          <w:szCs w:val="22"/>
        </w:rPr>
        <w:t>2018</w:t>
      </w:r>
    </w:p>
    <w:p w14:paraId="21B3F9EA" w14:textId="77777777" w:rsidR="00936852" w:rsidRPr="00CB2D15" w:rsidRDefault="00936852" w:rsidP="00936852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Student Paper Competition – Reviewer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2016</w:t>
      </w:r>
      <w:r>
        <w:rPr>
          <w:rFonts w:ascii="Times New Roman" w:hAnsi="Times New Roman"/>
          <w:sz w:val="22"/>
          <w:szCs w:val="22"/>
        </w:rPr>
        <w:t>, 17, 18</w:t>
      </w:r>
    </w:p>
    <w:p w14:paraId="2BFAA63D" w14:textId="434A79B2" w:rsidR="005E553F" w:rsidRPr="00D77780" w:rsidRDefault="00F25B8B" w:rsidP="00925237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="005E553F" w:rsidRPr="00D77780">
        <w:rPr>
          <w:rFonts w:ascii="Times New Roman" w:hAnsi="Times New Roman"/>
          <w:sz w:val="22"/>
          <w:szCs w:val="22"/>
        </w:rPr>
        <w:t>Academy of Criminal Justice Sciences</w:t>
      </w:r>
      <w:r w:rsidR="005E553F" w:rsidRPr="00D77780">
        <w:rPr>
          <w:rFonts w:ascii="Times New Roman" w:hAnsi="Times New Roman"/>
          <w:sz w:val="22"/>
          <w:szCs w:val="22"/>
        </w:rPr>
        <w:tab/>
      </w:r>
      <w:r w:rsidR="005E553F" w:rsidRPr="00D77780">
        <w:rPr>
          <w:rFonts w:ascii="Times New Roman" w:hAnsi="Times New Roman"/>
          <w:sz w:val="22"/>
          <w:szCs w:val="22"/>
        </w:rPr>
        <w:tab/>
      </w:r>
      <w:r w:rsidR="005E553F" w:rsidRPr="00D77780">
        <w:rPr>
          <w:rFonts w:ascii="Times New Roman" w:hAnsi="Times New Roman"/>
          <w:sz w:val="22"/>
          <w:szCs w:val="22"/>
        </w:rPr>
        <w:tab/>
      </w:r>
      <w:r w:rsidR="005E553F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5E553F" w:rsidRPr="00D77780">
        <w:rPr>
          <w:rFonts w:ascii="Times New Roman" w:hAnsi="Times New Roman"/>
          <w:sz w:val="22"/>
          <w:szCs w:val="22"/>
        </w:rPr>
        <w:t>2013-present</w:t>
      </w:r>
    </w:p>
    <w:p w14:paraId="2E88A0B0" w14:textId="088CE7EC" w:rsidR="00917268" w:rsidRPr="00D77780" w:rsidRDefault="00851B5C" w:rsidP="000D0F10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American Criminal Justice Association</w:t>
      </w:r>
      <w:r w:rsidR="00CC372A" w:rsidRPr="00D77780">
        <w:rPr>
          <w:rFonts w:ascii="Times New Roman" w:hAnsi="Times New Roman"/>
          <w:sz w:val="22"/>
          <w:szCs w:val="22"/>
        </w:rPr>
        <w:t>/Lambda Alpha Epsilon</w:t>
      </w:r>
      <w:r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</w:t>
      </w:r>
      <w:r w:rsidR="00752C56" w:rsidRPr="00D77780">
        <w:rPr>
          <w:rFonts w:ascii="Times New Roman" w:hAnsi="Times New Roman"/>
          <w:sz w:val="22"/>
          <w:szCs w:val="22"/>
        </w:rPr>
        <w:t>6</w:t>
      </w:r>
      <w:r w:rsidRPr="00D77780">
        <w:rPr>
          <w:rFonts w:ascii="Times New Roman" w:hAnsi="Times New Roman"/>
          <w:sz w:val="22"/>
          <w:szCs w:val="22"/>
        </w:rPr>
        <w:t>-present</w:t>
      </w:r>
      <w:r w:rsidR="00752C56" w:rsidRPr="00D77780">
        <w:rPr>
          <w:rFonts w:ascii="Times New Roman" w:hAnsi="Times New Roman"/>
          <w:sz w:val="22"/>
          <w:szCs w:val="22"/>
        </w:rPr>
        <w:t xml:space="preserve"> </w:t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>Chapter Advisor</w:t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  <w:t>2016-present</w:t>
      </w:r>
    </w:p>
    <w:p w14:paraId="13B138EE" w14:textId="02BD9933" w:rsidR="00752C56" w:rsidRPr="00D77780" w:rsidRDefault="00917268" w:rsidP="00851B5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lastRenderedPageBreak/>
        <w:tab/>
      </w:r>
      <w:r w:rsidRPr="00D77780">
        <w:rPr>
          <w:rFonts w:ascii="Times New Roman" w:hAnsi="Times New Roman"/>
          <w:sz w:val="22"/>
          <w:szCs w:val="22"/>
        </w:rPr>
        <w:tab/>
        <w:t>Scholar</w:t>
      </w:r>
      <w:r w:rsidR="000D0F10" w:rsidRPr="00D77780">
        <w:rPr>
          <w:rFonts w:ascii="Times New Roman" w:hAnsi="Times New Roman"/>
          <w:sz w:val="22"/>
          <w:szCs w:val="22"/>
        </w:rPr>
        <w:t>ship Committee</w:t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0D0F10" w:rsidRPr="00D77780">
        <w:rPr>
          <w:rFonts w:ascii="Times New Roman" w:hAnsi="Times New Roman"/>
          <w:sz w:val="22"/>
          <w:szCs w:val="22"/>
        </w:rPr>
        <w:tab/>
      </w:r>
      <w:r w:rsidR="00DE5261" w:rsidRPr="00D77780">
        <w:rPr>
          <w:rFonts w:ascii="Times New Roman" w:hAnsi="Times New Roman"/>
          <w:sz w:val="22"/>
          <w:szCs w:val="22"/>
        </w:rPr>
        <w:t>2021</w:t>
      </w:r>
      <w:r w:rsidR="001E7893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CB2D15" w:rsidRPr="00D77780">
        <w:rPr>
          <w:rFonts w:ascii="Times New Roman" w:hAnsi="Times New Roman"/>
          <w:sz w:val="22"/>
          <w:szCs w:val="22"/>
        </w:rPr>
        <w:tab/>
      </w:r>
      <w:r w:rsidR="00752C56" w:rsidRPr="00D77780">
        <w:rPr>
          <w:rFonts w:ascii="Times New Roman" w:hAnsi="Times New Roman"/>
          <w:sz w:val="22"/>
          <w:szCs w:val="22"/>
        </w:rPr>
        <w:t>Membership/Communications Committee</w:t>
      </w:r>
      <w:r w:rsidR="00752C56" w:rsidRPr="00D77780">
        <w:rPr>
          <w:rFonts w:ascii="Times New Roman" w:hAnsi="Times New Roman"/>
          <w:sz w:val="22"/>
          <w:szCs w:val="22"/>
        </w:rPr>
        <w:tab/>
      </w:r>
      <w:r w:rsidR="00752C56" w:rsidRPr="00D77780">
        <w:rPr>
          <w:rFonts w:ascii="Times New Roman" w:hAnsi="Times New Roman"/>
          <w:sz w:val="22"/>
          <w:szCs w:val="22"/>
        </w:rPr>
        <w:tab/>
      </w:r>
      <w:r w:rsidR="00752C56" w:rsidRPr="00D77780">
        <w:rPr>
          <w:rFonts w:ascii="Times New Roman" w:hAnsi="Times New Roman"/>
          <w:sz w:val="22"/>
          <w:szCs w:val="22"/>
        </w:rPr>
        <w:tab/>
      </w:r>
      <w:r w:rsidR="00752C56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752C56" w:rsidRPr="00D77780">
        <w:rPr>
          <w:rFonts w:ascii="Times New Roman" w:hAnsi="Times New Roman"/>
          <w:sz w:val="22"/>
          <w:szCs w:val="22"/>
        </w:rPr>
        <w:t>2019</w:t>
      </w:r>
    </w:p>
    <w:p w14:paraId="10E1CAFF" w14:textId="77777777" w:rsidR="000E5993" w:rsidRPr="00D77780" w:rsidRDefault="000E5993" w:rsidP="00851B5C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 xml:space="preserve">Student Paper Competition – Committee Chair 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2020-present</w:t>
      </w:r>
    </w:p>
    <w:p w14:paraId="787E3B50" w14:textId="77777777" w:rsidR="00936852" w:rsidRDefault="00936852" w:rsidP="00FE3E5F">
      <w:pPr>
        <w:rPr>
          <w:rFonts w:ascii="Times New Roman" w:hAnsi="Times New Roman"/>
          <w:b/>
          <w:sz w:val="22"/>
          <w:szCs w:val="22"/>
        </w:rPr>
      </w:pPr>
    </w:p>
    <w:p w14:paraId="33B8D197" w14:textId="07418B00" w:rsidR="00FE3E5F" w:rsidRPr="00D77780" w:rsidRDefault="00FE3E5F" w:rsidP="00FE3E5F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Professional Development:</w:t>
      </w:r>
    </w:p>
    <w:p w14:paraId="544D5244" w14:textId="77777777" w:rsidR="00CD5C6A" w:rsidRPr="00D77780" w:rsidRDefault="00CD5C6A" w:rsidP="00A05555">
      <w:pPr>
        <w:rPr>
          <w:rFonts w:ascii="Times New Roman" w:hAnsi="Times New Roman"/>
          <w:b/>
          <w:sz w:val="22"/>
          <w:szCs w:val="22"/>
        </w:rPr>
      </w:pPr>
    </w:p>
    <w:p w14:paraId="11AF0205" w14:textId="144DAF51" w:rsidR="006C6A1F" w:rsidRDefault="00FE3E5F" w:rsidP="00A05555">
      <w:pPr>
        <w:rPr>
          <w:rFonts w:ascii="Times New Roman" w:hAnsi="Times New Roman"/>
          <w:bCs/>
          <w:sz w:val="22"/>
          <w:szCs w:val="22"/>
        </w:rPr>
      </w:pPr>
      <w:r w:rsidRPr="00FC452B">
        <w:rPr>
          <w:rFonts w:ascii="Times New Roman" w:hAnsi="Times New Roman"/>
          <w:bCs/>
          <w:sz w:val="22"/>
          <w:szCs w:val="22"/>
        </w:rPr>
        <w:tab/>
      </w:r>
      <w:r w:rsidR="00845865">
        <w:rPr>
          <w:rFonts w:ascii="Times New Roman" w:hAnsi="Times New Roman"/>
          <w:bCs/>
          <w:sz w:val="22"/>
          <w:szCs w:val="22"/>
        </w:rPr>
        <w:t>Discovering the Power of Why: Aligning Our Purposes for Greater Impact</w:t>
      </w:r>
      <w:r w:rsidR="00845865">
        <w:rPr>
          <w:rFonts w:ascii="Times New Roman" w:hAnsi="Times New Roman"/>
          <w:bCs/>
          <w:sz w:val="22"/>
          <w:szCs w:val="22"/>
        </w:rPr>
        <w:tab/>
      </w:r>
      <w:r w:rsidR="00845865">
        <w:rPr>
          <w:rFonts w:ascii="Times New Roman" w:hAnsi="Times New Roman"/>
          <w:bCs/>
          <w:sz w:val="22"/>
          <w:szCs w:val="22"/>
        </w:rPr>
        <w:tab/>
        <w:t>2025</w:t>
      </w:r>
    </w:p>
    <w:p w14:paraId="012FFD51" w14:textId="326461A5" w:rsidR="00845865" w:rsidRDefault="00845865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  <w:t>Justice Clearinghouse</w:t>
      </w:r>
    </w:p>
    <w:p w14:paraId="16CC2A9E" w14:textId="2FACC284" w:rsidR="00C25FB2" w:rsidRDefault="00C25FB2" w:rsidP="006C6A1F">
      <w:pPr>
        <w:ind w:firstLine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 xml:space="preserve">Goal Setter, Goal Getter: A Comprehensive Guide to Crafting and Exceeding Your </w:t>
      </w:r>
      <w:r>
        <w:rPr>
          <w:rFonts w:ascii="Times New Roman" w:hAnsi="Times New Roman"/>
          <w:bCs/>
          <w:sz w:val="22"/>
          <w:szCs w:val="22"/>
        </w:rPr>
        <w:tab/>
        <w:t>2025</w:t>
      </w:r>
    </w:p>
    <w:p w14:paraId="778912EF" w14:textId="1CF05254" w:rsidR="00C25FB2" w:rsidRDefault="00C25FB2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 w:rsidR="00F5668C">
        <w:rPr>
          <w:rFonts w:ascii="Times New Roman" w:hAnsi="Times New Roman"/>
          <w:bCs/>
          <w:sz w:val="22"/>
          <w:szCs w:val="22"/>
        </w:rPr>
        <w:t>Personal and Professional Goals, Justice Clearinghouse</w:t>
      </w:r>
    </w:p>
    <w:p w14:paraId="007FDFA3" w14:textId="0608B31E" w:rsidR="001A5322" w:rsidRDefault="001A5322" w:rsidP="00C25FB2">
      <w:pPr>
        <w:ind w:firstLine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Leading in the Aftermath</w:t>
      </w:r>
      <w:r w:rsidR="009B1E20">
        <w:rPr>
          <w:rFonts w:ascii="Times New Roman" w:hAnsi="Times New Roman"/>
          <w:bCs/>
          <w:sz w:val="22"/>
          <w:szCs w:val="22"/>
        </w:rPr>
        <w:t>: Post-Crisis Trauma-Informed Leadership</w:t>
      </w:r>
      <w:r w:rsidR="009B1E20">
        <w:rPr>
          <w:rFonts w:ascii="Times New Roman" w:hAnsi="Times New Roman"/>
          <w:bCs/>
          <w:sz w:val="22"/>
          <w:szCs w:val="22"/>
        </w:rPr>
        <w:tab/>
      </w:r>
      <w:r w:rsidR="009B1E20">
        <w:rPr>
          <w:rFonts w:ascii="Times New Roman" w:hAnsi="Times New Roman"/>
          <w:bCs/>
          <w:sz w:val="22"/>
          <w:szCs w:val="22"/>
        </w:rPr>
        <w:tab/>
      </w:r>
      <w:r w:rsidR="009B1E20">
        <w:rPr>
          <w:rFonts w:ascii="Times New Roman" w:hAnsi="Times New Roman"/>
          <w:bCs/>
          <w:sz w:val="22"/>
          <w:szCs w:val="22"/>
        </w:rPr>
        <w:tab/>
        <w:t>2025</w:t>
      </w:r>
    </w:p>
    <w:p w14:paraId="1332C659" w14:textId="03FDC474" w:rsidR="009B1E20" w:rsidRDefault="009B1E20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  <w:t>Justice Clearinghouse</w:t>
      </w:r>
    </w:p>
    <w:p w14:paraId="2146050D" w14:textId="7B2B5B82" w:rsidR="009B1E20" w:rsidRDefault="009B1E20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  <w:t>Motivational Interviewing</w:t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  <w:t>2025</w:t>
      </w:r>
    </w:p>
    <w:p w14:paraId="60CD9917" w14:textId="4D284E1A" w:rsidR="009B1E20" w:rsidRDefault="009B1E20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 w:rsidR="00DA301A">
        <w:rPr>
          <w:rFonts w:ascii="Times New Roman" w:hAnsi="Times New Roman"/>
          <w:bCs/>
          <w:sz w:val="22"/>
          <w:szCs w:val="22"/>
        </w:rPr>
        <w:t>Justice Clearinghouse</w:t>
      </w:r>
    </w:p>
    <w:p w14:paraId="5BDE5532" w14:textId="433A90C9" w:rsidR="00290FBD" w:rsidRDefault="007A4801" w:rsidP="001A5322">
      <w:pPr>
        <w:ind w:firstLine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Leadership Training</w:t>
      </w:r>
      <w:r w:rsidR="005A0011">
        <w:rPr>
          <w:rFonts w:ascii="Times New Roman" w:hAnsi="Times New Roman"/>
          <w:bCs/>
          <w:sz w:val="22"/>
          <w:szCs w:val="22"/>
        </w:rPr>
        <w:t>, Kansas Leadership Center</w:t>
      </w:r>
      <w:r w:rsidR="005A0011">
        <w:rPr>
          <w:rFonts w:ascii="Times New Roman" w:hAnsi="Times New Roman"/>
          <w:bCs/>
          <w:sz w:val="22"/>
          <w:szCs w:val="22"/>
        </w:rPr>
        <w:tab/>
      </w:r>
      <w:r w:rsidR="00845865">
        <w:rPr>
          <w:rFonts w:ascii="Times New Roman" w:hAnsi="Times New Roman"/>
          <w:bCs/>
          <w:sz w:val="22"/>
          <w:szCs w:val="22"/>
        </w:rPr>
        <w:tab/>
      </w:r>
      <w:r w:rsidR="00845865">
        <w:rPr>
          <w:rFonts w:ascii="Times New Roman" w:hAnsi="Times New Roman"/>
          <w:bCs/>
          <w:sz w:val="22"/>
          <w:szCs w:val="22"/>
        </w:rPr>
        <w:tab/>
      </w:r>
      <w:r w:rsidR="00845865">
        <w:rPr>
          <w:rFonts w:ascii="Times New Roman" w:hAnsi="Times New Roman"/>
          <w:bCs/>
          <w:sz w:val="22"/>
          <w:szCs w:val="22"/>
        </w:rPr>
        <w:tab/>
      </w:r>
      <w:r w:rsidR="00845865">
        <w:rPr>
          <w:rFonts w:ascii="Times New Roman" w:hAnsi="Times New Roman"/>
          <w:bCs/>
          <w:sz w:val="22"/>
          <w:szCs w:val="22"/>
        </w:rPr>
        <w:tab/>
      </w:r>
      <w:r w:rsidR="00845865">
        <w:rPr>
          <w:rFonts w:ascii="Times New Roman" w:hAnsi="Times New Roman"/>
          <w:bCs/>
          <w:sz w:val="22"/>
          <w:szCs w:val="22"/>
        </w:rPr>
        <w:tab/>
        <w:t>2024</w:t>
      </w:r>
    </w:p>
    <w:p w14:paraId="4CEF5A1D" w14:textId="4FDF5E3B" w:rsidR="00FF443B" w:rsidRDefault="00FF443B" w:rsidP="00845865">
      <w:pPr>
        <w:ind w:firstLine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Interest Based Problem Solving Training</w:t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  <w:t>2024</w:t>
      </w:r>
      <w:r w:rsidR="00845865">
        <w:rPr>
          <w:rFonts w:ascii="Times New Roman" w:hAnsi="Times New Roman"/>
          <w:bCs/>
          <w:sz w:val="22"/>
          <w:szCs w:val="22"/>
        </w:rPr>
        <w:t>, 25</w:t>
      </w:r>
    </w:p>
    <w:p w14:paraId="0DDB317E" w14:textId="364CCDF4" w:rsidR="00FF443B" w:rsidRDefault="00FF443B" w:rsidP="001A5322">
      <w:pPr>
        <w:ind w:firstLine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  <w:t xml:space="preserve">Federal Mediation and Conciliation Service </w:t>
      </w:r>
    </w:p>
    <w:p w14:paraId="2871E897" w14:textId="010AFF01" w:rsidR="00FC452B" w:rsidRDefault="00DF6D6A" w:rsidP="00772716">
      <w:pPr>
        <w:ind w:firstLine="720"/>
        <w:rPr>
          <w:rFonts w:ascii="Times New Roman" w:hAnsi="Times New Roman"/>
          <w:bCs/>
          <w:sz w:val="22"/>
          <w:szCs w:val="22"/>
        </w:rPr>
      </w:pPr>
      <w:r w:rsidRPr="00FC452B">
        <w:rPr>
          <w:rFonts w:ascii="Times New Roman" w:hAnsi="Times New Roman"/>
          <w:bCs/>
          <w:sz w:val="22"/>
          <w:szCs w:val="22"/>
        </w:rPr>
        <w:t>How effective is your feedback? Lessons for criminal justice professionals</w:t>
      </w:r>
      <w:proofErr w:type="gramStart"/>
      <w:r w:rsidR="00FC452B">
        <w:rPr>
          <w:rFonts w:ascii="Times New Roman" w:hAnsi="Times New Roman"/>
          <w:bCs/>
          <w:sz w:val="22"/>
          <w:szCs w:val="22"/>
        </w:rPr>
        <w:t>,</w:t>
      </w:r>
      <w:r w:rsidR="00B31B29">
        <w:rPr>
          <w:rFonts w:ascii="Times New Roman" w:hAnsi="Times New Roman"/>
          <w:bCs/>
          <w:sz w:val="22"/>
          <w:szCs w:val="22"/>
        </w:rPr>
        <w:tab/>
      </w:r>
      <w:r w:rsidR="00B31B29">
        <w:rPr>
          <w:rFonts w:ascii="Times New Roman" w:hAnsi="Times New Roman"/>
          <w:bCs/>
          <w:sz w:val="22"/>
          <w:szCs w:val="22"/>
        </w:rPr>
        <w:tab/>
        <w:t>2023</w:t>
      </w:r>
      <w:proofErr w:type="gramEnd"/>
    </w:p>
    <w:p w14:paraId="20D5F43A" w14:textId="77777777" w:rsidR="00864D64" w:rsidRDefault="00FC452B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 w:rsidR="00B31B29">
        <w:rPr>
          <w:rFonts w:ascii="Times New Roman" w:hAnsi="Times New Roman"/>
          <w:bCs/>
          <w:sz w:val="22"/>
          <w:szCs w:val="22"/>
        </w:rPr>
        <w:t>Justice Clearinghouse</w:t>
      </w:r>
    </w:p>
    <w:p w14:paraId="46E89911" w14:textId="77777777" w:rsidR="00422C74" w:rsidRDefault="00864D64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</w:r>
      <w:r w:rsidR="00422C74">
        <w:rPr>
          <w:rFonts w:ascii="Times New Roman" w:hAnsi="Times New Roman"/>
          <w:bCs/>
          <w:sz w:val="22"/>
          <w:szCs w:val="22"/>
        </w:rPr>
        <w:t>Identifying School Shooters: One Method,</w:t>
      </w:r>
      <w:r w:rsidR="00422C74">
        <w:rPr>
          <w:rFonts w:ascii="Times New Roman" w:hAnsi="Times New Roman"/>
          <w:bCs/>
          <w:sz w:val="22"/>
          <w:szCs w:val="22"/>
        </w:rPr>
        <w:tab/>
      </w:r>
      <w:r w:rsidR="00422C74">
        <w:rPr>
          <w:rFonts w:ascii="Times New Roman" w:hAnsi="Times New Roman"/>
          <w:bCs/>
          <w:sz w:val="22"/>
          <w:szCs w:val="22"/>
        </w:rPr>
        <w:tab/>
      </w:r>
      <w:r w:rsidR="00422C74">
        <w:rPr>
          <w:rFonts w:ascii="Times New Roman" w:hAnsi="Times New Roman"/>
          <w:bCs/>
          <w:sz w:val="22"/>
          <w:szCs w:val="22"/>
        </w:rPr>
        <w:tab/>
      </w:r>
      <w:r w:rsidR="00422C74">
        <w:rPr>
          <w:rFonts w:ascii="Times New Roman" w:hAnsi="Times New Roman"/>
          <w:bCs/>
          <w:sz w:val="22"/>
          <w:szCs w:val="22"/>
        </w:rPr>
        <w:tab/>
      </w:r>
      <w:r w:rsidR="00422C74">
        <w:rPr>
          <w:rFonts w:ascii="Times New Roman" w:hAnsi="Times New Roman"/>
          <w:bCs/>
          <w:sz w:val="22"/>
          <w:szCs w:val="22"/>
        </w:rPr>
        <w:tab/>
      </w:r>
      <w:r w:rsidR="00422C74">
        <w:rPr>
          <w:rFonts w:ascii="Times New Roman" w:hAnsi="Times New Roman"/>
          <w:bCs/>
          <w:sz w:val="22"/>
          <w:szCs w:val="22"/>
        </w:rPr>
        <w:tab/>
        <w:t>2023</w:t>
      </w:r>
    </w:p>
    <w:p w14:paraId="43A7086A" w14:textId="6A9F86C6" w:rsidR="006A10B9" w:rsidRPr="00FC452B" w:rsidRDefault="00422C74" w:rsidP="00A05555">
      <w:pPr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  <w:t xml:space="preserve">International De-escalation Association </w:t>
      </w:r>
      <w:r w:rsidR="00FC452B" w:rsidRPr="00FC452B">
        <w:rPr>
          <w:rFonts w:ascii="Times New Roman" w:hAnsi="Times New Roman"/>
          <w:bCs/>
          <w:sz w:val="22"/>
          <w:szCs w:val="22"/>
        </w:rPr>
        <w:tab/>
      </w:r>
      <w:r w:rsidR="00FC452B" w:rsidRPr="00FC452B">
        <w:rPr>
          <w:rFonts w:ascii="Times New Roman" w:hAnsi="Times New Roman"/>
          <w:bCs/>
          <w:sz w:val="22"/>
          <w:szCs w:val="22"/>
        </w:rPr>
        <w:tab/>
      </w:r>
      <w:r w:rsidR="00B31B29">
        <w:rPr>
          <w:rFonts w:ascii="Times New Roman" w:hAnsi="Times New Roman"/>
          <w:bCs/>
          <w:sz w:val="22"/>
          <w:szCs w:val="22"/>
        </w:rPr>
        <w:t xml:space="preserve"> </w:t>
      </w:r>
    </w:p>
    <w:p w14:paraId="2841675C" w14:textId="557E351E" w:rsidR="004F3D1A" w:rsidRDefault="004F3D1A" w:rsidP="006A10B9">
      <w:pPr>
        <w:ind w:firstLine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The Chronical Strategic Leadership Program</w:t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  <w:t>2022</w:t>
      </w:r>
    </w:p>
    <w:p w14:paraId="313F5C00" w14:textId="2D8F3AA2" w:rsidR="002D4365" w:rsidRDefault="002D4365" w:rsidP="006A10B9">
      <w:pPr>
        <w:ind w:firstLine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New Chair A</w:t>
      </w:r>
      <w:r w:rsidR="0010493D">
        <w:rPr>
          <w:rFonts w:ascii="Times New Roman" w:hAnsi="Times New Roman"/>
          <w:bCs/>
          <w:sz w:val="22"/>
          <w:szCs w:val="22"/>
        </w:rPr>
        <w:t xml:space="preserve">lliance, </w:t>
      </w:r>
      <w:r w:rsidR="00EC6200">
        <w:rPr>
          <w:rFonts w:ascii="Times New Roman" w:hAnsi="Times New Roman"/>
          <w:bCs/>
          <w:sz w:val="22"/>
          <w:szCs w:val="22"/>
        </w:rPr>
        <w:t>Academic Chairpersons Conference</w:t>
      </w:r>
      <w:r w:rsidR="00EC6200">
        <w:rPr>
          <w:rFonts w:ascii="Times New Roman" w:hAnsi="Times New Roman"/>
          <w:bCs/>
          <w:sz w:val="22"/>
          <w:szCs w:val="22"/>
        </w:rPr>
        <w:tab/>
      </w:r>
      <w:r w:rsidR="00EC6200">
        <w:rPr>
          <w:rFonts w:ascii="Times New Roman" w:hAnsi="Times New Roman"/>
          <w:bCs/>
          <w:sz w:val="22"/>
          <w:szCs w:val="22"/>
        </w:rPr>
        <w:tab/>
      </w:r>
      <w:r w:rsidR="00EC6200">
        <w:rPr>
          <w:rFonts w:ascii="Times New Roman" w:hAnsi="Times New Roman"/>
          <w:bCs/>
          <w:sz w:val="22"/>
          <w:szCs w:val="22"/>
        </w:rPr>
        <w:tab/>
      </w:r>
      <w:r w:rsidR="00EC6200">
        <w:rPr>
          <w:rFonts w:ascii="Times New Roman" w:hAnsi="Times New Roman"/>
          <w:bCs/>
          <w:sz w:val="22"/>
          <w:szCs w:val="22"/>
        </w:rPr>
        <w:tab/>
        <w:t>2021</w:t>
      </w:r>
    </w:p>
    <w:p w14:paraId="4170122B" w14:textId="38F8D356" w:rsidR="005E0DF2" w:rsidRPr="00D77780" w:rsidRDefault="005E0DF2" w:rsidP="006A10B9">
      <w:pPr>
        <w:ind w:firstLine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t>Best Practices for Faculty Evaluations</w:t>
      </w:r>
      <w:r w:rsidR="00864D64">
        <w:rPr>
          <w:rFonts w:ascii="Times New Roman" w:hAnsi="Times New Roman"/>
          <w:bCs/>
          <w:sz w:val="22"/>
          <w:szCs w:val="22"/>
        </w:rPr>
        <w:t xml:space="preserve"> </w:t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</w:r>
      <w:r>
        <w:rPr>
          <w:rFonts w:ascii="Times New Roman" w:hAnsi="Times New Roman"/>
          <w:bCs/>
          <w:sz w:val="22"/>
          <w:szCs w:val="22"/>
        </w:rPr>
        <w:tab/>
        <w:t>2021</w:t>
      </w:r>
    </w:p>
    <w:p w14:paraId="3559CE53" w14:textId="4B7D7D6C" w:rsidR="00CD5C6A" w:rsidRPr="00D77780" w:rsidRDefault="00CD5C6A" w:rsidP="004F3D1A">
      <w:pPr>
        <w:ind w:firstLine="720"/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Tool Kit for Grant Management, National Criminal Justice Training Center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  <w:r w:rsidRPr="00D77780">
        <w:rPr>
          <w:rFonts w:ascii="Times New Roman" w:hAnsi="Times New Roman"/>
          <w:b/>
          <w:sz w:val="22"/>
          <w:szCs w:val="22"/>
        </w:rPr>
        <w:tab/>
      </w:r>
      <w:r w:rsidRPr="00D77780">
        <w:rPr>
          <w:rFonts w:ascii="Times New Roman" w:hAnsi="Times New Roman"/>
          <w:b/>
          <w:sz w:val="22"/>
          <w:szCs w:val="22"/>
        </w:rPr>
        <w:tab/>
      </w:r>
    </w:p>
    <w:p w14:paraId="514D14E7" w14:textId="77777777" w:rsidR="00275E82" w:rsidRPr="00D77780" w:rsidRDefault="00275E82" w:rsidP="00CD5C6A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The Eight Principles of Time Management, ATLAS Leadership Training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1527B817" w14:textId="77777777" w:rsidR="001E7000" w:rsidRPr="00D77780" w:rsidRDefault="001E7000" w:rsidP="00CD5C6A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Leading Difficult People, Elise Boggs Consulting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2FCDF97D" w14:textId="77777777" w:rsidR="00D210E4" w:rsidRPr="00D77780" w:rsidRDefault="00D210E4" w:rsidP="001E7000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Leadercast 2020, MDC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0BE8ED8E" w14:textId="77777777" w:rsidR="00275E82" w:rsidRPr="00D77780" w:rsidRDefault="00275E82" w:rsidP="001E7000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Positive Leadership: The Art of Making a Difference, ATLAS Leadership Training</w:t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01EE1C75" w14:textId="77777777" w:rsidR="00275E82" w:rsidRPr="00D77780" w:rsidRDefault="00275E82" w:rsidP="001E7000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Mindful Leadership: An Insight Based Approach, ATLAS Leadership Training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26C66D00" w14:textId="77777777" w:rsidR="005D686E" w:rsidRPr="00D77780" w:rsidRDefault="005D686E" w:rsidP="00D210E4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But We Have Always Done </w:t>
      </w:r>
      <w:proofErr w:type="gramStart"/>
      <w:r w:rsidRPr="00D77780">
        <w:rPr>
          <w:rFonts w:ascii="Times New Roman" w:hAnsi="Times New Roman"/>
          <w:sz w:val="22"/>
          <w:szCs w:val="22"/>
        </w:rPr>
        <w:t>it</w:t>
      </w:r>
      <w:proofErr w:type="gramEnd"/>
      <w:r w:rsidRPr="00D77780">
        <w:rPr>
          <w:rFonts w:ascii="Times New Roman" w:hAnsi="Times New Roman"/>
          <w:sz w:val="22"/>
          <w:szCs w:val="22"/>
        </w:rPr>
        <w:t xml:space="preserve"> This </w:t>
      </w:r>
      <w:proofErr w:type="gramStart"/>
      <w:r w:rsidRPr="00D77780">
        <w:rPr>
          <w:rFonts w:ascii="Times New Roman" w:hAnsi="Times New Roman"/>
          <w:sz w:val="22"/>
          <w:szCs w:val="22"/>
        </w:rPr>
        <w:t>Way!,</w:t>
      </w:r>
      <w:proofErr w:type="gramEnd"/>
      <w:r w:rsidRPr="00D77780">
        <w:rPr>
          <w:rFonts w:ascii="Times New Roman" w:hAnsi="Times New Roman"/>
          <w:sz w:val="22"/>
          <w:szCs w:val="22"/>
        </w:rPr>
        <w:t xml:space="preserve"> Justice Clearinghouse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D210E4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2020</w:t>
      </w:r>
      <w:r w:rsidRPr="00D77780">
        <w:rPr>
          <w:rFonts w:ascii="Times New Roman" w:hAnsi="Times New Roman"/>
          <w:sz w:val="22"/>
          <w:szCs w:val="22"/>
        </w:rPr>
        <w:tab/>
      </w:r>
    </w:p>
    <w:p w14:paraId="25507132" w14:textId="77777777" w:rsidR="00B33069" w:rsidRPr="00D77780" w:rsidRDefault="00B33069" w:rsidP="005D686E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Recruiting the Next Generation to Your Agency, Justice Clearinghouse 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1A134DA1" w14:textId="77777777" w:rsidR="00B33069" w:rsidRPr="00D77780" w:rsidRDefault="00B33069" w:rsidP="00B33069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 xml:space="preserve">Recruiting and Retaining Quality Employees: 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7195D162" w14:textId="77777777" w:rsidR="00FE3E5F" w:rsidRPr="00D77780" w:rsidRDefault="00B33069" w:rsidP="00B33069">
      <w:pPr>
        <w:ind w:left="720" w:firstLine="720"/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Creating and Retaining a Great Workforce, Justice Clearinghouse</w:t>
      </w:r>
    </w:p>
    <w:p w14:paraId="1B8E89C6" w14:textId="77777777" w:rsidR="00CE4F69" w:rsidRPr="00D77780" w:rsidRDefault="00FE3E5F" w:rsidP="00FE3E5F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>Getting Organized, ATLAS Leadership Training</w:t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  <w:t>2020</w:t>
      </w:r>
    </w:p>
    <w:p w14:paraId="46483D6E" w14:textId="77777777" w:rsidR="00CE4F69" w:rsidRPr="00D77780" w:rsidRDefault="00CE4F69" w:rsidP="00CE4F6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The New Generations: How to Recruit, Retain, and Motivate, Justice Clearinghouse</w:t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5C699042" w14:textId="77777777" w:rsidR="00B33069" w:rsidRPr="00D77780" w:rsidRDefault="00B33069" w:rsidP="00CE4F6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John Maxwell Leadership Academy, John Maxwell Company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58D01203" w14:textId="77777777" w:rsidR="00A80783" w:rsidRPr="00D77780" w:rsidRDefault="00CE4F69" w:rsidP="00CE4F69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="00A80783" w:rsidRPr="00D77780">
        <w:rPr>
          <w:rFonts w:ascii="Times New Roman" w:hAnsi="Times New Roman"/>
          <w:sz w:val="22"/>
          <w:szCs w:val="22"/>
        </w:rPr>
        <w:t>Leading with Emotional Intelligence, Elise Boggs Consulting</w:t>
      </w:r>
      <w:r w:rsidR="00A80783" w:rsidRPr="00D77780">
        <w:rPr>
          <w:rFonts w:ascii="Times New Roman" w:hAnsi="Times New Roman"/>
          <w:sz w:val="22"/>
          <w:szCs w:val="22"/>
        </w:rPr>
        <w:tab/>
      </w:r>
      <w:r w:rsidR="00A80783" w:rsidRPr="00D77780">
        <w:rPr>
          <w:rFonts w:ascii="Times New Roman" w:hAnsi="Times New Roman"/>
          <w:sz w:val="22"/>
          <w:szCs w:val="22"/>
        </w:rPr>
        <w:tab/>
      </w:r>
      <w:r w:rsidR="00A80783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A80783" w:rsidRPr="00D77780">
        <w:rPr>
          <w:rFonts w:ascii="Times New Roman" w:hAnsi="Times New Roman"/>
          <w:sz w:val="22"/>
          <w:szCs w:val="22"/>
        </w:rPr>
        <w:t>2020</w:t>
      </w:r>
    </w:p>
    <w:p w14:paraId="414FD55B" w14:textId="77777777" w:rsidR="00A80783" w:rsidRPr="00D77780" w:rsidRDefault="00A80783" w:rsidP="00A80783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3 Key Shifts for Consistent Grant Success, Krista </w:t>
      </w:r>
      <w:proofErr w:type="spellStart"/>
      <w:r w:rsidRPr="00D77780">
        <w:rPr>
          <w:rFonts w:ascii="Times New Roman" w:hAnsi="Times New Roman"/>
          <w:sz w:val="22"/>
          <w:szCs w:val="22"/>
        </w:rPr>
        <w:t>Kurlinkus</w:t>
      </w:r>
      <w:proofErr w:type="spellEnd"/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2020</w:t>
      </w:r>
    </w:p>
    <w:p w14:paraId="2EB8DCDA" w14:textId="77777777" w:rsidR="00136732" w:rsidRPr="00D77780" w:rsidRDefault="00136732" w:rsidP="00A80783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Online Teaching for Faculty, </w:t>
      </w:r>
      <w:proofErr w:type="spellStart"/>
      <w:r w:rsidRPr="00D77780">
        <w:rPr>
          <w:rFonts w:ascii="Times New Roman" w:hAnsi="Times New Roman"/>
          <w:sz w:val="22"/>
          <w:szCs w:val="22"/>
        </w:rPr>
        <w:t>Proquest</w:t>
      </w:r>
      <w:proofErr w:type="spellEnd"/>
      <w:r w:rsidRPr="00D77780">
        <w:rPr>
          <w:rFonts w:ascii="Times New Roman" w:hAnsi="Times New Roman"/>
          <w:sz w:val="22"/>
          <w:szCs w:val="22"/>
        </w:rPr>
        <w:t xml:space="preserve"> Meetings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2020</w:t>
      </w:r>
    </w:p>
    <w:p w14:paraId="04FD540B" w14:textId="77777777" w:rsidR="00136732" w:rsidRPr="00D77780" w:rsidRDefault="00136732" w:rsidP="00FE3E5F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Confident in Crisis: 3-Step Plan to Lead in Chaotic Times</w:t>
      </w:r>
      <w:r w:rsidR="007E267D" w:rsidRPr="00D77780">
        <w:rPr>
          <w:rFonts w:ascii="Times New Roman" w:hAnsi="Times New Roman"/>
          <w:sz w:val="22"/>
          <w:szCs w:val="22"/>
        </w:rPr>
        <w:t>, Michael Hyatt &amp; Co.</w:t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2020</w:t>
      </w:r>
    </w:p>
    <w:p w14:paraId="058DC9FF" w14:textId="77777777" w:rsidR="00601289" w:rsidRPr="00D77780" w:rsidRDefault="00136732" w:rsidP="007E267D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>Work (or Home) Wellness, MDC</w:t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>2020</w:t>
      </w:r>
    </w:p>
    <w:p w14:paraId="2B8ADE41" w14:textId="77777777" w:rsidR="00F578C5" w:rsidRPr="00D77780" w:rsidRDefault="00F578C5" w:rsidP="0060128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Running Effective Virtual Meetings, MDC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2020</w:t>
      </w:r>
    </w:p>
    <w:p w14:paraId="097D3A4F" w14:textId="77777777" w:rsidR="00CE4F69" w:rsidRDefault="00CE4F69" w:rsidP="0060128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 xml:space="preserve">Work/Life Balance in Higher Education, ATLAS Leadership 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5786BBA0" w14:textId="337B099F" w:rsidR="006531C1" w:rsidRPr="00D77780" w:rsidRDefault="00C61DFE" w:rsidP="00601289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Women &amp; Leadership, Becoming a Person of Influence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2020</w:t>
      </w:r>
    </w:p>
    <w:p w14:paraId="2432A23F" w14:textId="77777777" w:rsidR="00CE4F69" w:rsidRPr="00D77780" w:rsidRDefault="00CE4F69" w:rsidP="00601289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Leadership for Introverts in Higher Education, ATLAS Leadership Training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2020</w:t>
      </w:r>
    </w:p>
    <w:p w14:paraId="4587118B" w14:textId="77777777" w:rsidR="00601289" w:rsidRPr="00D77780" w:rsidRDefault="00601289" w:rsidP="00601289">
      <w:pPr>
        <w:ind w:firstLine="720"/>
        <w:rPr>
          <w:rFonts w:ascii="Times New Roman" w:hAnsi="Times New Roman"/>
          <w:sz w:val="22"/>
          <w:szCs w:val="22"/>
        </w:rPr>
      </w:pPr>
      <w:proofErr w:type="spellStart"/>
      <w:r w:rsidRPr="00D77780">
        <w:rPr>
          <w:rFonts w:ascii="Times New Roman" w:hAnsi="Times New Roman"/>
          <w:color w:val="000000"/>
          <w:sz w:val="22"/>
          <w:szCs w:val="22"/>
        </w:rPr>
        <w:t>TILTed</w:t>
      </w:r>
      <w:proofErr w:type="spellEnd"/>
      <w:r w:rsidRPr="00D77780">
        <w:rPr>
          <w:rFonts w:ascii="Times New Roman" w:hAnsi="Times New Roman"/>
          <w:color w:val="000000"/>
          <w:sz w:val="22"/>
          <w:szCs w:val="22"/>
        </w:rPr>
        <w:t xml:space="preserve"> Tech Mini-Conference about Accessibility and Blackboard Ally</w:t>
      </w:r>
      <w:r w:rsidRPr="00D77780">
        <w:rPr>
          <w:rFonts w:ascii="Times New Roman" w:hAnsi="Times New Roman"/>
          <w:color w:val="000000"/>
          <w:sz w:val="22"/>
          <w:szCs w:val="22"/>
        </w:rPr>
        <w:tab/>
      </w:r>
      <w:r w:rsidRPr="00D77780">
        <w:rPr>
          <w:rFonts w:ascii="Times New Roman" w:hAnsi="Times New Roman"/>
          <w:color w:val="000000"/>
          <w:sz w:val="22"/>
          <w:szCs w:val="22"/>
        </w:rPr>
        <w:tab/>
      </w:r>
      <w:r w:rsidR="00CE4F69" w:rsidRPr="00D77780">
        <w:rPr>
          <w:rFonts w:ascii="Times New Roman" w:hAnsi="Times New Roman"/>
          <w:color w:val="000000"/>
          <w:sz w:val="22"/>
          <w:szCs w:val="22"/>
        </w:rPr>
        <w:tab/>
      </w:r>
      <w:r w:rsidRPr="00D77780">
        <w:rPr>
          <w:rFonts w:ascii="Times New Roman" w:hAnsi="Times New Roman"/>
          <w:color w:val="000000"/>
          <w:sz w:val="22"/>
          <w:szCs w:val="22"/>
        </w:rPr>
        <w:t>2019</w:t>
      </w:r>
    </w:p>
    <w:p w14:paraId="69B8E659" w14:textId="77777777" w:rsidR="00F578C5" w:rsidRPr="00D77780" w:rsidRDefault="00F578C5" w:rsidP="00FE3E5F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>Leadercast Hays, MDC</w:t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="00601289" w:rsidRPr="00D77780">
        <w:rPr>
          <w:rFonts w:ascii="Times New Roman" w:hAnsi="Times New Roman"/>
          <w:sz w:val="22"/>
          <w:szCs w:val="22"/>
        </w:rPr>
        <w:t>2019</w:t>
      </w:r>
    </w:p>
    <w:p w14:paraId="7569D0E6" w14:textId="77777777" w:rsidR="00601289" w:rsidRPr="00D77780" w:rsidRDefault="00601289" w:rsidP="00601289">
      <w:pPr>
        <w:ind w:firstLine="720"/>
        <w:rPr>
          <w:rFonts w:ascii="Times New Roman" w:hAnsi="Times New Roman"/>
          <w:sz w:val="22"/>
          <w:szCs w:val="22"/>
        </w:rPr>
      </w:pPr>
      <w:proofErr w:type="spellStart"/>
      <w:r w:rsidRPr="00D77780">
        <w:rPr>
          <w:rFonts w:ascii="Times New Roman" w:hAnsi="Times New Roman"/>
          <w:sz w:val="22"/>
          <w:szCs w:val="22"/>
        </w:rPr>
        <w:t>TILTed</w:t>
      </w:r>
      <w:proofErr w:type="spellEnd"/>
      <w:r w:rsidRPr="00D77780">
        <w:rPr>
          <w:rFonts w:ascii="Times New Roman" w:hAnsi="Times New Roman"/>
          <w:sz w:val="22"/>
          <w:szCs w:val="22"/>
        </w:rPr>
        <w:t xml:space="preserve"> Tech Mini-Conference - Methods for Informing Instruction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2019</w:t>
      </w:r>
    </w:p>
    <w:p w14:paraId="77800F52" w14:textId="77777777" w:rsidR="00601289" w:rsidRDefault="00601289" w:rsidP="00FE3E5F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ab/>
        <w:t>Clifton Strengths Essentials, MDC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2019</w:t>
      </w:r>
    </w:p>
    <w:p w14:paraId="6FAFFA7E" w14:textId="016DAEC4" w:rsidR="00CA3428" w:rsidRDefault="00CA3428" w:rsidP="00FE3E5F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="001C22A3">
        <w:rPr>
          <w:rFonts w:ascii="Times New Roman" w:hAnsi="Times New Roman"/>
          <w:sz w:val="22"/>
          <w:szCs w:val="22"/>
        </w:rPr>
        <w:t>SAGE Professional Development Teaching Workshop</w:t>
      </w:r>
      <w:r w:rsidR="001C22A3">
        <w:rPr>
          <w:rFonts w:ascii="Times New Roman" w:hAnsi="Times New Roman"/>
          <w:sz w:val="22"/>
          <w:szCs w:val="22"/>
        </w:rPr>
        <w:tab/>
      </w:r>
      <w:r w:rsidR="001C22A3">
        <w:rPr>
          <w:rFonts w:ascii="Times New Roman" w:hAnsi="Times New Roman"/>
          <w:sz w:val="22"/>
          <w:szCs w:val="22"/>
        </w:rPr>
        <w:tab/>
      </w:r>
      <w:r w:rsidR="001C22A3">
        <w:rPr>
          <w:rFonts w:ascii="Times New Roman" w:hAnsi="Times New Roman"/>
          <w:sz w:val="22"/>
          <w:szCs w:val="22"/>
        </w:rPr>
        <w:tab/>
      </w:r>
      <w:r w:rsidR="001C22A3">
        <w:rPr>
          <w:rFonts w:ascii="Times New Roman" w:hAnsi="Times New Roman"/>
          <w:sz w:val="22"/>
          <w:szCs w:val="22"/>
        </w:rPr>
        <w:tab/>
      </w:r>
      <w:r w:rsidR="001C22A3">
        <w:rPr>
          <w:rFonts w:ascii="Times New Roman" w:hAnsi="Times New Roman"/>
          <w:sz w:val="22"/>
          <w:szCs w:val="22"/>
        </w:rPr>
        <w:tab/>
        <w:t>2016, 17</w:t>
      </w:r>
    </w:p>
    <w:p w14:paraId="212C6E48" w14:textId="69953EC2" w:rsidR="001C22A3" w:rsidRDefault="001C22A3" w:rsidP="00FE3E5F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Academy of Criminal Justice Sciences Annual Conference</w:t>
      </w:r>
    </w:p>
    <w:p w14:paraId="3537E025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CASA Volunteer Training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2010</w:t>
      </w:r>
    </w:p>
    <w:p w14:paraId="3B9ECC06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Social Strategies: Using the Web to Engage Students, FHSU Webinar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2010</w:t>
      </w:r>
    </w:p>
    <w:p w14:paraId="5605E130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Academic Advising: Working with Student Athletes,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2009</w:t>
      </w:r>
    </w:p>
    <w:p w14:paraId="3A9CD491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CTELT Workshop: Surviving the Jungles,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2009</w:t>
      </w:r>
    </w:p>
    <w:p w14:paraId="2D938842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CTELT Workshop: Breaking me Out of My Rut,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2009</w:t>
      </w:r>
    </w:p>
    <w:p w14:paraId="0FDF0DB1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Academic Advising: Using Technology in Advising,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2009</w:t>
      </w:r>
    </w:p>
    <w:p w14:paraId="7B1CFE3D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CTELT Workshop: Using Google in the Workplace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</w:t>
      </w:r>
    </w:p>
    <w:p w14:paraId="22525A2E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CTELT Workshop: What’s a Rubric &amp; How to Develop One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</w:t>
      </w:r>
    </w:p>
    <w:p w14:paraId="4C5A5F77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CTELT Workshop: Let’s Chat,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</w:t>
      </w:r>
    </w:p>
    <w:p w14:paraId="420D4062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Academic Advising: Working with Special Populations,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</w:t>
      </w:r>
    </w:p>
    <w:p w14:paraId="116BB583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CTELT Workshop: Now </w:t>
      </w:r>
      <w:proofErr w:type="gramStart"/>
      <w:r>
        <w:rPr>
          <w:rFonts w:ascii="Times New Roman" w:hAnsi="Times New Roman"/>
          <w:sz w:val="22"/>
          <w:szCs w:val="22"/>
        </w:rPr>
        <w:t>What?,</w:t>
      </w:r>
      <w:proofErr w:type="gramEnd"/>
      <w:r>
        <w:rPr>
          <w:rFonts w:ascii="Times New Roman" w:hAnsi="Times New Roman"/>
          <w:sz w:val="22"/>
          <w:szCs w:val="22"/>
        </w:rPr>
        <w:t xml:space="preserve">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</w:t>
      </w:r>
    </w:p>
    <w:p w14:paraId="6C1F281F" w14:textId="77777777" w:rsidR="00504C15" w:rsidRDefault="00504C15" w:rsidP="00504C15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CTELT Workshop: I Am New to This,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</w:t>
      </w:r>
    </w:p>
    <w:p w14:paraId="02531CAF" w14:textId="77777777" w:rsidR="00504C15" w:rsidRPr="00CB2D15" w:rsidRDefault="00504C15" w:rsidP="00504C15">
      <w:pPr>
        <w:ind w:firstLine="72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Academic Advising: Advising 101, FHSU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2008</w:t>
      </w:r>
      <w:r w:rsidRPr="00CB2D15">
        <w:rPr>
          <w:rFonts w:ascii="Times New Roman" w:hAnsi="Times New Roman"/>
          <w:sz w:val="22"/>
          <w:szCs w:val="22"/>
        </w:rPr>
        <w:tab/>
      </w:r>
    </w:p>
    <w:p w14:paraId="59C6A86A" w14:textId="77777777" w:rsidR="00504C15" w:rsidRPr="00D77780" w:rsidRDefault="00504C15" w:rsidP="00FE3E5F">
      <w:pPr>
        <w:rPr>
          <w:rFonts w:ascii="Times New Roman" w:hAnsi="Times New Roman"/>
          <w:sz w:val="22"/>
          <w:szCs w:val="22"/>
        </w:rPr>
      </w:pPr>
    </w:p>
    <w:p w14:paraId="19E8664C" w14:textId="3682E288" w:rsidR="00D244D6" w:rsidRPr="00D77780" w:rsidRDefault="00D244D6" w:rsidP="00F03CED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>Civic Affiliations:</w:t>
      </w:r>
    </w:p>
    <w:p w14:paraId="03A93E1D" w14:textId="77777777" w:rsidR="002B7731" w:rsidRPr="00D77780" w:rsidRDefault="00D210E4" w:rsidP="00F03CED">
      <w:pPr>
        <w:rPr>
          <w:rFonts w:ascii="Times New Roman" w:hAnsi="Times New Roman"/>
          <w:b/>
          <w:sz w:val="22"/>
          <w:szCs w:val="22"/>
        </w:rPr>
      </w:pPr>
      <w:r w:rsidRPr="00D77780">
        <w:rPr>
          <w:rFonts w:ascii="Times New Roman" w:hAnsi="Times New Roman"/>
          <w:b/>
          <w:sz w:val="22"/>
          <w:szCs w:val="22"/>
        </w:rPr>
        <w:tab/>
      </w:r>
    </w:p>
    <w:p w14:paraId="739DC2B0" w14:textId="724CD818" w:rsidR="00852CE0" w:rsidRPr="00D77780" w:rsidRDefault="00D210E4" w:rsidP="00F03CED">
      <w:pPr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ab/>
      </w:r>
      <w:r w:rsidR="00852CE0" w:rsidRPr="00D77780">
        <w:rPr>
          <w:rFonts w:ascii="Times New Roman" w:hAnsi="Times New Roman"/>
          <w:bCs/>
          <w:sz w:val="22"/>
          <w:szCs w:val="22"/>
        </w:rPr>
        <w:t>Change Today, Change Tomorrow, Louisville, KY</w:t>
      </w:r>
      <w:r w:rsidR="00852CE0" w:rsidRPr="00D77780">
        <w:rPr>
          <w:rFonts w:ascii="Times New Roman" w:hAnsi="Times New Roman"/>
          <w:bCs/>
          <w:sz w:val="22"/>
          <w:szCs w:val="22"/>
        </w:rPr>
        <w:tab/>
      </w:r>
      <w:r w:rsidR="00852CE0" w:rsidRPr="00D77780">
        <w:rPr>
          <w:rFonts w:ascii="Times New Roman" w:hAnsi="Times New Roman"/>
          <w:bCs/>
          <w:sz w:val="22"/>
          <w:szCs w:val="22"/>
        </w:rPr>
        <w:tab/>
      </w:r>
      <w:r w:rsidR="00852CE0" w:rsidRPr="00D77780">
        <w:rPr>
          <w:rFonts w:ascii="Times New Roman" w:hAnsi="Times New Roman"/>
          <w:bCs/>
          <w:sz w:val="22"/>
          <w:szCs w:val="22"/>
        </w:rPr>
        <w:tab/>
      </w:r>
      <w:r w:rsidR="00852CE0" w:rsidRPr="00D77780">
        <w:rPr>
          <w:rFonts w:ascii="Times New Roman" w:hAnsi="Times New Roman"/>
          <w:bCs/>
          <w:sz w:val="22"/>
          <w:szCs w:val="22"/>
        </w:rPr>
        <w:tab/>
      </w:r>
      <w:r w:rsidR="00852CE0" w:rsidRPr="00D77780">
        <w:rPr>
          <w:rFonts w:ascii="Times New Roman" w:hAnsi="Times New Roman"/>
          <w:bCs/>
          <w:sz w:val="22"/>
          <w:szCs w:val="22"/>
        </w:rPr>
        <w:tab/>
        <w:t>2023</w:t>
      </w:r>
    </w:p>
    <w:p w14:paraId="23C2036E" w14:textId="10CE3CED" w:rsidR="00E32217" w:rsidRPr="00D77780" w:rsidRDefault="00E32217" w:rsidP="00852CE0">
      <w:pPr>
        <w:ind w:firstLine="720"/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>DECCA Trick-or-Treat So Others Can Eat</w:t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</w:r>
      <w:r w:rsidRPr="00D77780">
        <w:rPr>
          <w:rFonts w:ascii="Times New Roman" w:hAnsi="Times New Roman"/>
          <w:bCs/>
          <w:sz w:val="22"/>
          <w:szCs w:val="22"/>
        </w:rPr>
        <w:tab/>
        <w:t>2022</w:t>
      </w:r>
      <w:r w:rsidR="005A0011">
        <w:rPr>
          <w:rFonts w:ascii="Times New Roman" w:hAnsi="Times New Roman"/>
          <w:bCs/>
          <w:sz w:val="22"/>
          <w:szCs w:val="22"/>
        </w:rPr>
        <w:t xml:space="preserve"> - present</w:t>
      </w:r>
    </w:p>
    <w:p w14:paraId="3877FB63" w14:textId="009E4C60" w:rsidR="004356AE" w:rsidRPr="00D77780" w:rsidRDefault="00E32217" w:rsidP="00F03CED">
      <w:pPr>
        <w:rPr>
          <w:rFonts w:ascii="Times New Roman" w:hAnsi="Times New Roman"/>
          <w:bCs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ab/>
      </w:r>
      <w:r w:rsidR="0037701D" w:rsidRPr="00D77780">
        <w:rPr>
          <w:rFonts w:ascii="Times New Roman" w:hAnsi="Times New Roman"/>
          <w:bCs/>
          <w:sz w:val="22"/>
          <w:szCs w:val="22"/>
        </w:rPr>
        <w:t>Rose Brooks Center (Domestic Violence Shelter)</w:t>
      </w:r>
      <w:r w:rsidR="008A5322" w:rsidRPr="00D77780">
        <w:rPr>
          <w:rFonts w:ascii="Times New Roman" w:hAnsi="Times New Roman"/>
          <w:bCs/>
          <w:sz w:val="22"/>
          <w:szCs w:val="22"/>
        </w:rPr>
        <w:t>, Kansas City, MO</w:t>
      </w:r>
      <w:r w:rsidR="0037701D" w:rsidRPr="00D77780">
        <w:rPr>
          <w:rFonts w:ascii="Times New Roman" w:hAnsi="Times New Roman"/>
          <w:bCs/>
          <w:sz w:val="22"/>
          <w:szCs w:val="22"/>
        </w:rPr>
        <w:tab/>
      </w:r>
      <w:r w:rsidR="0037701D" w:rsidRPr="00D77780">
        <w:rPr>
          <w:rFonts w:ascii="Times New Roman" w:hAnsi="Times New Roman"/>
          <w:bCs/>
          <w:sz w:val="22"/>
          <w:szCs w:val="22"/>
        </w:rPr>
        <w:tab/>
      </w:r>
      <w:r w:rsidR="0037701D" w:rsidRPr="00D77780">
        <w:rPr>
          <w:rFonts w:ascii="Times New Roman" w:hAnsi="Times New Roman"/>
          <w:bCs/>
          <w:sz w:val="22"/>
          <w:szCs w:val="22"/>
        </w:rPr>
        <w:tab/>
        <w:t>2022</w:t>
      </w:r>
    </w:p>
    <w:p w14:paraId="0EC0A379" w14:textId="6610F484" w:rsidR="00D210E4" w:rsidRPr="00D77780" w:rsidRDefault="004356AE" w:rsidP="00362561">
      <w:pPr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bCs/>
          <w:sz w:val="22"/>
          <w:szCs w:val="22"/>
        </w:rPr>
        <w:tab/>
      </w:r>
      <w:r w:rsidR="00D210E4" w:rsidRPr="00D77780">
        <w:rPr>
          <w:rFonts w:ascii="Times New Roman" w:hAnsi="Times New Roman"/>
          <w:sz w:val="22"/>
          <w:szCs w:val="22"/>
        </w:rPr>
        <w:t>Hays Recreation Commission, Volunteer</w:t>
      </w:r>
      <w:r w:rsidR="00D210E4" w:rsidRPr="00D77780">
        <w:rPr>
          <w:rFonts w:ascii="Times New Roman" w:hAnsi="Times New Roman"/>
          <w:sz w:val="22"/>
          <w:szCs w:val="22"/>
        </w:rPr>
        <w:tab/>
      </w:r>
      <w:r w:rsidR="00D210E4" w:rsidRPr="00D77780">
        <w:rPr>
          <w:rFonts w:ascii="Times New Roman" w:hAnsi="Times New Roman"/>
          <w:sz w:val="22"/>
          <w:szCs w:val="22"/>
        </w:rPr>
        <w:tab/>
      </w:r>
      <w:r w:rsidR="00D210E4" w:rsidRPr="00D77780">
        <w:rPr>
          <w:rFonts w:ascii="Times New Roman" w:hAnsi="Times New Roman"/>
          <w:sz w:val="22"/>
          <w:szCs w:val="22"/>
        </w:rPr>
        <w:tab/>
      </w:r>
      <w:r w:rsidR="00D210E4" w:rsidRPr="00D77780">
        <w:rPr>
          <w:rFonts w:ascii="Times New Roman" w:hAnsi="Times New Roman"/>
          <w:sz w:val="22"/>
          <w:szCs w:val="22"/>
        </w:rPr>
        <w:tab/>
      </w:r>
      <w:r w:rsidR="00D210E4" w:rsidRPr="00D77780">
        <w:rPr>
          <w:rFonts w:ascii="Times New Roman" w:hAnsi="Times New Roman"/>
          <w:sz w:val="22"/>
          <w:szCs w:val="22"/>
        </w:rPr>
        <w:tab/>
      </w:r>
      <w:r w:rsidR="00D210E4" w:rsidRPr="00D77780">
        <w:rPr>
          <w:rFonts w:ascii="Times New Roman" w:hAnsi="Times New Roman"/>
          <w:sz w:val="22"/>
          <w:szCs w:val="22"/>
        </w:rPr>
        <w:tab/>
        <w:t>2020</w:t>
      </w:r>
    </w:p>
    <w:p w14:paraId="7426C8C0" w14:textId="5E88A5D5" w:rsidR="00F955A0" w:rsidRPr="00D77780" w:rsidRDefault="00F955A0" w:rsidP="00A6590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Hays Community Assistance Center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="00CE4F69"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>2016-</w:t>
      </w:r>
      <w:r w:rsidR="005F1DC9" w:rsidRPr="00D77780">
        <w:rPr>
          <w:rFonts w:ascii="Times New Roman" w:hAnsi="Times New Roman"/>
          <w:sz w:val="22"/>
          <w:szCs w:val="22"/>
        </w:rPr>
        <w:t>present</w:t>
      </w:r>
    </w:p>
    <w:p w14:paraId="4AC879A8" w14:textId="67B663EE" w:rsidR="001E1DE3" w:rsidRPr="00D77780" w:rsidRDefault="00567486" w:rsidP="00A6590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Xavier Mission Soup Kitchen</w:t>
      </w:r>
      <w:r w:rsidR="005F1DC9" w:rsidRPr="00D77780">
        <w:rPr>
          <w:rFonts w:ascii="Times New Roman" w:hAnsi="Times New Roman"/>
          <w:sz w:val="22"/>
          <w:szCs w:val="22"/>
        </w:rPr>
        <w:t>, New York, NY</w:t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</w:r>
      <w:r w:rsidRPr="00D77780">
        <w:rPr>
          <w:rFonts w:ascii="Times New Roman" w:hAnsi="Times New Roman"/>
          <w:sz w:val="22"/>
          <w:szCs w:val="22"/>
        </w:rPr>
        <w:tab/>
        <w:t>2015</w:t>
      </w:r>
    </w:p>
    <w:p w14:paraId="05EE8679" w14:textId="382D9E5E" w:rsidR="00567486" w:rsidRPr="00D77780" w:rsidRDefault="00306436" w:rsidP="00A65905">
      <w:pPr>
        <w:ind w:firstLine="720"/>
        <w:rPr>
          <w:rFonts w:ascii="Times New Roman" w:hAnsi="Times New Roman"/>
          <w:sz w:val="22"/>
          <w:szCs w:val="22"/>
        </w:rPr>
      </w:pPr>
      <w:r w:rsidRPr="00D77780">
        <w:rPr>
          <w:rFonts w:ascii="Times New Roman" w:hAnsi="Times New Roman"/>
          <w:sz w:val="22"/>
          <w:szCs w:val="22"/>
        </w:rPr>
        <w:t>Jana’s Jewelry</w:t>
      </w:r>
      <w:r w:rsidR="005F1DC9" w:rsidRPr="00D77780">
        <w:rPr>
          <w:rFonts w:ascii="Times New Roman" w:hAnsi="Times New Roman"/>
          <w:sz w:val="22"/>
          <w:szCs w:val="22"/>
        </w:rPr>
        <w:t xml:space="preserve"> Project</w:t>
      </w:r>
      <w:r w:rsidR="00D81A11" w:rsidRPr="00D77780">
        <w:rPr>
          <w:rFonts w:ascii="Times New Roman" w:hAnsi="Times New Roman"/>
          <w:sz w:val="22"/>
          <w:szCs w:val="22"/>
        </w:rPr>
        <w:t>, Jana’s Campaign</w:t>
      </w:r>
      <w:r w:rsidR="00567486" w:rsidRPr="00D77780">
        <w:rPr>
          <w:rFonts w:ascii="Times New Roman" w:hAnsi="Times New Roman"/>
          <w:sz w:val="22"/>
          <w:szCs w:val="22"/>
        </w:rPr>
        <w:tab/>
      </w:r>
      <w:r w:rsidR="00567486" w:rsidRPr="00D77780">
        <w:rPr>
          <w:rFonts w:ascii="Times New Roman" w:hAnsi="Times New Roman"/>
          <w:sz w:val="22"/>
          <w:szCs w:val="22"/>
        </w:rPr>
        <w:tab/>
      </w:r>
      <w:r w:rsidR="00567486" w:rsidRPr="00D77780">
        <w:rPr>
          <w:rFonts w:ascii="Times New Roman" w:hAnsi="Times New Roman"/>
          <w:sz w:val="22"/>
          <w:szCs w:val="22"/>
        </w:rPr>
        <w:tab/>
      </w:r>
      <w:r w:rsidR="00567486" w:rsidRPr="00D77780">
        <w:rPr>
          <w:rFonts w:ascii="Times New Roman" w:hAnsi="Times New Roman"/>
          <w:sz w:val="22"/>
          <w:szCs w:val="22"/>
        </w:rPr>
        <w:tab/>
      </w:r>
      <w:r w:rsidR="00567486" w:rsidRPr="00D77780">
        <w:rPr>
          <w:rFonts w:ascii="Times New Roman" w:hAnsi="Times New Roman"/>
          <w:sz w:val="22"/>
          <w:szCs w:val="22"/>
        </w:rPr>
        <w:tab/>
      </w:r>
      <w:r w:rsidR="00567486" w:rsidRPr="00D77780">
        <w:rPr>
          <w:rFonts w:ascii="Times New Roman" w:hAnsi="Times New Roman"/>
          <w:sz w:val="22"/>
          <w:szCs w:val="22"/>
        </w:rPr>
        <w:tab/>
      </w:r>
      <w:r w:rsidR="00567486" w:rsidRPr="00D77780">
        <w:rPr>
          <w:rFonts w:ascii="Times New Roman" w:hAnsi="Times New Roman"/>
          <w:sz w:val="22"/>
          <w:szCs w:val="22"/>
        </w:rPr>
        <w:tab/>
        <w:t>2014-</w:t>
      </w:r>
      <w:r w:rsidR="005F1DC9" w:rsidRPr="00D77780">
        <w:rPr>
          <w:rFonts w:ascii="Times New Roman" w:hAnsi="Times New Roman"/>
          <w:sz w:val="22"/>
          <w:szCs w:val="22"/>
        </w:rPr>
        <w:t>2019</w:t>
      </w:r>
    </w:p>
    <w:p w14:paraId="0C1FE9FE" w14:textId="77777777" w:rsidR="00ED6062" w:rsidRPr="00CB2D15" w:rsidRDefault="00ED6062" w:rsidP="00ED6062">
      <w:pPr>
        <w:ind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Bay Area Domestic Violence Shelter, San Francisco, CA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2013</w:t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Batterer Intervention Program, Ellis County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2012-</w:t>
      </w:r>
      <w:r>
        <w:rPr>
          <w:rFonts w:ascii="Times New Roman" w:hAnsi="Times New Roman"/>
          <w:sz w:val="22"/>
          <w:szCs w:val="22"/>
        </w:rPr>
        <w:t>2016</w:t>
      </w:r>
    </w:p>
    <w:p w14:paraId="3F606E25" w14:textId="77777777" w:rsidR="00ED6062" w:rsidRPr="00CB2D15" w:rsidRDefault="00ED6062" w:rsidP="00ED6062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Early Childhood Connections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2011-</w:t>
      </w:r>
      <w:r>
        <w:rPr>
          <w:rFonts w:ascii="Times New Roman" w:hAnsi="Times New Roman"/>
          <w:sz w:val="22"/>
          <w:szCs w:val="22"/>
        </w:rPr>
        <w:t>2016</w:t>
      </w:r>
    </w:p>
    <w:p w14:paraId="716E561C" w14:textId="77777777" w:rsidR="00ED6062" w:rsidRPr="00CB2D15" w:rsidRDefault="00ED6062" w:rsidP="00ED6062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Options Domestic &amp; Sexual Violence Services of NW KS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2011-present</w:t>
      </w:r>
    </w:p>
    <w:p w14:paraId="30EA53C1" w14:textId="77777777" w:rsidR="00ED6062" w:rsidRPr="00CB2D15" w:rsidRDefault="00ED6062" w:rsidP="00ED6062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National Alliance of Mental Illness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2011-</w:t>
      </w:r>
      <w:r>
        <w:rPr>
          <w:rFonts w:ascii="Times New Roman" w:hAnsi="Times New Roman"/>
          <w:sz w:val="22"/>
          <w:szCs w:val="22"/>
        </w:rPr>
        <w:t>2017</w:t>
      </w:r>
    </w:p>
    <w:p w14:paraId="289BD607" w14:textId="77777777" w:rsidR="00ED6062" w:rsidRPr="00CB2D15" w:rsidRDefault="00ED6062" w:rsidP="00ED6062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 xml:space="preserve">CASA of </w:t>
      </w:r>
      <w:proofErr w:type="gramStart"/>
      <w:r w:rsidRPr="00CB2D15">
        <w:rPr>
          <w:rFonts w:ascii="Times New Roman" w:hAnsi="Times New Roman"/>
          <w:sz w:val="22"/>
          <w:szCs w:val="22"/>
        </w:rPr>
        <w:t>the High</w:t>
      </w:r>
      <w:proofErr w:type="gramEnd"/>
      <w:r w:rsidRPr="00CB2D15">
        <w:rPr>
          <w:rFonts w:ascii="Times New Roman" w:hAnsi="Times New Roman"/>
          <w:sz w:val="22"/>
          <w:szCs w:val="22"/>
        </w:rPr>
        <w:t xml:space="preserve"> Plains, Inc.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2009-present</w:t>
      </w:r>
    </w:p>
    <w:p w14:paraId="7D6E85E2" w14:textId="77777777" w:rsidR="00ED6062" w:rsidRDefault="00ED6062" w:rsidP="00ED6062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Big Brothers Big Sisters of Ellis County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2008-present</w:t>
      </w:r>
    </w:p>
    <w:p w14:paraId="141329E9" w14:textId="77777777" w:rsidR="00ED6062" w:rsidRDefault="00ED6062" w:rsidP="00ED6062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Cookies with Cops</w:t>
      </w:r>
    </w:p>
    <w:p w14:paraId="3E3B9E65" w14:textId="77777777" w:rsidR="00ED6062" w:rsidRDefault="00ED6062" w:rsidP="00ED6062">
      <w:pPr>
        <w:ind w:left="720" w:firstLine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Bowl for </w:t>
      </w:r>
      <w:proofErr w:type="spellStart"/>
      <w:r>
        <w:rPr>
          <w:rFonts w:ascii="Times New Roman" w:hAnsi="Times New Roman"/>
          <w:sz w:val="22"/>
          <w:szCs w:val="22"/>
        </w:rPr>
        <w:t>Kids</w:t>
      </w:r>
      <w:proofErr w:type="spellEnd"/>
      <w:r>
        <w:rPr>
          <w:rFonts w:ascii="Times New Roman" w:hAnsi="Times New Roman"/>
          <w:sz w:val="22"/>
          <w:szCs w:val="22"/>
        </w:rPr>
        <w:t xml:space="preserve"> Sake</w:t>
      </w:r>
    </w:p>
    <w:p w14:paraId="10385EDD" w14:textId="77777777" w:rsidR="00ED6062" w:rsidRPr="00CB2D15" w:rsidRDefault="00ED6062" w:rsidP="00ED6062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Heroes for Kids</w:t>
      </w:r>
    </w:p>
    <w:p w14:paraId="17ABC5D2" w14:textId="77777777" w:rsidR="00A65905" w:rsidRDefault="00D244D6" w:rsidP="00E764A1">
      <w:pPr>
        <w:rPr>
          <w:rFonts w:ascii="Times New Roman" w:hAnsi="Times New Roman"/>
          <w:sz w:val="22"/>
          <w:szCs w:val="22"/>
        </w:rPr>
      </w:pPr>
      <w:r w:rsidRPr="00CB2D15">
        <w:rPr>
          <w:rFonts w:ascii="Times New Roman" w:hAnsi="Times New Roman"/>
          <w:sz w:val="22"/>
          <w:szCs w:val="22"/>
        </w:rPr>
        <w:tab/>
        <w:t>Continued supporter of community activities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B2D15">
        <w:rPr>
          <w:rFonts w:ascii="Times New Roman" w:hAnsi="Times New Roman"/>
          <w:sz w:val="22"/>
          <w:szCs w:val="22"/>
        </w:rPr>
        <w:tab/>
      </w:r>
      <w:r w:rsidR="00CE4F69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>200</w:t>
      </w:r>
      <w:r w:rsidR="00362C67" w:rsidRPr="00CB2D15">
        <w:rPr>
          <w:rFonts w:ascii="Times New Roman" w:hAnsi="Times New Roman"/>
          <w:sz w:val="22"/>
          <w:szCs w:val="22"/>
        </w:rPr>
        <w:t>8</w:t>
      </w:r>
      <w:r w:rsidRPr="00CB2D15">
        <w:rPr>
          <w:rFonts w:ascii="Times New Roman" w:hAnsi="Times New Roman"/>
          <w:sz w:val="22"/>
          <w:szCs w:val="22"/>
        </w:rPr>
        <w:t>-present</w:t>
      </w:r>
    </w:p>
    <w:p w14:paraId="3AE879C7" w14:textId="77777777" w:rsidR="00582596" w:rsidRDefault="00582596" w:rsidP="007A48FC">
      <w:pPr>
        <w:rPr>
          <w:rFonts w:ascii="Times New Roman" w:hAnsi="Times New Roman"/>
          <w:b/>
          <w:sz w:val="22"/>
          <w:szCs w:val="22"/>
        </w:rPr>
      </w:pPr>
    </w:p>
    <w:p w14:paraId="6BD4E6A1" w14:textId="49973993" w:rsidR="007A48FC" w:rsidRPr="00CB2D15" w:rsidRDefault="007A48FC" w:rsidP="007A48FC">
      <w:pPr>
        <w:rPr>
          <w:rFonts w:ascii="Times New Roman" w:hAnsi="Times New Roman"/>
          <w:b/>
          <w:sz w:val="22"/>
          <w:szCs w:val="22"/>
        </w:rPr>
      </w:pPr>
      <w:r w:rsidRPr="00CB2D15">
        <w:rPr>
          <w:rFonts w:ascii="Times New Roman" w:hAnsi="Times New Roman"/>
          <w:b/>
          <w:sz w:val="22"/>
          <w:szCs w:val="22"/>
        </w:rPr>
        <w:t>Invited Community Presentations:</w:t>
      </w:r>
    </w:p>
    <w:p w14:paraId="61A09BF5" w14:textId="77777777" w:rsidR="007A48FC" w:rsidRDefault="007A48FC" w:rsidP="007A48FC">
      <w:pPr>
        <w:rPr>
          <w:rFonts w:ascii="Times New Roman" w:hAnsi="Times New Roman"/>
          <w:b/>
          <w:i/>
          <w:sz w:val="22"/>
          <w:szCs w:val="22"/>
          <w:u w:val="single"/>
        </w:rPr>
      </w:pPr>
    </w:p>
    <w:p w14:paraId="772C5D12" w14:textId="12CE6685" w:rsidR="00D97011" w:rsidRDefault="00D97011" w:rsidP="00D97011">
      <w:pPr>
        <w:ind w:left="720" w:hanging="72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Lynn, T. J. </w:t>
      </w:r>
      <w:r w:rsidRPr="00D97011">
        <w:rPr>
          <w:rFonts w:ascii="Times New Roman" w:hAnsi="Times New Roman"/>
          <w:bCs/>
          <w:sz w:val="22"/>
          <w:szCs w:val="22"/>
        </w:rPr>
        <w:t>(2025).</w:t>
      </w:r>
      <w:r>
        <w:rPr>
          <w:rFonts w:ascii="Times New Roman" w:hAnsi="Times New Roman"/>
          <w:b/>
          <w:sz w:val="22"/>
          <w:szCs w:val="22"/>
        </w:rPr>
        <w:t xml:space="preserve"> </w:t>
      </w:r>
      <w:r w:rsidRPr="00D97011">
        <w:rPr>
          <w:rFonts w:ascii="Times New Roman" w:hAnsi="Times New Roman"/>
          <w:bCs/>
          <w:i/>
          <w:iCs/>
          <w:sz w:val="22"/>
          <w:szCs w:val="22"/>
        </w:rPr>
        <w:t>Effective de-escalation strategies in the workplace.</w:t>
      </w:r>
      <w:r w:rsidRPr="00D97011">
        <w:rPr>
          <w:rFonts w:ascii="Times New Roman" w:hAnsi="Times New Roman"/>
          <w:bCs/>
          <w:sz w:val="22"/>
          <w:szCs w:val="22"/>
        </w:rPr>
        <w:t xml:space="preserve"> </w:t>
      </w:r>
      <w:r>
        <w:rPr>
          <w:rFonts w:ascii="Times New Roman" w:hAnsi="Times New Roman"/>
          <w:bCs/>
          <w:sz w:val="22"/>
          <w:szCs w:val="22"/>
        </w:rPr>
        <w:t>P</w:t>
      </w:r>
      <w:r w:rsidRPr="00D97011">
        <w:rPr>
          <w:rFonts w:ascii="Times New Roman" w:hAnsi="Times New Roman"/>
          <w:bCs/>
          <w:sz w:val="22"/>
          <w:szCs w:val="22"/>
        </w:rPr>
        <w:t>resent</w:t>
      </w:r>
      <w:r>
        <w:rPr>
          <w:rFonts w:ascii="Times New Roman" w:hAnsi="Times New Roman"/>
          <w:bCs/>
          <w:sz w:val="22"/>
          <w:szCs w:val="22"/>
        </w:rPr>
        <w:t>ation</w:t>
      </w:r>
      <w:r w:rsidRPr="00D97011">
        <w:rPr>
          <w:rFonts w:ascii="Times New Roman" w:hAnsi="Times New Roman"/>
          <w:bCs/>
          <w:sz w:val="22"/>
          <w:szCs w:val="22"/>
        </w:rPr>
        <w:t xml:space="preserve"> to Fort Hays State University </w:t>
      </w:r>
      <w:r>
        <w:rPr>
          <w:rFonts w:ascii="Times New Roman" w:hAnsi="Times New Roman"/>
          <w:bCs/>
          <w:sz w:val="22"/>
          <w:szCs w:val="22"/>
        </w:rPr>
        <w:t>Academic Affairs</w:t>
      </w:r>
      <w:r w:rsidRPr="00D97011">
        <w:rPr>
          <w:rFonts w:ascii="Times New Roman" w:hAnsi="Times New Roman"/>
          <w:bCs/>
          <w:sz w:val="22"/>
          <w:szCs w:val="22"/>
        </w:rPr>
        <w:t xml:space="preserve"> Administration and Staff, Hays, KS.</w:t>
      </w:r>
    </w:p>
    <w:p w14:paraId="7BFB7AFD" w14:textId="77777777" w:rsidR="00D97011" w:rsidRDefault="00D97011" w:rsidP="00D97011">
      <w:pPr>
        <w:ind w:left="720" w:hanging="720"/>
        <w:rPr>
          <w:rFonts w:ascii="Times New Roman" w:hAnsi="Times New Roman"/>
          <w:b/>
          <w:sz w:val="22"/>
          <w:szCs w:val="22"/>
        </w:rPr>
      </w:pPr>
    </w:p>
    <w:p w14:paraId="79AA3B0F" w14:textId="542032A9" w:rsidR="00D97011" w:rsidRDefault="00D97011" w:rsidP="00D97011">
      <w:pPr>
        <w:ind w:left="720" w:hanging="72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Lynn, T. J. </w:t>
      </w:r>
      <w:r w:rsidRPr="00D97011">
        <w:rPr>
          <w:rFonts w:ascii="Times New Roman" w:hAnsi="Times New Roman"/>
          <w:bCs/>
          <w:sz w:val="22"/>
          <w:szCs w:val="22"/>
        </w:rPr>
        <w:t xml:space="preserve">(2025). </w:t>
      </w:r>
      <w:r w:rsidRPr="00D97011">
        <w:rPr>
          <w:rFonts w:ascii="Times New Roman" w:hAnsi="Times New Roman"/>
          <w:bCs/>
          <w:i/>
          <w:iCs/>
          <w:sz w:val="22"/>
          <w:szCs w:val="22"/>
        </w:rPr>
        <w:t>Effective de-escalation strategies in the workplace.</w:t>
      </w:r>
      <w:r w:rsidRPr="00D97011">
        <w:rPr>
          <w:rFonts w:ascii="Times New Roman" w:hAnsi="Times New Roman"/>
          <w:bCs/>
          <w:sz w:val="22"/>
          <w:szCs w:val="22"/>
        </w:rPr>
        <w:t xml:space="preserve"> </w:t>
      </w:r>
      <w:r>
        <w:rPr>
          <w:rFonts w:ascii="Times New Roman" w:hAnsi="Times New Roman"/>
          <w:bCs/>
          <w:sz w:val="22"/>
          <w:szCs w:val="22"/>
        </w:rPr>
        <w:t>P</w:t>
      </w:r>
      <w:r w:rsidRPr="00D97011">
        <w:rPr>
          <w:rFonts w:ascii="Times New Roman" w:hAnsi="Times New Roman"/>
          <w:bCs/>
          <w:sz w:val="22"/>
          <w:szCs w:val="22"/>
        </w:rPr>
        <w:t>resent</w:t>
      </w:r>
      <w:r>
        <w:rPr>
          <w:rFonts w:ascii="Times New Roman" w:hAnsi="Times New Roman"/>
          <w:bCs/>
          <w:sz w:val="22"/>
          <w:szCs w:val="22"/>
        </w:rPr>
        <w:t>ation</w:t>
      </w:r>
      <w:r w:rsidRPr="00D97011">
        <w:rPr>
          <w:rFonts w:ascii="Times New Roman" w:hAnsi="Times New Roman"/>
          <w:bCs/>
          <w:sz w:val="22"/>
          <w:szCs w:val="22"/>
        </w:rPr>
        <w:t xml:space="preserve"> to Fort Hays State University Graduate School Administration and Staff, Hays, KS.</w:t>
      </w:r>
    </w:p>
    <w:p w14:paraId="12A8B818" w14:textId="77777777" w:rsidR="00D97011" w:rsidRDefault="00D97011" w:rsidP="00D97011">
      <w:pPr>
        <w:ind w:left="720" w:hanging="720"/>
        <w:rPr>
          <w:rFonts w:ascii="Times New Roman" w:hAnsi="Times New Roman"/>
          <w:b/>
          <w:sz w:val="22"/>
          <w:szCs w:val="22"/>
        </w:rPr>
      </w:pPr>
    </w:p>
    <w:p w14:paraId="6DAB3E1E" w14:textId="4E746B76" w:rsidR="00D97011" w:rsidRPr="006B0682" w:rsidRDefault="00D97011" w:rsidP="00D97011">
      <w:pPr>
        <w:ind w:left="720" w:hanging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>Lynn, T. J.</w:t>
      </w:r>
      <w:r w:rsidRPr="005B312B">
        <w:rPr>
          <w:rFonts w:ascii="Times New Roman" w:hAnsi="Times New Roman"/>
          <w:bCs/>
          <w:sz w:val="22"/>
          <w:szCs w:val="22"/>
        </w:rPr>
        <w:t xml:space="preserve"> (2025).  </w:t>
      </w:r>
      <w:r w:rsidRPr="005B312B">
        <w:rPr>
          <w:rFonts w:ascii="Times New Roman" w:hAnsi="Times New Roman"/>
          <w:bCs/>
          <w:i/>
          <w:iCs/>
          <w:sz w:val="22"/>
          <w:szCs w:val="22"/>
        </w:rPr>
        <w:t xml:space="preserve">De-escalation in action: Navigating challenges in campus spaces. </w:t>
      </w:r>
      <w:r>
        <w:rPr>
          <w:rFonts w:ascii="Times New Roman" w:hAnsi="Times New Roman"/>
          <w:bCs/>
          <w:sz w:val="22"/>
          <w:szCs w:val="22"/>
        </w:rPr>
        <w:t>Presentation to Fort Hays State University Senior Leadership Team, Hays, KS.</w:t>
      </w:r>
    </w:p>
    <w:p w14:paraId="2E1E4B55" w14:textId="77777777" w:rsidR="00676DEA" w:rsidRDefault="00676DEA" w:rsidP="002165AB">
      <w:pPr>
        <w:ind w:left="720" w:hanging="720"/>
        <w:rPr>
          <w:rFonts w:ascii="Times New Roman" w:hAnsi="Times New Roman"/>
          <w:b/>
          <w:sz w:val="22"/>
          <w:szCs w:val="22"/>
        </w:rPr>
      </w:pPr>
    </w:p>
    <w:p w14:paraId="4DC8945B" w14:textId="3782C076" w:rsidR="00E54DD5" w:rsidRDefault="002165AB" w:rsidP="002165AB">
      <w:pPr>
        <w:ind w:left="720" w:hanging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Lynn, T. J. </w:t>
      </w:r>
      <w:r w:rsidRPr="00276203">
        <w:rPr>
          <w:rFonts w:ascii="Times New Roman" w:hAnsi="Times New Roman"/>
          <w:bCs/>
          <w:sz w:val="22"/>
          <w:szCs w:val="22"/>
        </w:rPr>
        <w:t>(202</w:t>
      </w:r>
      <w:r w:rsidR="006051B0">
        <w:rPr>
          <w:rFonts w:ascii="Times New Roman" w:hAnsi="Times New Roman"/>
          <w:bCs/>
          <w:sz w:val="22"/>
          <w:szCs w:val="22"/>
        </w:rPr>
        <w:t>4</w:t>
      </w:r>
      <w:r w:rsidRPr="00276203">
        <w:rPr>
          <w:rFonts w:ascii="Times New Roman" w:hAnsi="Times New Roman"/>
          <w:bCs/>
          <w:sz w:val="22"/>
          <w:szCs w:val="22"/>
        </w:rPr>
        <w:t xml:space="preserve">). </w:t>
      </w:r>
      <w:r w:rsidRPr="00F11D39">
        <w:rPr>
          <w:rFonts w:ascii="Times New Roman" w:hAnsi="Times New Roman"/>
          <w:bCs/>
          <w:i/>
          <w:iCs/>
          <w:sz w:val="22"/>
          <w:szCs w:val="22"/>
        </w:rPr>
        <w:t>Crisis management</w:t>
      </w:r>
      <w:r w:rsidR="00F11D39" w:rsidRPr="00F11D39">
        <w:rPr>
          <w:rFonts w:ascii="Times New Roman" w:hAnsi="Times New Roman"/>
          <w:bCs/>
          <w:i/>
          <w:iCs/>
          <w:sz w:val="22"/>
          <w:szCs w:val="22"/>
        </w:rPr>
        <w:t xml:space="preserve"> in the office and the field</w:t>
      </w:r>
      <w:r w:rsidRPr="00276203">
        <w:rPr>
          <w:rFonts w:ascii="Times New Roman" w:hAnsi="Times New Roman"/>
          <w:bCs/>
          <w:sz w:val="22"/>
          <w:szCs w:val="22"/>
        </w:rPr>
        <w:t>. Present</w:t>
      </w:r>
      <w:r w:rsidR="00845865">
        <w:rPr>
          <w:rFonts w:ascii="Times New Roman" w:hAnsi="Times New Roman"/>
          <w:bCs/>
          <w:sz w:val="22"/>
          <w:szCs w:val="22"/>
        </w:rPr>
        <w:t>ation to</w:t>
      </w:r>
      <w:r w:rsidRPr="00276203">
        <w:rPr>
          <w:rFonts w:ascii="Times New Roman" w:hAnsi="Times New Roman"/>
          <w:bCs/>
          <w:sz w:val="22"/>
          <w:szCs w:val="22"/>
        </w:rPr>
        <w:t xml:space="preserve"> </w:t>
      </w:r>
      <w:r w:rsidR="00F11D39">
        <w:rPr>
          <w:rFonts w:ascii="Times New Roman" w:hAnsi="Times New Roman"/>
          <w:bCs/>
          <w:sz w:val="22"/>
          <w:szCs w:val="22"/>
        </w:rPr>
        <w:t>Midwest Energy, Hays and Colby, KS</w:t>
      </w:r>
      <w:r w:rsidRPr="00276203">
        <w:rPr>
          <w:rFonts w:ascii="Times New Roman" w:hAnsi="Times New Roman"/>
          <w:bCs/>
          <w:sz w:val="22"/>
          <w:szCs w:val="22"/>
        </w:rPr>
        <w:t xml:space="preserve">. </w:t>
      </w:r>
    </w:p>
    <w:p w14:paraId="6661A788" w14:textId="77777777" w:rsidR="00845865" w:rsidRDefault="00845865" w:rsidP="002165AB">
      <w:pPr>
        <w:ind w:left="720" w:hanging="720"/>
        <w:rPr>
          <w:rFonts w:ascii="Times New Roman" w:hAnsi="Times New Roman"/>
          <w:bCs/>
          <w:sz w:val="22"/>
          <w:szCs w:val="22"/>
        </w:rPr>
      </w:pPr>
    </w:p>
    <w:p w14:paraId="77245BA5" w14:textId="7580D1A2" w:rsidR="00E54DD5" w:rsidRDefault="00E54DD5" w:rsidP="002165AB">
      <w:pPr>
        <w:ind w:left="720" w:hanging="720"/>
        <w:rPr>
          <w:rFonts w:ascii="Times New Roman" w:hAnsi="Times New Roman"/>
          <w:bCs/>
          <w:sz w:val="22"/>
          <w:szCs w:val="22"/>
        </w:rPr>
      </w:pPr>
      <w:r w:rsidRPr="00676DEA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bCs/>
          <w:sz w:val="22"/>
          <w:szCs w:val="22"/>
        </w:rPr>
        <w:t xml:space="preserve"> (2024). </w:t>
      </w:r>
      <w:r w:rsidR="00EA26F6" w:rsidRPr="00EA26F6">
        <w:rPr>
          <w:rFonts w:ascii="Times New Roman" w:hAnsi="Times New Roman"/>
          <w:bCs/>
          <w:i/>
          <w:iCs/>
          <w:sz w:val="22"/>
          <w:szCs w:val="22"/>
        </w:rPr>
        <w:t>Criminal justice: More than meets the eye!</w:t>
      </w:r>
      <w:r w:rsidR="00EA26F6">
        <w:rPr>
          <w:rFonts w:ascii="Times New Roman" w:hAnsi="Times New Roman"/>
          <w:bCs/>
          <w:sz w:val="22"/>
          <w:szCs w:val="22"/>
        </w:rPr>
        <w:t xml:space="preserve"> </w:t>
      </w:r>
      <w:r w:rsidR="006A210F">
        <w:rPr>
          <w:rFonts w:ascii="Times New Roman" w:hAnsi="Times New Roman"/>
          <w:bCs/>
          <w:sz w:val="22"/>
          <w:szCs w:val="22"/>
        </w:rPr>
        <w:t>Presentation to Hays K</w:t>
      </w:r>
      <w:r w:rsidR="00026498">
        <w:rPr>
          <w:rFonts w:ascii="Times New Roman" w:hAnsi="Times New Roman"/>
          <w:bCs/>
          <w:sz w:val="22"/>
          <w:szCs w:val="22"/>
        </w:rPr>
        <w:t>iwanis Club, Hays, KS.</w:t>
      </w:r>
    </w:p>
    <w:p w14:paraId="5379D9B0" w14:textId="77777777" w:rsidR="002165AB" w:rsidRDefault="002165AB" w:rsidP="00C22B1A">
      <w:pPr>
        <w:ind w:left="720" w:hanging="720"/>
        <w:rPr>
          <w:rFonts w:ascii="Times New Roman" w:hAnsi="Times New Roman"/>
          <w:b/>
          <w:sz w:val="22"/>
          <w:szCs w:val="22"/>
        </w:rPr>
      </w:pPr>
    </w:p>
    <w:p w14:paraId="52701C14" w14:textId="69D79721" w:rsidR="006438B5" w:rsidRDefault="006438B5" w:rsidP="000928F8">
      <w:pPr>
        <w:ind w:left="720" w:hanging="72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 w:rsidR="00FF0802" w:rsidRPr="00464B85">
        <w:rPr>
          <w:rFonts w:ascii="Times New Roman" w:hAnsi="Times New Roman"/>
          <w:sz w:val="22"/>
          <w:szCs w:val="22"/>
        </w:rPr>
        <w:t xml:space="preserve">&amp; </w:t>
      </w:r>
      <w:r w:rsidR="00464B85" w:rsidRPr="00464B85">
        <w:rPr>
          <w:rFonts w:ascii="Times New Roman" w:hAnsi="Times New Roman"/>
          <w:sz w:val="22"/>
          <w:szCs w:val="22"/>
        </w:rPr>
        <w:t>Brown, E.</w:t>
      </w:r>
      <w:r w:rsidR="00464B85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CA6FAA">
        <w:rPr>
          <w:rFonts w:ascii="Times New Roman" w:hAnsi="Times New Roman"/>
          <w:sz w:val="22"/>
          <w:szCs w:val="22"/>
        </w:rPr>
        <w:t xml:space="preserve">(2023, </w:t>
      </w:r>
      <w:r w:rsidR="003A5680" w:rsidRPr="00CA6FAA">
        <w:rPr>
          <w:rFonts w:ascii="Times New Roman" w:hAnsi="Times New Roman"/>
          <w:sz w:val="22"/>
          <w:szCs w:val="22"/>
        </w:rPr>
        <w:t xml:space="preserve">October 27). </w:t>
      </w:r>
      <w:r w:rsidR="00DE15C7" w:rsidRPr="00FF0802">
        <w:rPr>
          <w:rFonts w:ascii="Times New Roman" w:hAnsi="Times New Roman"/>
          <w:i/>
          <w:iCs/>
          <w:sz w:val="22"/>
          <w:szCs w:val="22"/>
        </w:rPr>
        <w:t>Techniques for defusing escalated situations</w:t>
      </w:r>
      <w:r w:rsidR="00DE15C7">
        <w:rPr>
          <w:rFonts w:ascii="Times New Roman" w:hAnsi="Times New Roman"/>
          <w:sz w:val="22"/>
          <w:szCs w:val="22"/>
        </w:rPr>
        <w:t xml:space="preserve">. </w:t>
      </w:r>
      <w:r w:rsidR="00CA6FAA" w:rsidRPr="00CA6FAA">
        <w:rPr>
          <w:rFonts w:ascii="Times New Roman" w:hAnsi="Times New Roman"/>
          <w:sz w:val="22"/>
          <w:szCs w:val="22"/>
        </w:rPr>
        <w:t>Presentation to 2023 Mental Health Symposium: Rural Minds Matter.</w:t>
      </w:r>
    </w:p>
    <w:p w14:paraId="11B7F039" w14:textId="77777777" w:rsidR="006051B0" w:rsidRDefault="006051B0" w:rsidP="000928F8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1E380F9E" w14:textId="77777777" w:rsidR="006051B0" w:rsidRDefault="006051B0" w:rsidP="006051B0">
      <w:pPr>
        <w:ind w:left="720" w:hanging="720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Lynn, T. J. </w:t>
      </w:r>
      <w:r w:rsidRPr="00276203">
        <w:rPr>
          <w:rFonts w:ascii="Times New Roman" w:hAnsi="Times New Roman"/>
          <w:bCs/>
          <w:sz w:val="22"/>
          <w:szCs w:val="22"/>
        </w:rPr>
        <w:t xml:space="preserve">(2023). </w:t>
      </w:r>
      <w:r w:rsidRPr="00F11D39">
        <w:rPr>
          <w:rFonts w:ascii="Times New Roman" w:hAnsi="Times New Roman"/>
          <w:bCs/>
          <w:i/>
          <w:iCs/>
          <w:sz w:val="22"/>
          <w:szCs w:val="22"/>
        </w:rPr>
        <w:t>De-escalation for academic and community programs</w:t>
      </w:r>
      <w:r w:rsidRPr="00276203">
        <w:rPr>
          <w:rFonts w:ascii="Times New Roman" w:hAnsi="Times New Roman"/>
          <w:bCs/>
          <w:sz w:val="22"/>
          <w:szCs w:val="22"/>
        </w:rPr>
        <w:t xml:space="preserve">. Presented at St. </w:t>
      </w:r>
      <w:proofErr w:type="spellStart"/>
      <w:r w:rsidRPr="00276203">
        <w:rPr>
          <w:rFonts w:ascii="Times New Roman" w:hAnsi="Times New Roman"/>
          <w:bCs/>
          <w:sz w:val="22"/>
          <w:szCs w:val="22"/>
        </w:rPr>
        <w:t>Marys</w:t>
      </w:r>
      <w:proofErr w:type="spellEnd"/>
      <w:r w:rsidRPr="00276203">
        <w:rPr>
          <w:rFonts w:ascii="Times New Roman" w:hAnsi="Times New Roman"/>
          <w:bCs/>
          <w:sz w:val="22"/>
          <w:szCs w:val="22"/>
        </w:rPr>
        <w:t xml:space="preserve"> Academy and College, St. </w:t>
      </w:r>
      <w:proofErr w:type="spellStart"/>
      <w:r w:rsidRPr="00276203">
        <w:rPr>
          <w:rFonts w:ascii="Times New Roman" w:hAnsi="Times New Roman"/>
          <w:bCs/>
          <w:sz w:val="22"/>
          <w:szCs w:val="22"/>
        </w:rPr>
        <w:t>Marys</w:t>
      </w:r>
      <w:proofErr w:type="spellEnd"/>
      <w:r w:rsidRPr="00276203">
        <w:rPr>
          <w:rFonts w:ascii="Times New Roman" w:hAnsi="Times New Roman"/>
          <w:bCs/>
          <w:sz w:val="22"/>
          <w:szCs w:val="22"/>
        </w:rPr>
        <w:t xml:space="preserve">, KS. </w:t>
      </w:r>
    </w:p>
    <w:p w14:paraId="2B19E13C" w14:textId="77777777" w:rsidR="006438B5" w:rsidRDefault="006438B5" w:rsidP="000928F8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3947292C" w14:textId="31F1FA3E" w:rsidR="000928F8" w:rsidRDefault="000928F8" w:rsidP="000928F8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 w:rsidRPr="00E66259">
        <w:rPr>
          <w:rFonts w:ascii="Times New Roman" w:hAnsi="Times New Roman"/>
          <w:sz w:val="22"/>
          <w:szCs w:val="22"/>
        </w:rPr>
        <w:t>(2023, August 1).</w:t>
      </w:r>
      <w:r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7D66B2">
        <w:rPr>
          <w:rFonts w:ascii="Times New Roman" w:hAnsi="Times New Roman"/>
          <w:i/>
          <w:iCs/>
          <w:sz w:val="22"/>
          <w:szCs w:val="22"/>
        </w:rPr>
        <w:t>Center for Empowering Victims of Gender-based Violence (CEVG</w:t>
      </w:r>
      <w:r w:rsidR="006A10B9">
        <w:rPr>
          <w:rFonts w:ascii="Times New Roman" w:hAnsi="Times New Roman"/>
          <w:i/>
          <w:iCs/>
          <w:sz w:val="22"/>
          <w:szCs w:val="22"/>
        </w:rPr>
        <w:t>V), Criminal Justice Program.</w:t>
      </w:r>
      <w:r w:rsidRPr="000928F8">
        <w:rPr>
          <w:rFonts w:ascii="Times New Roman" w:hAnsi="Times New Roman"/>
          <w:sz w:val="22"/>
          <w:szCs w:val="22"/>
        </w:rPr>
        <w:t xml:space="preserve">  Presentation to FHSU President Mason’s Staff Retreat.</w:t>
      </w:r>
    </w:p>
    <w:p w14:paraId="55A3ED39" w14:textId="77777777" w:rsidR="000928F8" w:rsidRDefault="000928F8" w:rsidP="00A079AE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3E4577FF" w14:textId="63808CBC" w:rsidR="00B16AEA" w:rsidRDefault="00B16AEA" w:rsidP="00A079AE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lastRenderedPageBreak/>
        <w:t xml:space="preserve">Lynn, T. J. </w:t>
      </w:r>
      <w:r w:rsidRPr="00E66259">
        <w:rPr>
          <w:rFonts w:ascii="Times New Roman" w:hAnsi="Times New Roman"/>
          <w:sz w:val="22"/>
          <w:szCs w:val="22"/>
        </w:rPr>
        <w:t>(2023, August 1).</w:t>
      </w:r>
      <w:r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7F153D" w:rsidRPr="000928F8">
        <w:rPr>
          <w:rFonts w:ascii="Times New Roman" w:hAnsi="Times New Roman"/>
          <w:i/>
          <w:iCs/>
          <w:sz w:val="22"/>
          <w:szCs w:val="22"/>
        </w:rPr>
        <w:t>National De-escalation Training Center at Fort Hays State University.</w:t>
      </w:r>
      <w:r w:rsidR="007F153D" w:rsidRPr="000928F8">
        <w:rPr>
          <w:rFonts w:ascii="Times New Roman" w:hAnsi="Times New Roman"/>
          <w:sz w:val="22"/>
          <w:szCs w:val="22"/>
        </w:rPr>
        <w:t xml:space="preserve">  Presentation to FHSU President Mason’s Staff Retreat</w:t>
      </w:r>
      <w:r w:rsidR="000928F8" w:rsidRPr="000928F8">
        <w:rPr>
          <w:rFonts w:ascii="Times New Roman" w:hAnsi="Times New Roman"/>
          <w:sz w:val="22"/>
          <w:szCs w:val="22"/>
        </w:rPr>
        <w:t>.</w:t>
      </w:r>
    </w:p>
    <w:p w14:paraId="050A34AC" w14:textId="77777777" w:rsidR="00B16AEA" w:rsidRDefault="00B16AEA" w:rsidP="00A079AE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5C783B13" w14:textId="0A193B72" w:rsidR="00613A10" w:rsidRDefault="00613A10" w:rsidP="00A079AE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 w:rsidRPr="00255B80">
        <w:rPr>
          <w:rFonts w:ascii="Times New Roman" w:hAnsi="Times New Roman"/>
          <w:sz w:val="22"/>
          <w:szCs w:val="22"/>
        </w:rPr>
        <w:t xml:space="preserve">(2023, </w:t>
      </w:r>
      <w:r w:rsidR="008F5D72" w:rsidRPr="00255B80">
        <w:rPr>
          <w:rFonts w:ascii="Times New Roman" w:hAnsi="Times New Roman"/>
          <w:sz w:val="22"/>
          <w:szCs w:val="22"/>
        </w:rPr>
        <w:t xml:space="preserve">June 12). </w:t>
      </w:r>
      <w:r w:rsidR="008F5D72" w:rsidRPr="00255B80">
        <w:rPr>
          <w:rFonts w:ascii="Times New Roman" w:hAnsi="Times New Roman"/>
          <w:i/>
          <w:iCs/>
          <w:sz w:val="22"/>
          <w:szCs w:val="22"/>
        </w:rPr>
        <w:t xml:space="preserve">De-escalation training: Benefits </w:t>
      </w:r>
      <w:r w:rsidR="00255B80">
        <w:rPr>
          <w:rFonts w:ascii="Times New Roman" w:hAnsi="Times New Roman"/>
          <w:i/>
          <w:iCs/>
          <w:sz w:val="22"/>
          <w:szCs w:val="22"/>
        </w:rPr>
        <w:t xml:space="preserve">for </w:t>
      </w:r>
      <w:r w:rsidR="008F5D72" w:rsidRPr="00255B80">
        <w:rPr>
          <w:rFonts w:ascii="Times New Roman" w:hAnsi="Times New Roman"/>
          <w:i/>
          <w:iCs/>
          <w:sz w:val="22"/>
          <w:szCs w:val="22"/>
        </w:rPr>
        <w:t>rural agencies</w:t>
      </w:r>
      <w:r w:rsidR="008F5D72" w:rsidRPr="00255B80">
        <w:rPr>
          <w:rFonts w:ascii="Times New Roman" w:hAnsi="Times New Roman"/>
          <w:sz w:val="22"/>
          <w:szCs w:val="22"/>
        </w:rPr>
        <w:t xml:space="preserve">. </w:t>
      </w:r>
      <w:r w:rsidR="00766A69" w:rsidRPr="00255B80">
        <w:rPr>
          <w:rFonts w:ascii="Times New Roman" w:hAnsi="Times New Roman"/>
          <w:sz w:val="22"/>
          <w:szCs w:val="22"/>
        </w:rPr>
        <w:t xml:space="preserve">Presentation to </w:t>
      </w:r>
      <w:r w:rsidR="00255B80" w:rsidRPr="00255B80">
        <w:rPr>
          <w:rFonts w:ascii="Times New Roman" w:hAnsi="Times New Roman"/>
          <w:sz w:val="22"/>
          <w:szCs w:val="22"/>
        </w:rPr>
        <w:t xml:space="preserve">combined </w:t>
      </w:r>
      <w:proofErr w:type="gramStart"/>
      <w:r w:rsidR="00255B80" w:rsidRPr="00255B80">
        <w:rPr>
          <w:rFonts w:ascii="Times New Roman" w:hAnsi="Times New Roman"/>
          <w:sz w:val="22"/>
          <w:szCs w:val="22"/>
        </w:rPr>
        <w:t>meeting</w:t>
      </w:r>
      <w:proofErr w:type="gramEnd"/>
      <w:r w:rsidR="00255B80" w:rsidRPr="00255B80">
        <w:rPr>
          <w:rFonts w:ascii="Times New Roman" w:hAnsi="Times New Roman"/>
          <w:sz w:val="22"/>
          <w:szCs w:val="22"/>
        </w:rPr>
        <w:t xml:space="preserve"> of </w:t>
      </w:r>
      <w:proofErr w:type="gramStart"/>
      <w:r w:rsidR="00766A69" w:rsidRPr="00255B80">
        <w:rPr>
          <w:rFonts w:ascii="Times New Roman" w:hAnsi="Times New Roman"/>
          <w:sz w:val="22"/>
          <w:szCs w:val="22"/>
        </w:rPr>
        <w:t>Kansas</w:t>
      </w:r>
      <w:proofErr w:type="gramEnd"/>
      <w:r w:rsidR="00766A69" w:rsidRPr="00255B80">
        <w:rPr>
          <w:rFonts w:ascii="Times New Roman" w:hAnsi="Times New Roman"/>
          <w:sz w:val="22"/>
          <w:szCs w:val="22"/>
        </w:rPr>
        <w:t xml:space="preserve"> Sheriffs Association and </w:t>
      </w:r>
      <w:proofErr w:type="gramStart"/>
      <w:r w:rsidR="00766A69" w:rsidRPr="00255B80">
        <w:rPr>
          <w:rFonts w:ascii="Times New Roman" w:hAnsi="Times New Roman"/>
          <w:sz w:val="22"/>
          <w:szCs w:val="22"/>
        </w:rPr>
        <w:t>Kansas</w:t>
      </w:r>
      <w:proofErr w:type="gramEnd"/>
      <w:r w:rsidR="00766A69" w:rsidRPr="00255B80">
        <w:rPr>
          <w:rFonts w:ascii="Times New Roman" w:hAnsi="Times New Roman"/>
          <w:sz w:val="22"/>
          <w:szCs w:val="22"/>
        </w:rPr>
        <w:t xml:space="preserve"> Association of Chiefs of Police</w:t>
      </w:r>
      <w:r w:rsidR="00255B80" w:rsidRPr="00255B80">
        <w:rPr>
          <w:rFonts w:ascii="Times New Roman" w:hAnsi="Times New Roman"/>
          <w:sz w:val="22"/>
          <w:szCs w:val="22"/>
        </w:rPr>
        <w:t>.</w:t>
      </w:r>
      <w:r w:rsidR="00766A69">
        <w:rPr>
          <w:rFonts w:ascii="Times New Roman" w:hAnsi="Times New Roman"/>
          <w:b/>
          <w:bCs/>
          <w:sz w:val="22"/>
          <w:szCs w:val="22"/>
        </w:rPr>
        <w:t xml:space="preserve"> </w:t>
      </w:r>
    </w:p>
    <w:p w14:paraId="1EA3857E" w14:textId="77777777" w:rsidR="0040799A" w:rsidRDefault="0040799A" w:rsidP="00A079AE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6B9AC01E" w14:textId="77777777" w:rsidR="0040799A" w:rsidRPr="0040799A" w:rsidRDefault="0040799A" w:rsidP="0040799A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  <w:r w:rsidRPr="0040799A">
        <w:rPr>
          <w:rFonts w:ascii="Times New Roman" w:hAnsi="Times New Roman"/>
          <w:b/>
          <w:bCs/>
          <w:sz w:val="22"/>
          <w:szCs w:val="22"/>
        </w:rPr>
        <w:t xml:space="preserve">Lynn, T. J. </w:t>
      </w:r>
      <w:r w:rsidRPr="0040799A">
        <w:rPr>
          <w:rFonts w:ascii="Times New Roman" w:hAnsi="Times New Roman"/>
          <w:sz w:val="22"/>
          <w:szCs w:val="22"/>
        </w:rPr>
        <w:t xml:space="preserve">(2022, October 21). </w:t>
      </w:r>
      <w:r w:rsidRPr="0040799A">
        <w:rPr>
          <w:rFonts w:ascii="Times New Roman" w:hAnsi="Times New Roman"/>
          <w:i/>
          <w:iCs/>
          <w:sz w:val="22"/>
          <w:szCs w:val="22"/>
        </w:rPr>
        <w:t>Know your rights</w:t>
      </w:r>
      <w:r w:rsidRPr="0040799A">
        <w:rPr>
          <w:rFonts w:ascii="Times New Roman" w:hAnsi="Times New Roman"/>
          <w:sz w:val="22"/>
          <w:szCs w:val="22"/>
        </w:rPr>
        <w:t xml:space="preserve">. Hays High School, Presentation to Senior Government Classes (2 presentations). </w:t>
      </w:r>
    </w:p>
    <w:p w14:paraId="2B07F6FB" w14:textId="77777777" w:rsidR="0040799A" w:rsidRDefault="0040799A" w:rsidP="00A079AE">
      <w:pPr>
        <w:ind w:left="720" w:hanging="720"/>
        <w:rPr>
          <w:rFonts w:ascii="Times New Roman" w:hAnsi="Times New Roman"/>
          <w:b/>
          <w:bCs/>
          <w:sz w:val="22"/>
          <w:szCs w:val="22"/>
        </w:rPr>
      </w:pPr>
    </w:p>
    <w:p w14:paraId="41CFAAFA" w14:textId="0B7F3EE4" w:rsidR="002E3AFC" w:rsidRDefault="002E3AFC" w:rsidP="00A079AE">
      <w:pPr>
        <w:ind w:left="720" w:hanging="720"/>
        <w:rPr>
          <w:rFonts w:ascii="Times New Roman" w:hAnsi="Times New Roman"/>
          <w:sz w:val="22"/>
          <w:szCs w:val="22"/>
        </w:rPr>
      </w:pPr>
      <w:r w:rsidRPr="00A079AE">
        <w:rPr>
          <w:rFonts w:ascii="Times New Roman" w:hAnsi="Times New Roman"/>
          <w:b/>
          <w:bCs/>
          <w:sz w:val="22"/>
          <w:szCs w:val="22"/>
        </w:rPr>
        <w:t>Lynn, T. J.,</w:t>
      </w:r>
      <w:r>
        <w:rPr>
          <w:rFonts w:ascii="Times New Roman" w:hAnsi="Times New Roman"/>
          <w:sz w:val="22"/>
          <w:szCs w:val="22"/>
        </w:rPr>
        <w:t xml:space="preserve"> Steele, </w:t>
      </w:r>
      <w:r w:rsidR="00145F15">
        <w:rPr>
          <w:rFonts w:ascii="Times New Roman" w:hAnsi="Times New Roman"/>
          <w:sz w:val="22"/>
          <w:szCs w:val="22"/>
        </w:rPr>
        <w:t xml:space="preserve">M., Hayes, A., &amp; Schoen, I. (2022, September 9). </w:t>
      </w:r>
      <w:r w:rsidR="00145F15" w:rsidRPr="00A079AE">
        <w:rPr>
          <w:rFonts w:ascii="Times New Roman" w:hAnsi="Times New Roman"/>
          <w:i/>
          <w:iCs/>
          <w:sz w:val="22"/>
          <w:szCs w:val="22"/>
        </w:rPr>
        <w:t xml:space="preserve">Advancing the </w:t>
      </w:r>
      <w:r w:rsidR="00C235B7" w:rsidRPr="00A079AE">
        <w:rPr>
          <w:rFonts w:ascii="Times New Roman" w:hAnsi="Times New Roman"/>
          <w:i/>
          <w:iCs/>
          <w:sz w:val="22"/>
          <w:szCs w:val="22"/>
        </w:rPr>
        <w:t>de-escalation training center at Fort Hays State University</w:t>
      </w:r>
      <w:r w:rsidR="00C235B7">
        <w:rPr>
          <w:rFonts w:ascii="Times New Roman" w:hAnsi="Times New Roman"/>
          <w:sz w:val="22"/>
          <w:szCs w:val="22"/>
        </w:rPr>
        <w:t xml:space="preserve">. Fort Hays State University, Presentation to </w:t>
      </w:r>
      <w:r w:rsidR="00A079AE">
        <w:rPr>
          <w:rFonts w:ascii="Times New Roman" w:hAnsi="Times New Roman"/>
          <w:sz w:val="22"/>
          <w:szCs w:val="22"/>
        </w:rPr>
        <w:t xml:space="preserve">Kansas Governor’s Council on Education. </w:t>
      </w:r>
    </w:p>
    <w:p w14:paraId="6C235443" w14:textId="22647FB5" w:rsidR="00CF0E7B" w:rsidRDefault="00CF0E7B" w:rsidP="00A079AE">
      <w:pPr>
        <w:ind w:left="720" w:hanging="720"/>
        <w:rPr>
          <w:rFonts w:ascii="Times New Roman" w:hAnsi="Times New Roman"/>
          <w:sz w:val="22"/>
          <w:szCs w:val="22"/>
        </w:rPr>
      </w:pPr>
    </w:p>
    <w:p w14:paraId="048415DA" w14:textId="75C4706B" w:rsidR="00CF0E7B" w:rsidRDefault="0011356C" w:rsidP="00A079AE">
      <w:pPr>
        <w:ind w:left="720" w:hanging="720"/>
        <w:rPr>
          <w:rFonts w:ascii="Times New Roman" w:hAnsi="Times New Roman"/>
          <w:sz w:val="22"/>
          <w:szCs w:val="22"/>
        </w:rPr>
      </w:pPr>
      <w:r w:rsidRPr="00AC4AA2">
        <w:rPr>
          <w:rFonts w:ascii="Times New Roman" w:hAnsi="Times New Roman"/>
          <w:b/>
          <w:bCs/>
          <w:sz w:val="22"/>
          <w:szCs w:val="22"/>
        </w:rPr>
        <w:t>Lynn, T. J.</w:t>
      </w:r>
      <w:r w:rsidR="00AC4AA2">
        <w:rPr>
          <w:rFonts w:ascii="Times New Roman" w:hAnsi="Times New Roman"/>
          <w:sz w:val="22"/>
          <w:szCs w:val="22"/>
        </w:rPr>
        <w:t xml:space="preserve"> (2022, April 21). </w:t>
      </w:r>
      <w:r w:rsidR="00AC4AA2" w:rsidRPr="00AC4AA2">
        <w:rPr>
          <w:rFonts w:ascii="Times New Roman" w:hAnsi="Times New Roman"/>
          <w:i/>
          <w:iCs/>
          <w:sz w:val="22"/>
          <w:szCs w:val="22"/>
        </w:rPr>
        <w:t>Bringing de-escalation training to law enforcement across the central U.S.</w:t>
      </w:r>
      <w:r w:rsidR="00AC4AA2">
        <w:rPr>
          <w:rFonts w:ascii="Times New Roman" w:hAnsi="Times New Roman"/>
          <w:sz w:val="22"/>
          <w:szCs w:val="22"/>
        </w:rPr>
        <w:t xml:space="preserve"> Fort Hays State University, Presentation to Kansas Board of Regents. </w:t>
      </w:r>
    </w:p>
    <w:p w14:paraId="47CD2434" w14:textId="77777777" w:rsidR="002E3AFC" w:rsidRDefault="002E3AFC" w:rsidP="00D74C5F">
      <w:pPr>
        <w:rPr>
          <w:rFonts w:ascii="Times New Roman" w:hAnsi="Times New Roman"/>
          <w:sz w:val="22"/>
          <w:szCs w:val="22"/>
        </w:rPr>
      </w:pPr>
    </w:p>
    <w:p w14:paraId="698BEE60" w14:textId="56DF18F4" w:rsidR="00A05555" w:rsidRDefault="00A05555" w:rsidP="00D74C5F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Terry, A., Craig, C., &amp; </w:t>
      </w:r>
      <w:r w:rsidRPr="00A05555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(2020, October 29). </w:t>
      </w:r>
      <w:r w:rsidRPr="00A05555">
        <w:rPr>
          <w:rFonts w:ascii="Times New Roman" w:hAnsi="Times New Roman"/>
          <w:i/>
          <w:sz w:val="22"/>
          <w:szCs w:val="22"/>
        </w:rPr>
        <w:t>Let’s talk about domestic violence</w:t>
      </w:r>
      <w:r>
        <w:rPr>
          <w:rFonts w:ascii="Times New Roman" w:hAnsi="Times New Roman"/>
          <w:sz w:val="22"/>
          <w:szCs w:val="22"/>
        </w:rPr>
        <w:t xml:space="preserve"> [Webinar]. Center for </w:t>
      </w:r>
      <w:r>
        <w:rPr>
          <w:rFonts w:ascii="Times New Roman" w:hAnsi="Times New Roman"/>
          <w:sz w:val="22"/>
          <w:szCs w:val="22"/>
        </w:rPr>
        <w:tab/>
        <w:t xml:space="preserve">Empowering Victims of Gender-based Violence in Rural Communities, Fort Hays State University. </w:t>
      </w:r>
      <w:r>
        <w:rPr>
          <w:rFonts w:ascii="Times New Roman" w:hAnsi="Times New Roman"/>
          <w:sz w:val="22"/>
          <w:szCs w:val="22"/>
        </w:rPr>
        <w:tab/>
      </w:r>
      <w:hyperlink r:id="rId10" w:history="1">
        <w:r w:rsidRPr="00B33A14">
          <w:rPr>
            <w:rStyle w:val="Hyperlink"/>
            <w:rFonts w:ascii="Times New Roman" w:hAnsi="Times New Roman"/>
            <w:sz w:val="22"/>
            <w:szCs w:val="22"/>
          </w:rPr>
          <w:t>https://youtu.be/EjXZ5Zm5F2w</w:t>
        </w:r>
      </w:hyperlink>
      <w:r>
        <w:rPr>
          <w:rFonts w:ascii="Times New Roman" w:hAnsi="Times New Roman"/>
          <w:sz w:val="22"/>
          <w:szCs w:val="22"/>
        </w:rPr>
        <w:t xml:space="preserve"> </w:t>
      </w:r>
    </w:p>
    <w:p w14:paraId="3844DA0D" w14:textId="77777777" w:rsidR="00A05555" w:rsidRDefault="00A05555" w:rsidP="00D74C5F">
      <w:pPr>
        <w:rPr>
          <w:rFonts w:ascii="Times New Roman" w:hAnsi="Times New Roman"/>
          <w:sz w:val="22"/>
          <w:szCs w:val="22"/>
        </w:rPr>
      </w:pPr>
    </w:p>
    <w:p w14:paraId="446E0442" w14:textId="17A860C7" w:rsidR="005D686E" w:rsidRDefault="005D686E" w:rsidP="00D74C5F">
      <w:pPr>
        <w:rPr>
          <w:rFonts w:ascii="Times New Roman" w:hAnsi="Times New Roman"/>
          <w:sz w:val="22"/>
          <w:szCs w:val="22"/>
        </w:rPr>
      </w:pPr>
      <w:r w:rsidRPr="005D686E">
        <w:rPr>
          <w:rFonts w:ascii="Times New Roman" w:hAnsi="Times New Roman"/>
          <w:sz w:val="22"/>
          <w:szCs w:val="22"/>
        </w:rPr>
        <w:t>Mason, T.,</w:t>
      </w:r>
      <w:r>
        <w:rPr>
          <w:rFonts w:ascii="Times New Roman" w:hAnsi="Times New Roman"/>
          <w:b/>
          <w:sz w:val="22"/>
          <w:szCs w:val="22"/>
        </w:rPr>
        <w:t xml:space="preserve"> Lynn, T. J., </w:t>
      </w:r>
      <w:r>
        <w:rPr>
          <w:rFonts w:ascii="Times New Roman" w:hAnsi="Times New Roman"/>
          <w:sz w:val="22"/>
          <w:szCs w:val="22"/>
        </w:rPr>
        <w:t>Howell, E., &amp; Hancock, C. (2020</w:t>
      </w:r>
      <w:r w:rsidR="00A05555">
        <w:rPr>
          <w:rFonts w:ascii="Times New Roman" w:hAnsi="Times New Roman"/>
          <w:sz w:val="22"/>
          <w:szCs w:val="22"/>
        </w:rPr>
        <w:t>, July 23</w:t>
      </w:r>
      <w:r>
        <w:rPr>
          <w:rFonts w:ascii="Times New Roman" w:hAnsi="Times New Roman"/>
          <w:sz w:val="22"/>
          <w:szCs w:val="22"/>
        </w:rPr>
        <w:t xml:space="preserve">). </w:t>
      </w:r>
      <w:r w:rsidRPr="005D686E">
        <w:rPr>
          <w:rFonts w:ascii="Times New Roman" w:hAnsi="Times New Roman"/>
          <w:i/>
          <w:sz w:val="22"/>
          <w:szCs w:val="22"/>
        </w:rPr>
        <w:t>Bringing de-escalation to FHSU</w:t>
      </w:r>
      <w:r>
        <w:rPr>
          <w:rFonts w:ascii="Times New Roman" w:hAnsi="Times New Roman"/>
          <w:sz w:val="22"/>
          <w:szCs w:val="22"/>
        </w:rPr>
        <w:t xml:space="preserve">. Fort Hays State </w:t>
      </w:r>
      <w:r>
        <w:rPr>
          <w:rFonts w:ascii="Times New Roman" w:hAnsi="Times New Roman"/>
          <w:sz w:val="22"/>
          <w:szCs w:val="22"/>
        </w:rPr>
        <w:tab/>
        <w:t>University, Tiger Live Conversations</w:t>
      </w:r>
      <w:r w:rsidR="00A05555">
        <w:rPr>
          <w:rFonts w:ascii="Times New Roman" w:hAnsi="Times New Roman"/>
          <w:sz w:val="22"/>
          <w:szCs w:val="22"/>
        </w:rPr>
        <w:t>.</w:t>
      </w:r>
    </w:p>
    <w:p w14:paraId="4BA62228" w14:textId="77777777" w:rsidR="005D686E" w:rsidRDefault="005D686E" w:rsidP="00D74C5F">
      <w:pPr>
        <w:rPr>
          <w:rFonts w:ascii="Times New Roman" w:hAnsi="Times New Roman"/>
          <w:sz w:val="22"/>
          <w:szCs w:val="22"/>
        </w:rPr>
      </w:pPr>
    </w:p>
    <w:p w14:paraId="3898A7CC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(2018, December 4).  </w:t>
      </w:r>
      <w:r w:rsidRPr="00F24D32">
        <w:rPr>
          <w:rFonts w:ascii="Times New Roman" w:hAnsi="Times New Roman"/>
          <w:i/>
          <w:sz w:val="22"/>
          <w:szCs w:val="22"/>
        </w:rPr>
        <w:t>Experiential learning: Benefits for students and faculty.</w:t>
      </w:r>
      <w:r>
        <w:rPr>
          <w:rFonts w:ascii="Times New Roman" w:hAnsi="Times New Roman"/>
          <w:sz w:val="22"/>
          <w:szCs w:val="22"/>
        </w:rPr>
        <w:t xml:space="preserve">  Fort Hays State </w:t>
      </w:r>
      <w:r>
        <w:rPr>
          <w:rFonts w:ascii="Times New Roman" w:hAnsi="Times New Roman"/>
          <w:sz w:val="22"/>
          <w:szCs w:val="22"/>
        </w:rPr>
        <w:tab/>
        <w:t xml:space="preserve">University, New Faculty Knowledge Feast. </w:t>
      </w:r>
    </w:p>
    <w:p w14:paraId="536A197F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</w:p>
    <w:p w14:paraId="2860F58E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&amp; Fox, T. (2018, August 17). </w:t>
      </w:r>
      <w:r w:rsidRPr="00D74C5F">
        <w:rPr>
          <w:rFonts w:ascii="Times New Roman" w:hAnsi="Times New Roman"/>
          <w:i/>
          <w:sz w:val="22"/>
          <w:szCs w:val="22"/>
        </w:rPr>
        <w:t xml:space="preserve">Protecting yourself: What you need to know about drug/alcohol facilitated </w:t>
      </w:r>
      <w:r>
        <w:rPr>
          <w:rFonts w:ascii="Times New Roman" w:hAnsi="Times New Roman"/>
          <w:i/>
          <w:sz w:val="22"/>
          <w:szCs w:val="22"/>
        </w:rPr>
        <w:tab/>
      </w:r>
      <w:r w:rsidRPr="00D74C5F">
        <w:rPr>
          <w:rFonts w:ascii="Times New Roman" w:hAnsi="Times New Roman"/>
          <w:i/>
          <w:sz w:val="22"/>
          <w:szCs w:val="22"/>
        </w:rPr>
        <w:t xml:space="preserve">sexual </w:t>
      </w:r>
      <w:r>
        <w:rPr>
          <w:rFonts w:ascii="Times New Roman" w:hAnsi="Times New Roman"/>
          <w:i/>
          <w:sz w:val="22"/>
          <w:szCs w:val="22"/>
        </w:rPr>
        <w:tab/>
      </w:r>
      <w:r w:rsidRPr="00D74C5F">
        <w:rPr>
          <w:rFonts w:ascii="Times New Roman" w:hAnsi="Times New Roman"/>
          <w:i/>
          <w:sz w:val="22"/>
          <w:szCs w:val="22"/>
        </w:rPr>
        <w:t xml:space="preserve">assault.  </w:t>
      </w:r>
      <w:r>
        <w:rPr>
          <w:rFonts w:ascii="Times New Roman" w:hAnsi="Times New Roman"/>
          <w:sz w:val="22"/>
          <w:szCs w:val="22"/>
        </w:rPr>
        <w:t xml:space="preserve">Fort Hays State University, Freshmen Orientation, Hays, KS. </w:t>
      </w:r>
    </w:p>
    <w:p w14:paraId="2AB908F3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</w:p>
    <w:p w14:paraId="17992D3E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 J</w:t>
      </w:r>
      <w:r>
        <w:rPr>
          <w:rFonts w:ascii="Times New Roman" w:hAnsi="Times New Roman"/>
          <w:sz w:val="22"/>
          <w:szCs w:val="22"/>
        </w:rPr>
        <w:t xml:space="preserve">. (2018, May 10). </w:t>
      </w:r>
      <w:r w:rsidRPr="003E1CA9">
        <w:rPr>
          <w:rFonts w:ascii="Times New Roman" w:hAnsi="Times New Roman"/>
          <w:i/>
          <w:sz w:val="22"/>
          <w:szCs w:val="22"/>
        </w:rPr>
        <w:t xml:space="preserve">Concealed </w:t>
      </w:r>
      <w:proofErr w:type="gramStart"/>
      <w:r w:rsidRPr="003E1CA9">
        <w:rPr>
          <w:rFonts w:ascii="Times New Roman" w:hAnsi="Times New Roman"/>
          <w:i/>
          <w:sz w:val="22"/>
          <w:szCs w:val="22"/>
        </w:rPr>
        <w:t>carry</w:t>
      </w:r>
      <w:proofErr w:type="gramEnd"/>
      <w:r w:rsidRPr="003E1CA9">
        <w:rPr>
          <w:rFonts w:ascii="Times New Roman" w:hAnsi="Times New Roman"/>
          <w:i/>
          <w:sz w:val="22"/>
          <w:szCs w:val="22"/>
        </w:rPr>
        <w:t xml:space="preserve"> in Kansas: What you need to know</w:t>
      </w:r>
      <w:r>
        <w:rPr>
          <w:rFonts w:ascii="Times New Roman" w:hAnsi="Times New Roman"/>
          <w:sz w:val="22"/>
          <w:szCs w:val="22"/>
        </w:rPr>
        <w:t xml:space="preserve">.  Optimist Club monthly meeting. </w:t>
      </w:r>
    </w:p>
    <w:p w14:paraId="6A696AA1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</w:p>
    <w:p w14:paraId="692C8AC9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(2018, April 4). </w:t>
      </w:r>
      <w:r>
        <w:rPr>
          <w:rFonts w:ascii="Times New Roman" w:hAnsi="Times New Roman"/>
          <w:i/>
          <w:sz w:val="22"/>
          <w:szCs w:val="22"/>
        </w:rPr>
        <w:t>Designing the experiential-</w:t>
      </w:r>
      <w:r w:rsidRPr="003E1CA9">
        <w:rPr>
          <w:rFonts w:ascii="Times New Roman" w:hAnsi="Times New Roman"/>
          <w:i/>
          <w:sz w:val="22"/>
          <w:szCs w:val="22"/>
        </w:rPr>
        <w:t>learning project/course</w:t>
      </w:r>
      <w:r>
        <w:rPr>
          <w:rFonts w:ascii="Times New Roman" w:hAnsi="Times New Roman"/>
          <w:sz w:val="22"/>
          <w:szCs w:val="22"/>
        </w:rPr>
        <w:t xml:space="preserve">. FHSU Experiential Learning </w:t>
      </w:r>
      <w:r>
        <w:rPr>
          <w:rFonts w:ascii="Times New Roman" w:hAnsi="Times New Roman"/>
          <w:sz w:val="22"/>
          <w:szCs w:val="22"/>
        </w:rPr>
        <w:tab/>
        <w:t xml:space="preserve">Committee session. </w:t>
      </w:r>
      <w:r>
        <w:rPr>
          <w:rFonts w:ascii="Times New Roman" w:hAnsi="Times New Roman"/>
          <w:sz w:val="22"/>
          <w:szCs w:val="22"/>
        </w:rPr>
        <w:tab/>
      </w:r>
    </w:p>
    <w:p w14:paraId="6CD53B3A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</w:p>
    <w:p w14:paraId="4B4E03B9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(2017, September 27). </w:t>
      </w:r>
      <w:r w:rsidRPr="00972195">
        <w:rPr>
          <w:rFonts w:ascii="Times New Roman" w:hAnsi="Times New Roman"/>
          <w:i/>
          <w:sz w:val="22"/>
          <w:szCs w:val="22"/>
        </w:rPr>
        <w:t>URE at FHSU</w:t>
      </w:r>
      <w:r>
        <w:rPr>
          <w:rFonts w:ascii="Times New Roman" w:hAnsi="Times New Roman"/>
          <w:sz w:val="22"/>
          <w:szCs w:val="22"/>
        </w:rPr>
        <w:t xml:space="preserve">.  Night at the (Sternberg) Museum: Dinner under the Dome. </w:t>
      </w:r>
    </w:p>
    <w:p w14:paraId="0AF1C087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</w:p>
    <w:p w14:paraId="7773B93B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 J.</w:t>
      </w:r>
      <w:r>
        <w:rPr>
          <w:rFonts w:ascii="Times New Roman" w:hAnsi="Times New Roman"/>
          <w:sz w:val="22"/>
          <w:szCs w:val="22"/>
        </w:rPr>
        <w:t xml:space="preserve"> (2017, September 14).  </w:t>
      </w:r>
      <w:r w:rsidRPr="00FA7DC1">
        <w:rPr>
          <w:rFonts w:ascii="Times New Roman" w:hAnsi="Times New Roman"/>
          <w:i/>
          <w:sz w:val="22"/>
          <w:szCs w:val="22"/>
        </w:rPr>
        <w:t>Doing reflection well panel</w:t>
      </w:r>
      <w:r>
        <w:rPr>
          <w:rFonts w:ascii="Times New Roman" w:hAnsi="Times New Roman"/>
          <w:sz w:val="22"/>
          <w:szCs w:val="22"/>
        </w:rPr>
        <w:t xml:space="preserve">.  FHSU Experiential Learning Week, </w:t>
      </w:r>
    </w:p>
    <w:p w14:paraId="2D96037F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</w:p>
    <w:p w14:paraId="6F10EABD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Briggs, J. &amp; </w:t>
      </w:r>
      <w:r w:rsidRPr="00601289">
        <w:rPr>
          <w:rFonts w:ascii="Times New Roman" w:hAnsi="Times New Roman"/>
          <w:b/>
          <w:sz w:val="22"/>
          <w:szCs w:val="22"/>
        </w:rPr>
        <w:t>Lynn, T.J.</w:t>
      </w:r>
      <w:r>
        <w:rPr>
          <w:rFonts w:ascii="Times New Roman" w:hAnsi="Times New Roman"/>
          <w:sz w:val="22"/>
          <w:szCs w:val="22"/>
        </w:rPr>
        <w:t xml:space="preserve"> (2017, July 28). </w:t>
      </w:r>
      <w:r w:rsidRPr="00CB2D15">
        <w:rPr>
          <w:rFonts w:ascii="Times New Roman" w:hAnsi="Times New Roman"/>
          <w:i/>
          <w:sz w:val="22"/>
          <w:szCs w:val="22"/>
        </w:rPr>
        <w:t>Experiential</w:t>
      </w:r>
      <w:r>
        <w:rPr>
          <w:rFonts w:ascii="Times New Roman" w:hAnsi="Times New Roman"/>
          <w:i/>
          <w:sz w:val="22"/>
          <w:szCs w:val="22"/>
        </w:rPr>
        <w:t>-l</w:t>
      </w:r>
      <w:r w:rsidRPr="00CB2D15">
        <w:rPr>
          <w:rFonts w:ascii="Times New Roman" w:hAnsi="Times New Roman"/>
          <w:i/>
          <w:sz w:val="22"/>
          <w:szCs w:val="22"/>
        </w:rPr>
        <w:t>earning at Fort Hays State University</w:t>
      </w:r>
      <w:r>
        <w:rPr>
          <w:rFonts w:ascii="Times New Roman" w:hAnsi="Times New Roman"/>
          <w:sz w:val="22"/>
          <w:szCs w:val="22"/>
        </w:rPr>
        <w:t xml:space="preserve">.  Presented at Hays </w:t>
      </w:r>
      <w:r>
        <w:rPr>
          <w:rFonts w:ascii="Times New Roman" w:hAnsi="Times New Roman"/>
          <w:sz w:val="22"/>
          <w:szCs w:val="22"/>
        </w:rPr>
        <w:tab/>
        <w:t xml:space="preserve">Chamber of Commerce Membership Luncheon, Hays, KS, </w:t>
      </w:r>
    </w:p>
    <w:p w14:paraId="770A3910" w14:textId="77777777" w:rsidR="003221E4" w:rsidRDefault="003221E4" w:rsidP="003221E4">
      <w:pPr>
        <w:rPr>
          <w:rFonts w:ascii="Times New Roman" w:hAnsi="Times New Roman"/>
          <w:sz w:val="22"/>
          <w:szCs w:val="22"/>
        </w:rPr>
      </w:pPr>
    </w:p>
    <w:p w14:paraId="5E3C03EF" w14:textId="77777777" w:rsidR="003221E4" w:rsidRPr="00CB2D15" w:rsidRDefault="003221E4" w:rsidP="003221E4">
      <w:pPr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 (2016). </w:t>
      </w:r>
      <w:r w:rsidRPr="00CB2D15">
        <w:rPr>
          <w:rFonts w:ascii="Times New Roman" w:hAnsi="Times New Roman"/>
          <w:i/>
          <w:sz w:val="22"/>
          <w:szCs w:val="22"/>
        </w:rPr>
        <w:t>Consequences for “admission” to the criminal justice system.</w:t>
      </w:r>
      <w:r w:rsidRPr="00CB2D15">
        <w:rPr>
          <w:rFonts w:ascii="Times New Roman" w:hAnsi="Times New Roman"/>
          <w:sz w:val="22"/>
          <w:szCs w:val="22"/>
        </w:rPr>
        <w:t xml:space="preserve">  Presented at Russell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>High School, Senior Seminar, Russell, KS.</w:t>
      </w:r>
    </w:p>
    <w:p w14:paraId="3F6FE208" w14:textId="77777777" w:rsidR="003221E4" w:rsidRPr="00CB2D15" w:rsidRDefault="003221E4" w:rsidP="003221E4">
      <w:pPr>
        <w:ind w:firstLine="720"/>
        <w:rPr>
          <w:rFonts w:ascii="Times New Roman" w:hAnsi="Times New Roman"/>
          <w:sz w:val="22"/>
          <w:szCs w:val="22"/>
        </w:rPr>
      </w:pPr>
    </w:p>
    <w:p w14:paraId="423F3090" w14:textId="77777777" w:rsidR="003221E4" w:rsidRPr="00CB2D15" w:rsidRDefault="003221E4" w:rsidP="003221E4">
      <w:pPr>
        <w:tabs>
          <w:tab w:val="left" w:pos="810"/>
        </w:tabs>
        <w:rPr>
          <w:rFonts w:ascii="Times New Roman" w:hAnsi="Times New Roman"/>
          <w:sz w:val="22"/>
          <w:szCs w:val="22"/>
        </w:rPr>
      </w:pPr>
      <w:r w:rsidRPr="00601289">
        <w:rPr>
          <w:rFonts w:ascii="Times New Roman" w:hAnsi="Times New Roman"/>
          <w:b/>
          <w:sz w:val="22"/>
          <w:szCs w:val="22"/>
        </w:rPr>
        <w:t>Lynn, T.J.</w:t>
      </w:r>
      <w:r w:rsidRPr="00CB2D15">
        <w:rPr>
          <w:rFonts w:ascii="Times New Roman" w:hAnsi="Times New Roman"/>
          <w:sz w:val="22"/>
          <w:szCs w:val="22"/>
        </w:rPr>
        <w:t xml:space="preserve"> (2009).  </w:t>
      </w:r>
      <w:r w:rsidRPr="00CB2D15">
        <w:rPr>
          <w:rFonts w:ascii="Times New Roman" w:hAnsi="Times New Roman"/>
          <w:i/>
          <w:sz w:val="22"/>
          <w:szCs w:val="22"/>
        </w:rPr>
        <w:t>Managing teen behavior.</w:t>
      </w:r>
      <w:r w:rsidRPr="00CB2D15">
        <w:rPr>
          <w:rFonts w:ascii="Times New Roman" w:hAnsi="Times New Roman"/>
          <w:sz w:val="22"/>
          <w:szCs w:val="22"/>
        </w:rPr>
        <w:t xml:space="preserve">  Presented at Thomas Moore Prep/Marian High School, </w:t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</w:r>
      <w:r w:rsidRPr="00CB2D15">
        <w:rPr>
          <w:rFonts w:ascii="Times New Roman" w:hAnsi="Times New Roman"/>
          <w:sz w:val="22"/>
          <w:szCs w:val="22"/>
        </w:rPr>
        <w:tab/>
        <w:t xml:space="preserve">Department of Student Housing Staff Retreat, Hays, KS. </w:t>
      </w:r>
    </w:p>
    <w:p w14:paraId="0F5B31F8" w14:textId="77777777" w:rsidR="003221E4" w:rsidRPr="005D686E" w:rsidRDefault="003221E4" w:rsidP="00D74C5F">
      <w:pPr>
        <w:rPr>
          <w:rFonts w:ascii="Times New Roman" w:hAnsi="Times New Roman"/>
          <w:sz w:val="22"/>
          <w:szCs w:val="22"/>
        </w:rPr>
      </w:pPr>
    </w:p>
    <w:sectPr w:rsidR="003221E4" w:rsidRPr="005D686E" w:rsidSect="0073718D">
      <w:pgSz w:w="12240" w:h="15840"/>
      <w:pgMar w:top="792" w:right="900" w:bottom="720" w:left="900" w:header="18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50D5C5" w14:textId="77777777" w:rsidR="0099067B" w:rsidRDefault="0099067B" w:rsidP="00914C08">
      <w:r>
        <w:separator/>
      </w:r>
    </w:p>
  </w:endnote>
  <w:endnote w:type="continuationSeparator" w:id="0">
    <w:p w14:paraId="59FC3D4B" w14:textId="77777777" w:rsidR="0099067B" w:rsidRDefault="0099067B" w:rsidP="00914C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04410E" w14:textId="77777777" w:rsidR="0099067B" w:rsidRDefault="0099067B" w:rsidP="00914C08">
      <w:r>
        <w:separator/>
      </w:r>
    </w:p>
  </w:footnote>
  <w:footnote w:type="continuationSeparator" w:id="0">
    <w:p w14:paraId="30405B65" w14:textId="77777777" w:rsidR="0099067B" w:rsidRDefault="0099067B" w:rsidP="00914C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2301C2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37E9F3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A4A452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46A4C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712BBE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738E10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E5A929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14A6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9B805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FA8C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621ECB"/>
    <w:multiLevelType w:val="hybridMultilevel"/>
    <w:tmpl w:val="2D882B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8443A33"/>
    <w:multiLevelType w:val="hybridMultilevel"/>
    <w:tmpl w:val="CD526DA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2E060BD"/>
    <w:multiLevelType w:val="hybridMultilevel"/>
    <w:tmpl w:val="E09EA92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D4354F"/>
    <w:multiLevelType w:val="hybridMultilevel"/>
    <w:tmpl w:val="C1C8B4B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7EE3246"/>
    <w:multiLevelType w:val="hybridMultilevel"/>
    <w:tmpl w:val="D4E6F202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C5F1A2D"/>
    <w:multiLevelType w:val="hybridMultilevel"/>
    <w:tmpl w:val="BF5A657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2C50628"/>
    <w:multiLevelType w:val="hybridMultilevel"/>
    <w:tmpl w:val="D3ECA2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8C83215"/>
    <w:multiLevelType w:val="hybridMultilevel"/>
    <w:tmpl w:val="F508DE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6C05B7"/>
    <w:multiLevelType w:val="hybridMultilevel"/>
    <w:tmpl w:val="CF1CE9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3512CB"/>
    <w:multiLevelType w:val="hybridMultilevel"/>
    <w:tmpl w:val="3664E9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7A3069"/>
    <w:multiLevelType w:val="multilevel"/>
    <w:tmpl w:val="5FA22144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236AF9"/>
    <w:multiLevelType w:val="hybridMultilevel"/>
    <w:tmpl w:val="3CE6A80A"/>
    <w:lvl w:ilvl="0" w:tplc="AB2AEDE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EF071A"/>
    <w:multiLevelType w:val="hybridMultilevel"/>
    <w:tmpl w:val="5FA22144"/>
    <w:lvl w:ilvl="0" w:tplc="8D8A6C3E">
      <w:start w:val="1"/>
      <w:numFmt w:val="bullet"/>
      <w:pStyle w:val="Overviewbullets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447161"/>
    <w:multiLevelType w:val="hybridMultilevel"/>
    <w:tmpl w:val="CF1CE95C"/>
    <w:lvl w:ilvl="0" w:tplc="19809E06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1E38FB"/>
    <w:multiLevelType w:val="hybridMultilevel"/>
    <w:tmpl w:val="721C154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C43300E"/>
    <w:multiLevelType w:val="hybridMultilevel"/>
    <w:tmpl w:val="97563916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790652"/>
    <w:multiLevelType w:val="hybridMultilevel"/>
    <w:tmpl w:val="4B3A6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A51C8D"/>
    <w:multiLevelType w:val="hybridMultilevel"/>
    <w:tmpl w:val="198A2D6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2C37A8A"/>
    <w:multiLevelType w:val="hybridMultilevel"/>
    <w:tmpl w:val="8D5A2D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055074"/>
    <w:multiLevelType w:val="hybridMultilevel"/>
    <w:tmpl w:val="588ED5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A75192"/>
    <w:multiLevelType w:val="multilevel"/>
    <w:tmpl w:val="FB908D5A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445A8C"/>
    <w:multiLevelType w:val="hybridMultilevel"/>
    <w:tmpl w:val="E5BAA6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246227798">
    <w:abstractNumId w:val="18"/>
  </w:num>
  <w:num w:numId="2" w16cid:durableId="1446003261">
    <w:abstractNumId w:val="28"/>
  </w:num>
  <w:num w:numId="3" w16cid:durableId="197014704">
    <w:abstractNumId w:val="16"/>
  </w:num>
  <w:num w:numId="4" w16cid:durableId="345131603">
    <w:abstractNumId w:val="19"/>
  </w:num>
  <w:num w:numId="5" w16cid:durableId="862473601">
    <w:abstractNumId w:val="27"/>
  </w:num>
  <w:num w:numId="6" w16cid:durableId="250428586">
    <w:abstractNumId w:val="12"/>
  </w:num>
  <w:num w:numId="7" w16cid:durableId="706682524">
    <w:abstractNumId w:val="17"/>
  </w:num>
  <w:num w:numId="8" w16cid:durableId="280112869">
    <w:abstractNumId w:val="14"/>
  </w:num>
  <w:num w:numId="9" w16cid:durableId="1451775082">
    <w:abstractNumId w:val="15"/>
  </w:num>
  <w:num w:numId="10" w16cid:durableId="1176727389">
    <w:abstractNumId w:val="25"/>
  </w:num>
  <w:num w:numId="11" w16cid:durableId="1475292229">
    <w:abstractNumId w:val="22"/>
  </w:num>
  <w:num w:numId="12" w16cid:durableId="1208222677">
    <w:abstractNumId w:val="23"/>
  </w:num>
  <w:num w:numId="13" w16cid:durableId="1138230691">
    <w:abstractNumId w:val="21"/>
  </w:num>
  <w:num w:numId="14" w16cid:durableId="2075547687">
    <w:abstractNumId w:val="0"/>
  </w:num>
  <w:num w:numId="15" w16cid:durableId="1566331580">
    <w:abstractNumId w:val="30"/>
  </w:num>
  <w:num w:numId="16" w16cid:durableId="1006204635">
    <w:abstractNumId w:val="20"/>
  </w:num>
  <w:num w:numId="17" w16cid:durableId="833955586">
    <w:abstractNumId w:val="8"/>
  </w:num>
  <w:num w:numId="18" w16cid:durableId="531529421">
    <w:abstractNumId w:val="3"/>
  </w:num>
  <w:num w:numId="19" w16cid:durableId="474106616">
    <w:abstractNumId w:val="2"/>
  </w:num>
  <w:num w:numId="20" w16cid:durableId="673264843">
    <w:abstractNumId w:val="1"/>
  </w:num>
  <w:num w:numId="21" w16cid:durableId="249823506">
    <w:abstractNumId w:val="9"/>
  </w:num>
  <w:num w:numId="22" w16cid:durableId="486868877">
    <w:abstractNumId w:val="7"/>
  </w:num>
  <w:num w:numId="23" w16cid:durableId="1188565451">
    <w:abstractNumId w:val="6"/>
  </w:num>
  <w:num w:numId="24" w16cid:durableId="1568104938">
    <w:abstractNumId w:val="5"/>
  </w:num>
  <w:num w:numId="25" w16cid:durableId="1429306760">
    <w:abstractNumId w:val="4"/>
  </w:num>
  <w:num w:numId="26" w16cid:durableId="22288384">
    <w:abstractNumId w:val="10"/>
  </w:num>
  <w:num w:numId="27" w16cid:durableId="1897082272">
    <w:abstractNumId w:val="24"/>
  </w:num>
  <w:num w:numId="28" w16cid:durableId="854344425">
    <w:abstractNumId w:val="11"/>
  </w:num>
  <w:num w:numId="29" w16cid:durableId="59972629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54008839">
    <w:abstractNumId w:val="31"/>
  </w:num>
  <w:num w:numId="31" w16cid:durableId="948120027">
    <w:abstractNumId w:val="26"/>
  </w:num>
  <w:num w:numId="32" w16cid:durableId="155670233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3EB9"/>
    <w:rsid w:val="00000B27"/>
    <w:rsid w:val="00004CEE"/>
    <w:rsid w:val="00007460"/>
    <w:rsid w:val="00007E42"/>
    <w:rsid w:val="00021152"/>
    <w:rsid w:val="00021AF9"/>
    <w:rsid w:val="00023172"/>
    <w:rsid w:val="000232C1"/>
    <w:rsid w:val="00025568"/>
    <w:rsid w:val="000258F4"/>
    <w:rsid w:val="00026498"/>
    <w:rsid w:val="00026685"/>
    <w:rsid w:val="0002687C"/>
    <w:rsid w:val="00033787"/>
    <w:rsid w:val="00043A66"/>
    <w:rsid w:val="00052061"/>
    <w:rsid w:val="000562D2"/>
    <w:rsid w:val="00056535"/>
    <w:rsid w:val="00060CBE"/>
    <w:rsid w:val="0006122D"/>
    <w:rsid w:val="0006198B"/>
    <w:rsid w:val="000630BC"/>
    <w:rsid w:val="00063430"/>
    <w:rsid w:val="00064792"/>
    <w:rsid w:val="00065C31"/>
    <w:rsid w:val="0006606B"/>
    <w:rsid w:val="00067EE4"/>
    <w:rsid w:val="00075841"/>
    <w:rsid w:val="000773C7"/>
    <w:rsid w:val="000822C0"/>
    <w:rsid w:val="0008453F"/>
    <w:rsid w:val="000904C1"/>
    <w:rsid w:val="000928F8"/>
    <w:rsid w:val="0009345F"/>
    <w:rsid w:val="00095F28"/>
    <w:rsid w:val="000A175F"/>
    <w:rsid w:val="000A2E41"/>
    <w:rsid w:val="000B2999"/>
    <w:rsid w:val="000B3B72"/>
    <w:rsid w:val="000B3FBE"/>
    <w:rsid w:val="000B6E4B"/>
    <w:rsid w:val="000C2215"/>
    <w:rsid w:val="000D0494"/>
    <w:rsid w:val="000D0F10"/>
    <w:rsid w:val="000D4C7F"/>
    <w:rsid w:val="000D5649"/>
    <w:rsid w:val="000E0620"/>
    <w:rsid w:val="000E101A"/>
    <w:rsid w:val="000E27D3"/>
    <w:rsid w:val="000E4443"/>
    <w:rsid w:val="000E5993"/>
    <w:rsid w:val="000F0415"/>
    <w:rsid w:val="000F5B2F"/>
    <w:rsid w:val="000F7E0E"/>
    <w:rsid w:val="0010493D"/>
    <w:rsid w:val="00112E51"/>
    <w:rsid w:val="00112FB8"/>
    <w:rsid w:val="0011356C"/>
    <w:rsid w:val="00130251"/>
    <w:rsid w:val="00131C3F"/>
    <w:rsid w:val="00131C82"/>
    <w:rsid w:val="00136732"/>
    <w:rsid w:val="00136D45"/>
    <w:rsid w:val="001410ED"/>
    <w:rsid w:val="00142353"/>
    <w:rsid w:val="00145F15"/>
    <w:rsid w:val="00145F72"/>
    <w:rsid w:val="00146593"/>
    <w:rsid w:val="0014665F"/>
    <w:rsid w:val="00150CB3"/>
    <w:rsid w:val="0015453E"/>
    <w:rsid w:val="00156FE1"/>
    <w:rsid w:val="00161780"/>
    <w:rsid w:val="00161BAC"/>
    <w:rsid w:val="00161F69"/>
    <w:rsid w:val="0016639E"/>
    <w:rsid w:val="001668E5"/>
    <w:rsid w:val="001750D3"/>
    <w:rsid w:val="00183A9D"/>
    <w:rsid w:val="00184474"/>
    <w:rsid w:val="00185C5B"/>
    <w:rsid w:val="00187931"/>
    <w:rsid w:val="001925CB"/>
    <w:rsid w:val="00192F6E"/>
    <w:rsid w:val="001939FC"/>
    <w:rsid w:val="00195192"/>
    <w:rsid w:val="00197B26"/>
    <w:rsid w:val="001A2531"/>
    <w:rsid w:val="001A52C1"/>
    <w:rsid w:val="001A5322"/>
    <w:rsid w:val="001A730E"/>
    <w:rsid w:val="001B0054"/>
    <w:rsid w:val="001B2DD9"/>
    <w:rsid w:val="001B4CBE"/>
    <w:rsid w:val="001C22A3"/>
    <w:rsid w:val="001C3F4F"/>
    <w:rsid w:val="001C740A"/>
    <w:rsid w:val="001D0130"/>
    <w:rsid w:val="001E1DE3"/>
    <w:rsid w:val="001E54B9"/>
    <w:rsid w:val="001E7000"/>
    <w:rsid w:val="001E73F0"/>
    <w:rsid w:val="001E7893"/>
    <w:rsid w:val="00202038"/>
    <w:rsid w:val="00202E30"/>
    <w:rsid w:val="00203225"/>
    <w:rsid w:val="0021003E"/>
    <w:rsid w:val="00210365"/>
    <w:rsid w:val="00214158"/>
    <w:rsid w:val="002165AB"/>
    <w:rsid w:val="002179B6"/>
    <w:rsid w:val="00227547"/>
    <w:rsid w:val="00227A8F"/>
    <w:rsid w:val="002313FC"/>
    <w:rsid w:val="002319DB"/>
    <w:rsid w:val="00234A41"/>
    <w:rsid w:val="00240692"/>
    <w:rsid w:val="00242E34"/>
    <w:rsid w:val="00243440"/>
    <w:rsid w:val="002477D0"/>
    <w:rsid w:val="0025253F"/>
    <w:rsid w:val="00252D9F"/>
    <w:rsid w:val="00252DC6"/>
    <w:rsid w:val="00254A9E"/>
    <w:rsid w:val="00255B80"/>
    <w:rsid w:val="0025727B"/>
    <w:rsid w:val="002615D9"/>
    <w:rsid w:val="00266DF5"/>
    <w:rsid w:val="00271E6F"/>
    <w:rsid w:val="00275E82"/>
    <w:rsid w:val="00276203"/>
    <w:rsid w:val="002766E8"/>
    <w:rsid w:val="00282449"/>
    <w:rsid w:val="00282F4A"/>
    <w:rsid w:val="00285FC7"/>
    <w:rsid w:val="00286597"/>
    <w:rsid w:val="00287536"/>
    <w:rsid w:val="002876A9"/>
    <w:rsid w:val="00290FBD"/>
    <w:rsid w:val="002926B5"/>
    <w:rsid w:val="00294C2D"/>
    <w:rsid w:val="00296609"/>
    <w:rsid w:val="00297071"/>
    <w:rsid w:val="002A1655"/>
    <w:rsid w:val="002A3160"/>
    <w:rsid w:val="002B0DAB"/>
    <w:rsid w:val="002B23DF"/>
    <w:rsid w:val="002B477B"/>
    <w:rsid w:val="002B7731"/>
    <w:rsid w:val="002B7BF3"/>
    <w:rsid w:val="002C1D29"/>
    <w:rsid w:val="002C664C"/>
    <w:rsid w:val="002C6C20"/>
    <w:rsid w:val="002C78F5"/>
    <w:rsid w:val="002D1DE2"/>
    <w:rsid w:val="002D1DF7"/>
    <w:rsid w:val="002D4365"/>
    <w:rsid w:val="002D70C0"/>
    <w:rsid w:val="002E2303"/>
    <w:rsid w:val="002E3AFC"/>
    <w:rsid w:val="002E439E"/>
    <w:rsid w:val="002E4D93"/>
    <w:rsid w:val="002F2C12"/>
    <w:rsid w:val="002F3E12"/>
    <w:rsid w:val="0030052A"/>
    <w:rsid w:val="00306436"/>
    <w:rsid w:val="00307047"/>
    <w:rsid w:val="00310159"/>
    <w:rsid w:val="00310FF5"/>
    <w:rsid w:val="0031262F"/>
    <w:rsid w:val="00315686"/>
    <w:rsid w:val="00316603"/>
    <w:rsid w:val="00317A39"/>
    <w:rsid w:val="003216A4"/>
    <w:rsid w:val="003221E4"/>
    <w:rsid w:val="003232DB"/>
    <w:rsid w:val="003234C0"/>
    <w:rsid w:val="00323759"/>
    <w:rsid w:val="00323981"/>
    <w:rsid w:val="00337080"/>
    <w:rsid w:val="00337D28"/>
    <w:rsid w:val="00341A0E"/>
    <w:rsid w:val="003423B1"/>
    <w:rsid w:val="00342442"/>
    <w:rsid w:val="00345156"/>
    <w:rsid w:val="003463FF"/>
    <w:rsid w:val="00350C61"/>
    <w:rsid w:val="003549C4"/>
    <w:rsid w:val="00355568"/>
    <w:rsid w:val="00362561"/>
    <w:rsid w:val="00362C67"/>
    <w:rsid w:val="0036752D"/>
    <w:rsid w:val="00370E45"/>
    <w:rsid w:val="0037286A"/>
    <w:rsid w:val="003729C1"/>
    <w:rsid w:val="003738E7"/>
    <w:rsid w:val="00374512"/>
    <w:rsid w:val="003755D4"/>
    <w:rsid w:val="00376F6B"/>
    <w:rsid w:val="0037701D"/>
    <w:rsid w:val="0037766D"/>
    <w:rsid w:val="00382792"/>
    <w:rsid w:val="00382EC0"/>
    <w:rsid w:val="003843AF"/>
    <w:rsid w:val="0038490D"/>
    <w:rsid w:val="003919D0"/>
    <w:rsid w:val="0039363A"/>
    <w:rsid w:val="0039582D"/>
    <w:rsid w:val="00396A83"/>
    <w:rsid w:val="003A0492"/>
    <w:rsid w:val="003A340E"/>
    <w:rsid w:val="003A5217"/>
    <w:rsid w:val="003A5680"/>
    <w:rsid w:val="003B0E05"/>
    <w:rsid w:val="003B3C10"/>
    <w:rsid w:val="003C08D5"/>
    <w:rsid w:val="003C33FD"/>
    <w:rsid w:val="003D08B5"/>
    <w:rsid w:val="003D3649"/>
    <w:rsid w:val="003D4A17"/>
    <w:rsid w:val="003E1CA9"/>
    <w:rsid w:val="003E539C"/>
    <w:rsid w:val="003E55D0"/>
    <w:rsid w:val="003F2CA3"/>
    <w:rsid w:val="003F5379"/>
    <w:rsid w:val="003F58CE"/>
    <w:rsid w:val="003F770D"/>
    <w:rsid w:val="0040353F"/>
    <w:rsid w:val="00405086"/>
    <w:rsid w:val="00405E67"/>
    <w:rsid w:val="0040799A"/>
    <w:rsid w:val="00414636"/>
    <w:rsid w:val="00416858"/>
    <w:rsid w:val="004228CA"/>
    <w:rsid w:val="00422C74"/>
    <w:rsid w:val="004330AA"/>
    <w:rsid w:val="00433A3F"/>
    <w:rsid w:val="004356AE"/>
    <w:rsid w:val="00435C3A"/>
    <w:rsid w:val="00435D43"/>
    <w:rsid w:val="0043609E"/>
    <w:rsid w:val="00441133"/>
    <w:rsid w:val="004422AC"/>
    <w:rsid w:val="0044308C"/>
    <w:rsid w:val="00443558"/>
    <w:rsid w:val="004452BC"/>
    <w:rsid w:val="00445EF2"/>
    <w:rsid w:val="004469E9"/>
    <w:rsid w:val="004506CF"/>
    <w:rsid w:val="00452177"/>
    <w:rsid w:val="00453759"/>
    <w:rsid w:val="00454C15"/>
    <w:rsid w:val="00461597"/>
    <w:rsid w:val="00462644"/>
    <w:rsid w:val="00464B85"/>
    <w:rsid w:val="00466231"/>
    <w:rsid w:val="00467EFB"/>
    <w:rsid w:val="00470F03"/>
    <w:rsid w:val="00484783"/>
    <w:rsid w:val="00486BFB"/>
    <w:rsid w:val="004A11C7"/>
    <w:rsid w:val="004A4082"/>
    <w:rsid w:val="004B05A2"/>
    <w:rsid w:val="004B1033"/>
    <w:rsid w:val="004B3AA1"/>
    <w:rsid w:val="004B5C8B"/>
    <w:rsid w:val="004C1C44"/>
    <w:rsid w:val="004E4E52"/>
    <w:rsid w:val="004E5E54"/>
    <w:rsid w:val="004E7B5F"/>
    <w:rsid w:val="004F3D1A"/>
    <w:rsid w:val="004F559C"/>
    <w:rsid w:val="004F564D"/>
    <w:rsid w:val="004F7FBB"/>
    <w:rsid w:val="0050114F"/>
    <w:rsid w:val="00501A38"/>
    <w:rsid w:val="005048E7"/>
    <w:rsid w:val="00504C15"/>
    <w:rsid w:val="00511F5A"/>
    <w:rsid w:val="005136BF"/>
    <w:rsid w:val="00514341"/>
    <w:rsid w:val="00515D2B"/>
    <w:rsid w:val="00522DE0"/>
    <w:rsid w:val="0052496F"/>
    <w:rsid w:val="005301A6"/>
    <w:rsid w:val="0053053A"/>
    <w:rsid w:val="00534EEB"/>
    <w:rsid w:val="0054103D"/>
    <w:rsid w:val="00541699"/>
    <w:rsid w:val="00542909"/>
    <w:rsid w:val="00542DA3"/>
    <w:rsid w:val="005435D1"/>
    <w:rsid w:val="00543869"/>
    <w:rsid w:val="00551060"/>
    <w:rsid w:val="00555416"/>
    <w:rsid w:val="0055546E"/>
    <w:rsid w:val="00556209"/>
    <w:rsid w:val="00557F84"/>
    <w:rsid w:val="0056455E"/>
    <w:rsid w:val="00565447"/>
    <w:rsid w:val="00567486"/>
    <w:rsid w:val="005806A3"/>
    <w:rsid w:val="005821DB"/>
    <w:rsid w:val="00582596"/>
    <w:rsid w:val="005863D4"/>
    <w:rsid w:val="00587DF6"/>
    <w:rsid w:val="005918A5"/>
    <w:rsid w:val="00597EE4"/>
    <w:rsid w:val="005A0011"/>
    <w:rsid w:val="005A12F5"/>
    <w:rsid w:val="005A2EDB"/>
    <w:rsid w:val="005A3D52"/>
    <w:rsid w:val="005A558A"/>
    <w:rsid w:val="005A590A"/>
    <w:rsid w:val="005B2204"/>
    <w:rsid w:val="005B312B"/>
    <w:rsid w:val="005C01D1"/>
    <w:rsid w:val="005C041D"/>
    <w:rsid w:val="005C06F9"/>
    <w:rsid w:val="005C0FA9"/>
    <w:rsid w:val="005D0022"/>
    <w:rsid w:val="005D1A79"/>
    <w:rsid w:val="005D452B"/>
    <w:rsid w:val="005D5552"/>
    <w:rsid w:val="005D5877"/>
    <w:rsid w:val="005D686E"/>
    <w:rsid w:val="005E0DF2"/>
    <w:rsid w:val="005E3291"/>
    <w:rsid w:val="005E3DCF"/>
    <w:rsid w:val="005E553F"/>
    <w:rsid w:val="005F1DC9"/>
    <w:rsid w:val="005F689E"/>
    <w:rsid w:val="00601289"/>
    <w:rsid w:val="00602A06"/>
    <w:rsid w:val="0060380A"/>
    <w:rsid w:val="006051B0"/>
    <w:rsid w:val="006075E0"/>
    <w:rsid w:val="00610F6C"/>
    <w:rsid w:val="0061109D"/>
    <w:rsid w:val="00611AA6"/>
    <w:rsid w:val="00612AA9"/>
    <w:rsid w:val="00612EB1"/>
    <w:rsid w:val="00613A10"/>
    <w:rsid w:val="006228A2"/>
    <w:rsid w:val="0062533E"/>
    <w:rsid w:val="006303A7"/>
    <w:rsid w:val="006438B5"/>
    <w:rsid w:val="006447D8"/>
    <w:rsid w:val="00645771"/>
    <w:rsid w:val="006531C1"/>
    <w:rsid w:val="006533D9"/>
    <w:rsid w:val="00654125"/>
    <w:rsid w:val="00654633"/>
    <w:rsid w:val="00657DB6"/>
    <w:rsid w:val="00661D34"/>
    <w:rsid w:val="00662821"/>
    <w:rsid w:val="0066423C"/>
    <w:rsid w:val="006655C5"/>
    <w:rsid w:val="00676DEA"/>
    <w:rsid w:val="006803FB"/>
    <w:rsid w:val="00682BE2"/>
    <w:rsid w:val="0068584E"/>
    <w:rsid w:val="00690ACE"/>
    <w:rsid w:val="006924AD"/>
    <w:rsid w:val="00694768"/>
    <w:rsid w:val="00695AAD"/>
    <w:rsid w:val="00696393"/>
    <w:rsid w:val="006A10B9"/>
    <w:rsid w:val="006A210F"/>
    <w:rsid w:val="006A7DFB"/>
    <w:rsid w:val="006B0682"/>
    <w:rsid w:val="006B2D32"/>
    <w:rsid w:val="006C1E13"/>
    <w:rsid w:val="006C1E5E"/>
    <w:rsid w:val="006C5505"/>
    <w:rsid w:val="006C5F29"/>
    <w:rsid w:val="006C6A1F"/>
    <w:rsid w:val="006D3C55"/>
    <w:rsid w:val="006E087C"/>
    <w:rsid w:val="006E0E11"/>
    <w:rsid w:val="006E4F76"/>
    <w:rsid w:val="006F2B15"/>
    <w:rsid w:val="006F635A"/>
    <w:rsid w:val="00701F52"/>
    <w:rsid w:val="0070268E"/>
    <w:rsid w:val="00705340"/>
    <w:rsid w:val="00707F94"/>
    <w:rsid w:val="0071111B"/>
    <w:rsid w:val="007120D9"/>
    <w:rsid w:val="00713B2F"/>
    <w:rsid w:val="00714E01"/>
    <w:rsid w:val="00725021"/>
    <w:rsid w:val="0072572B"/>
    <w:rsid w:val="007272E5"/>
    <w:rsid w:val="007275E4"/>
    <w:rsid w:val="007309D0"/>
    <w:rsid w:val="00733FE1"/>
    <w:rsid w:val="0073434C"/>
    <w:rsid w:val="007354BF"/>
    <w:rsid w:val="00736242"/>
    <w:rsid w:val="00736473"/>
    <w:rsid w:val="0073718D"/>
    <w:rsid w:val="007422E1"/>
    <w:rsid w:val="00743CC4"/>
    <w:rsid w:val="007449A9"/>
    <w:rsid w:val="00752592"/>
    <w:rsid w:val="00752C56"/>
    <w:rsid w:val="007534A3"/>
    <w:rsid w:val="00760D67"/>
    <w:rsid w:val="00761D56"/>
    <w:rsid w:val="00765968"/>
    <w:rsid w:val="00766949"/>
    <w:rsid w:val="00766A69"/>
    <w:rsid w:val="00771C1E"/>
    <w:rsid w:val="00772716"/>
    <w:rsid w:val="00774B8B"/>
    <w:rsid w:val="0077543B"/>
    <w:rsid w:val="0077601C"/>
    <w:rsid w:val="00780B1F"/>
    <w:rsid w:val="00783797"/>
    <w:rsid w:val="007848AF"/>
    <w:rsid w:val="00785E88"/>
    <w:rsid w:val="00787419"/>
    <w:rsid w:val="0079001B"/>
    <w:rsid w:val="00791672"/>
    <w:rsid w:val="00795880"/>
    <w:rsid w:val="007A3BE3"/>
    <w:rsid w:val="007A4801"/>
    <w:rsid w:val="007A48FC"/>
    <w:rsid w:val="007C0073"/>
    <w:rsid w:val="007C3185"/>
    <w:rsid w:val="007C7E5F"/>
    <w:rsid w:val="007D0D77"/>
    <w:rsid w:val="007D2561"/>
    <w:rsid w:val="007D3BE4"/>
    <w:rsid w:val="007D66B2"/>
    <w:rsid w:val="007E0ACB"/>
    <w:rsid w:val="007E1795"/>
    <w:rsid w:val="007E267D"/>
    <w:rsid w:val="007F153D"/>
    <w:rsid w:val="007F3F85"/>
    <w:rsid w:val="007F715A"/>
    <w:rsid w:val="008018CC"/>
    <w:rsid w:val="00810844"/>
    <w:rsid w:val="0081538E"/>
    <w:rsid w:val="00822646"/>
    <w:rsid w:val="00822A73"/>
    <w:rsid w:val="008248C1"/>
    <w:rsid w:val="00825833"/>
    <w:rsid w:val="00827897"/>
    <w:rsid w:val="00835530"/>
    <w:rsid w:val="008360EE"/>
    <w:rsid w:val="00836A9C"/>
    <w:rsid w:val="00836F7E"/>
    <w:rsid w:val="00837553"/>
    <w:rsid w:val="0084042D"/>
    <w:rsid w:val="00845865"/>
    <w:rsid w:val="008458C0"/>
    <w:rsid w:val="00845D0C"/>
    <w:rsid w:val="00850F29"/>
    <w:rsid w:val="00851B5C"/>
    <w:rsid w:val="00851C2F"/>
    <w:rsid w:val="00852CE0"/>
    <w:rsid w:val="0085708D"/>
    <w:rsid w:val="00864D64"/>
    <w:rsid w:val="008663B9"/>
    <w:rsid w:val="00867BD8"/>
    <w:rsid w:val="00870B3D"/>
    <w:rsid w:val="00872A0D"/>
    <w:rsid w:val="00873698"/>
    <w:rsid w:val="00875015"/>
    <w:rsid w:val="0088188B"/>
    <w:rsid w:val="008819DC"/>
    <w:rsid w:val="00882160"/>
    <w:rsid w:val="008911CF"/>
    <w:rsid w:val="00891A1B"/>
    <w:rsid w:val="00893040"/>
    <w:rsid w:val="008961C4"/>
    <w:rsid w:val="008A5322"/>
    <w:rsid w:val="008B0F4F"/>
    <w:rsid w:val="008B31B7"/>
    <w:rsid w:val="008B4607"/>
    <w:rsid w:val="008C41D8"/>
    <w:rsid w:val="008D5ECF"/>
    <w:rsid w:val="008D73FA"/>
    <w:rsid w:val="008F086B"/>
    <w:rsid w:val="008F2867"/>
    <w:rsid w:val="008F371C"/>
    <w:rsid w:val="008F5D72"/>
    <w:rsid w:val="00900E44"/>
    <w:rsid w:val="00902E28"/>
    <w:rsid w:val="00905F6D"/>
    <w:rsid w:val="00913576"/>
    <w:rsid w:val="00913629"/>
    <w:rsid w:val="009140DE"/>
    <w:rsid w:val="00914C08"/>
    <w:rsid w:val="00917268"/>
    <w:rsid w:val="00921375"/>
    <w:rsid w:val="009231E4"/>
    <w:rsid w:val="009239A4"/>
    <w:rsid w:val="00925237"/>
    <w:rsid w:val="00925B35"/>
    <w:rsid w:val="00934843"/>
    <w:rsid w:val="00936852"/>
    <w:rsid w:val="00942474"/>
    <w:rsid w:val="00945126"/>
    <w:rsid w:val="00950269"/>
    <w:rsid w:val="00953140"/>
    <w:rsid w:val="00953C6F"/>
    <w:rsid w:val="00955357"/>
    <w:rsid w:val="00957724"/>
    <w:rsid w:val="009600F2"/>
    <w:rsid w:val="009659B6"/>
    <w:rsid w:val="00972195"/>
    <w:rsid w:val="00981D52"/>
    <w:rsid w:val="009831D5"/>
    <w:rsid w:val="009837DF"/>
    <w:rsid w:val="00983AB8"/>
    <w:rsid w:val="00985204"/>
    <w:rsid w:val="0098529B"/>
    <w:rsid w:val="0098603A"/>
    <w:rsid w:val="0099067B"/>
    <w:rsid w:val="00994DB3"/>
    <w:rsid w:val="00997B08"/>
    <w:rsid w:val="009A0F72"/>
    <w:rsid w:val="009A1DDB"/>
    <w:rsid w:val="009A57B5"/>
    <w:rsid w:val="009A73F4"/>
    <w:rsid w:val="009B0CEA"/>
    <w:rsid w:val="009B1E20"/>
    <w:rsid w:val="009C2C71"/>
    <w:rsid w:val="009C6B8B"/>
    <w:rsid w:val="009C7DA5"/>
    <w:rsid w:val="009D042C"/>
    <w:rsid w:val="009D1E99"/>
    <w:rsid w:val="009D3217"/>
    <w:rsid w:val="009D3BF1"/>
    <w:rsid w:val="009D41C0"/>
    <w:rsid w:val="009D574B"/>
    <w:rsid w:val="009D6815"/>
    <w:rsid w:val="009E0E1A"/>
    <w:rsid w:val="009E154B"/>
    <w:rsid w:val="009E7238"/>
    <w:rsid w:val="009F2D90"/>
    <w:rsid w:val="009F2DDC"/>
    <w:rsid w:val="00A05555"/>
    <w:rsid w:val="00A056BE"/>
    <w:rsid w:val="00A06F0A"/>
    <w:rsid w:val="00A078AE"/>
    <w:rsid w:val="00A079AE"/>
    <w:rsid w:val="00A07DC9"/>
    <w:rsid w:val="00A13F67"/>
    <w:rsid w:val="00A22FEB"/>
    <w:rsid w:val="00A24D98"/>
    <w:rsid w:val="00A26D25"/>
    <w:rsid w:val="00A31AA4"/>
    <w:rsid w:val="00A32862"/>
    <w:rsid w:val="00A33DF0"/>
    <w:rsid w:val="00A34001"/>
    <w:rsid w:val="00A353DA"/>
    <w:rsid w:val="00A378D1"/>
    <w:rsid w:val="00A4275D"/>
    <w:rsid w:val="00A427A0"/>
    <w:rsid w:val="00A45937"/>
    <w:rsid w:val="00A4673E"/>
    <w:rsid w:val="00A51096"/>
    <w:rsid w:val="00A577E5"/>
    <w:rsid w:val="00A62EFA"/>
    <w:rsid w:val="00A6579B"/>
    <w:rsid w:val="00A65905"/>
    <w:rsid w:val="00A71AAC"/>
    <w:rsid w:val="00A72719"/>
    <w:rsid w:val="00A77B29"/>
    <w:rsid w:val="00A80783"/>
    <w:rsid w:val="00A838CA"/>
    <w:rsid w:val="00A8641B"/>
    <w:rsid w:val="00A864F5"/>
    <w:rsid w:val="00A869B8"/>
    <w:rsid w:val="00A928AA"/>
    <w:rsid w:val="00A93948"/>
    <w:rsid w:val="00A95922"/>
    <w:rsid w:val="00A971AD"/>
    <w:rsid w:val="00A97E7F"/>
    <w:rsid w:val="00AA0886"/>
    <w:rsid w:val="00AA681B"/>
    <w:rsid w:val="00AB1960"/>
    <w:rsid w:val="00AB4E90"/>
    <w:rsid w:val="00AC311E"/>
    <w:rsid w:val="00AC3843"/>
    <w:rsid w:val="00AC4AA2"/>
    <w:rsid w:val="00AC516C"/>
    <w:rsid w:val="00AD4077"/>
    <w:rsid w:val="00AD7F2D"/>
    <w:rsid w:val="00AE5D73"/>
    <w:rsid w:val="00AE7C78"/>
    <w:rsid w:val="00AF482B"/>
    <w:rsid w:val="00B03E12"/>
    <w:rsid w:val="00B058DD"/>
    <w:rsid w:val="00B07B5A"/>
    <w:rsid w:val="00B119AF"/>
    <w:rsid w:val="00B15987"/>
    <w:rsid w:val="00B16AEA"/>
    <w:rsid w:val="00B16B77"/>
    <w:rsid w:val="00B17664"/>
    <w:rsid w:val="00B2241D"/>
    <w:rsid w:val="00B31B29"/>
    <w:rsid w:val="00B33069"/>
    <w:rsid w:val="00B42BFB"/>
    <w:rsid w:val="00B45666"/>
    <w:rsid w:val="00B50DDB"/>
    <w:rsid w:val="00B515FC"/>
    <w:rsid w:val="00B52331"/>
    <w:rsid w:val="00B53B6A"/>
    <w:rsid w:val="00B56652"/>
    <w:rsid w:val="00B60ABD"/>
    <w:rsid w:val="00B657A9"/>
    <w:rsid w:val="00B67E88"/>
    <w:rsid w:val="00B71FE9"/>
    <w:rsid w:val="00B729BC"/>
    <w:rsid w:val="00B74ECD"/>
    <w:rsid w:val="00B82063"/>
    <w:rsid w:val="00B86243"/>
    <w:rsid w:val="00B8630D"/>
    <w:rsid w:val="00B9076C"/>
    <w:rsid w:val="00B90B1D"/>
    <w:rsid w:val="00B944BB"/>
    <w:rsid w:val="00B96642"/>
    <w:rsid w:val="00B96E30"/>
    <w:rsid w:val="00B97286"/>
    <w:rsid w:val="00B97FA9"/>
    <w:rsid w:val="00BA1307"/>
    <w:rsid w:val="00BA19D7"/>
    <w:rsid w:val="00BA2B92"/>
    <w:rsid w:val="00BA3849"/>
    <w:rsid w:val="00BA5785"/>
    <w:rsid w:val="00BB03FB"/>
    <w:rsid w:val="00BB1D66"/>
    <w:rsid w:val="00BB2D24"/>
    <w:rsid w:val="00BD0A3C"/>
    <w:rsid w:val="00BD37A7"/>
    <w:rsid w:val="00BD3A1E"/>
    <w:rsid w:val="00BE0556"/>
    <w:rsid w:val="00BE18E4"/>
    <w:rsid w:val="00BF052E"/>
    <w:rsid w:val="00BF4853"/>
    <w:rsid w:val="00BF5A88"/>
    <w:rsid w:val="00BF5B5E"/>
    <w:rsid w:val="00BF7812"/>
    <w:rsid w:val="00BF79E9"/>
    <w:rsid w:val="00BF7CE0"/>
    <w:rsid w:val="00C01483"/>
    <w:rsid w:val="00C03AEA"/>
    <w:rsid w:val="00C06575"/>
    <w:rsid w:val="00C076F0"/>
    <w:rsid w:val="00C1133F"/>
    <w:rsid w:val="00C20511"/>
    <w:rsid w:val="00C22B1A"/>
    <w:rsid w:val="00C23075"/>
    <w:rsid w:val="00C235B7"/>
    <w:rsid w:val="00C24124"/>
    <w:rsid w:val="00C25FB2"/>
    <w:rsid w:val="00C351A3"/>
    <w:rsid w:val="00C3739A"/>
    <w:rsid w:val="00C377E5"/>
    <w:rsid w:val="00C40FAF"/>
    <w:rsid w:val="00C431E1"/>
    <w:rsid w:val="00C45F67"/>
    <w:rsid w:val="00C47DDF"/>
    <w:rsid w:val="00C51442"/>
    <w:rsid w:val="00C51825"/>
    <w:rsid w:val="00C51833"/>
    <w:rsid w:val="00C578E5"/>
    <w:rsid w:val="00C61DFE"/>
    <w:rsid w:val="00C644C6"/>
    <w:rsid w:val="00C725E0"/>
    <w:rsid w:val="00C81524"/>
    <w:rsid w:val="00C8333B"/>
    <w:rsid w:val="00C840D9"/>
    <w:rsid w:val="00C8747F"/>
    <w:rsid w:val="00C9285A"/>
    <w:rsid w:val="00C93EB9"/>
    <w:rsid w:val="00C9656E"/>
    <w:rsid w:val="00C97D03"/>
    <w:rsid w:val="00CA206C"/>
    <w:rsid w:val="00CA29A8"/>
    <w:rsid w:val="00CA3428"/>
    <w:rsid w:val="00CA68CD"/>
    <w:rsid w:val="00CA6FAA"/>
    <w:rsid w:val="00CA7368"/>
    <w:rsid w:val="00CB03BB"/>
    <w:rsid w:val="00CB2D15"/>
    <w:rsid w:val="00CB4E36"/>
    <w:rsid w:val="00CC2254"/>
    <w:rsid w:val="00CC2CE6"/>
    <w:rsid w:val="00CC372A"/>
    <w:rsid w:val="00CC5FDD"/>
    <w:rsid w:val="00CC69CB"/>
    <w:rsid w:val="00CD34E4"/>
    <w:rsid w:val="00CD36C7"/>
    <w:rsid w:val="00CD5C6A"/>
    <w:rsid w:val="00CD7208"/>
    <w:rsid w:val="00CE33E9"/>
    <w:rsid w:val="00CE45C8"/>
    <w:rsid w:val="00CE4F69"/>
    <w:rsid w:val="00CE5B6A"/>
    <w:rsid w:val="00CF0E7B"/>
    <w:rsid w:val="00CF1B7B"/>
    <w:rsid w:val="00CF2BA7"/>
    <w:rsid w:val="00CF3BF2"/>
    <w:rsid w:val="00D0290D"/>
    <w:rsid w:val="00D03ECC"/>
    <w:rsid w:val="00D041FA"/>
    <w:rsid w:val="00D146CD"/>
    <w:rsid w:val="00D210E4"/>
    <w:rsid w:val="00D21A5A"/>
    <w:rsid w:val="00D23008"/>
    <w:rsid w:val="00D244D6"/>
    <w:rsid w:val="00D2643E"/>
    <w:rsid w:val="00D354F8"/>
    <w:rsid w:val="00D36010"/>
    <w:rsid w:val="00D41DFD"/>
    <w:rsid w:val="00D43FB2"/>
    <w:rsid w:val="00D45877"/>
    <w:rsid w:val="00D5378C"/>
    <w:rsid w:val="00D5389C"/>
    <w:rsid w:val="00D54503"/>
    <w:rsid w:val="00D63A1C"/>
    <w:rsid w:val="00D64E8F"/>
    <w:rsid w:val="00D7304A"/>
    <w:rsid w:val="00D74C5F"/>
    <w:rsid w:val="00D75152"/>
    <w:rsid w:val="00D7543F"/>
    <w:rsid w:val="00D77368"/>
    <w:rsid w:val="00D77780"/>
    <w:rsid w:val="00D77EE6"/>
    <w:rsid w:val="00D81A11"/>
    <w:rsid w:val="00D8554B"/>
    <w:rsid w:val="00D90FA9"/>
    <w:rsid w:val="00D929AA"/>
    <w:rsid w:val="00D94C82"/>
    <w:rsid w:val="00D95A9B"/>
    <w:rsid w:val="00D97011"/>
    <w:rsid w:val="00DA301A"/>
    <w:rsid w:val="00DA35BC"/>
    <w:rsid w:val="00DA3619"/>
    <w:rsid w:val="00DA37A8"/>
    <w:rsid w:val="00DA37D8"/>
    <w:rsid w:val="00DA741B"/>
    <w:rsid w:val="00DB1252"/>
    <w:rsid w:val="00DB15C1"/>
    <w:rsid w:val="00DB3444"/>
    <w:rsid w:val="00DB3489"/>
    <w:rsid w:val="00DB3513"/>
    <w:rsid w:val="00DC12F7"/>
    <w:rsid w:val="00DC492F"/>
    <w:rsid w:val="00DC5E0B"/>
    <w:rsid w:val="00DC6406"/>
    <w:rsid w:val="00DD0308"/>
    <w:rsid w:val="00DD4148"/>
    <w:rsid w:val="00DD46B9"/>
    <w:rsid w:val="00DD4A38"/>
    <w:rsid w:val="00DE153E"/>
    <w:rsid w:val="00DE15C7"/>
    <w:rsid w:val="00DE304A"/>
    <w:rsid w:val="00DE3C4B"/>
    <w:rsid w:val="00DE4261"/>
    <w:rsid w:val="00DE5261"/>
    <w:rsid w:val="00DE52A9"/>
    <w:rsid w:val="00DE6ADA"/>
    <w:rsid w:val="00DF2E69"/>
    <w:rsid w:val="00DF6D6A"/>
    <w:rsid w:val="00DF737F"/>
    <w:rsid w:val="00E00F18"/>
    <w:rsid w:val="00E01311"/>
    <w:rsid w:val="00E16BB6"/>
    <w:rsid w:val="00E16EE8"/>
    <w:rsid w:val="00E2397B"/>
    <w:rsid w:val="00E23C14"/>
    <w:rsid w:val="00E25D08"/>
    <w:rsid w:val="00E27AE4"/>
    <w:rsid w:val="00E32217"/>
    <w:rsid w:val="00E35344"/>
    <w:rsid w:val="00E3686E"/>
    <w:rsid w:val="00E40969"/>
    <w:rsid w:val="00E41D7F"/>
    <w:rsid w:val="00E4266B"/>
    <w:rsid w:val="00E5228A"/>
    <w:rsid w:val="00E54DD5"/>
    <w:rsid w:val="00E54E3B"/>
    <w:rsid w:val="00E57D09"/>
    <w:rsid w:val="00E607E2"/>
    <w:rsid w:val="00E61078"/>
    <w:rsid w:val="00E645F1"/>
    <w:rsid w:val="00E64CB0"/>
    <w:rsid w:val="00E66259"/>
    <w:rsid w:val="00E6743D"/>
    <w:rsid w:val="00E676ED"/>
    <w:rsid w:val="00E67A4B"/>
    <w:rsid w:val="00E72FAC"/>
    <w:rsid w:val="00E733D1"/>
    <w:rsid w:val="00E764A1"/>
    <w:rsid w:val="00E77D63"/>
    <w:rsid w:val="00E8361C"/>
    <w:rsid w:val="00E86784"/>
    <w:rsid w:val="00E92802"/>
    <w:rsid w:val="00E930FF"/>
    <w:rsid w:val="00E9390C"/>
    <w:rsid w:val="00E9724F"/>
    <w:rsid w:val="00EA26F6"/>
    <w:rsid w:val="00EA652D"/>
    <w:rsid w:val="00EA767D"/>
    <w:rsid w:val="00EB0F25"/>
    <w:rsid w:val="00EB2DEC"/>
    <w:rsid w:val="00EC2FF8"/>
    <w:rsid w:val="00EC388F"/>
    <w:rsid w:val="00EC3D09"/>
    <w:rsid w:val="00EC46E1"/>
    <w:rsid w:val="00EC6200"/>
    <w:rsid w:val="00ED1BDC"/>
    <w:rsid w:val="00ED2144"/>
    <w:rsid w:val="00ED3C6C"/>
    <w:rsid w:val="00ED4677"/>
    <w:rsid w:val="00ED5943"/>
    <w:rsid w:val="00ED6062"/>
    <w:rsid w:val="00ED6B96"/>
    <w:rsid w:val="00ED7F2A"/>
    <w:rsid w:val="00EE2315"/>
    <w:rsid w:val="00EE2CC8"/>
    <w:rsid w:val="00EE35FD"/>
    <w:rsid w:val="00EE3611"/>
    <w:rsid w:val="00EE69D3"/>
    <w:rsid w:val="00EE75CE"/>
    <w:rsid w:val="00EF1F98"/>
    <w:rsid w:val="00EF3401"/>
    <w:rsid w:val="00EF384C"/>
    <w:rsid w:val="00EF4ACE"/>
    <w:rsid w:val="00EF5D6D"/>
    <w:rsid w:val="00F01BE7"/>
    <w:rsid w:val="00F027EA"/>
    <w:rsid w:val="00F03CED"/>
    <w:rsid w:val="00F06017"/>
    <w:rsid w:val="00F075FD"/>
    <w:rsid w:val="00F11C19"/>
    <w:rsid w:val="00F11D39"/>
    <w:rsid w:val="00F144CA"/>
    <w:rsid w:val="00F24D32"/>
    <w:rsid w:val="00F25B8B"/>
    <w:rsid w:val="00F30BD7"/>
    <w:rsid w:val="00F31180"/>
    <w:rsid w:val="00F32777"/>
    <w:rsid w:val="00F41337"/>
    <w:rsid w:val="00F45670"/>
    <w:rsid w:val="00F45BF0"/>
    <w:rsid w:val="00F477BB"/>
    <w:rsid w:val="00F503F1"/>
    <w:rsid w:val="00F55969"/>
    <w:rsid w:val="00F5668C"/>
    <w:rsid w:val="00F578C5"/>
    <w:rsid w:val="00F66C44"/>
    <w:rsid w:val="00F7419C"/>
    <w:rsid w:val="00F75826"/>
    <w:rsid w:val="00F76611"/>
    <w:rsid w:val="00F77295"/>
    <w:rsid w:val="00F82982"/>
    <w:rsid w:val="00F92DA2"/>
    <w:rsid w:val="00F9325C"/>
    <w:rsid w:val="00F955A0"/>
    <w:rsid w:val="00F95928"/>
    <w:rsid w:val="00F97B15"/>
    <w:rsid w:val="00FA02D8"/>
    <w:rsid w:val="00FA2C10"/>
    <w:rsid w:val="00FA50E8"/>
    <w:rsid w:val="00FA771D"/>
    <w:rsid w:val="00FA7DC1"/>
    <w:rsid w:val="00FA7FC2"/>
    <w:rsid w:val="00FB1A68"/>
    <w:rsid w:val="00FB400A"/>
    <w:rsid w:val="00FB5284"/>
    <w:rsid w:val="00FB7B3B"/>
    <w:rsid w:val="00FC213F"/>
    <w:rsid w:val="00FC3D48"/>
    <w:rsid w:val="00FC432A"/>
    <w:rsid w:val="00FC452B"/>
    <w:rsid w:val="00FC4A0D"/>
    <w:rsid w:val="00FC786F"/>
    <w:rsid w:val="00FD21D2"/>
    <w:rsid w:val="00FD43E3"/>
    <w:rsid w:val="00FD5DBF"/>
    <w:rsid w:val="00FE3E5F"/>
    <w:rsid w:val="00FE70BD"/>
    <w:rsid w:val="00FF0802"/>
    <w:rsid w:val="00FF443B"/>
    <w:rsid w:val="00FF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BE318BF"/>
  <w15:docId w15:val="{2ABF7064-2C8C-4A04-B785-33A38182E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0492"/>
    <w:rPr>
      <w:rFonts w:ascii="Verdana" w:hAnsi="Verdana"/>
      <w:szCs w:val="24"/>
    </w:rPr>
  </w:style>
  <w:style w:type="paragraph" w:styleId="Heading1">
    <w:name w:val="heading 1"/>
    <w:basedOn w:val="Normal"/>
    <w:next w:val="Normal"/>
    <w:qFormat/>
    <w:rsid w:val="00FA02D8"/>
    <w:pPr>
      <w:keepNext/>
      <w:jc w:val="center"/>
      <w:outlineLvl w:val="0"/>
    </w:pPr>
    <w:rPr>
      <w:b/>
      <w:sz w:val="22"/>
      <w:szCs w:val="20"/>
      <w:u w:val="single"/>
    </w:rPr>
  </w:style>
  <w:style w:type="paragraph" w:styleId="Heading2">
    <w:name w:val="heading 2"/>
    <w:basedOn w:val="Normal"/>
    <w:next w:val="Normal"/>
    <w:qFormat/>
    <w:rsid w:val="00FA02D8"/>
    <w:pPr>
      <w:keepNext/>
      <w:tabs>
        <w:tab w:val="right" w:pos="9360"/>
      </w:tabs>
      <w:outlineLvl w:val="1"/>
    </w:pPr>
    <w:rPr>
      <w:b/>
      <w:caps/>
      <w:sz w:val="22"/>
      <w:szCs w:val="20"/>
      <w:u w:val="single"/>
    </w:rPr>
  </w:style>
  <w:style w:type="paragraph" w:styleId="Heading3">
    <w:name w:val="heading 3"/>
    <w:basedOn w:val="Normal"/>
    <w:next w:val="Normal"/>
    <w:qFormat/>
    <w:rsid w:val="00FA02D8"/>
    <w:pPr>
      <w:keepNext/>
      <w:tabs>
        <w:tab w:val="right" w:pos="9360"/>
      </w:tabs>
      <w:jc w:val="center"/>
      <w:outlineLvl w:val="2"/>
    </w:pPr>
    <w:rPr>
      <w:b/>
      <w:sz w:val="22"/>
      <w:szCs w:val="20"/>
    </w:rPr>
  </w:style>
  <w:style w:type="paragraph" w:styleId="Heading5">
    <w:name w:val="heading 5"/>
    <w:basedOn w:val="Normal"/>
    <w:next w:val="Normal"/>
    <w:qFormat/>
    <w:rsid w:val="00FA02D8"/>
    <w:pPr>
      <w:keepNext/>
      <w:outlineLvl w:val="4"/>
    </w:pPr>
    <w:rPr>
      <w:b/>
      <w:szCs w:val="20"/>
      <w:u w:val="single"/>
    </w:rPr>
  </w:style>
  <w:style w:type="paragraph" w:styleId="Heading6">
    <w:name w:val="heading 6"/>
    <w:basedOn w:val="Normal"/>
    <w:next w:val="Normal"/>
    <w:qFormat/>
    <w:rsid w:val="00FA02D8"/>
    <w:pPr>
      <w:keepNext/>
      <w:tabs>
        <w:tab w:val="right" w:pos="9360"/>
      </w:tabs>
      <w:outlineLvl w:val="5"/>
    </w:pPr>
    <w:rPr>
      <w:b/>
      <w:bCs/>
      <w:sz w:val="22"/>
      <w:szCs w:val="20"/>
    </w:rPr>
  </w:style>
  <w:style w:type="paragraph" w:styleId="Heading7">
    <w:name w:val="heading 7"/>
    <w:basedOn w:val="Normal"/>
    <w:next w:val="Normal"/>
    <w:qFormat/>
    <w:rsid w:val="00FA02D8"/>
    <w:pPr>
      <w:keepNext/>
      <w:tabs>
        <w:tab w:val="right" w:pos="9360"/>
      </w:tabs>
      <w:jc w:val="both"/>
      <w:outlineLvl w:val="6"/>
    </w:pPr>
    <w:rPr>
      <w:b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rsid w:val="00FA02D8"/>
    <w:rPr>
      <w:rFonts w:ascii="Courier New" w:hAnsi="Courier New" w:cs="Courier New"/>
      <w:szCs w:val="20"/>
    </w:rPr>
  </w:style>
  <w:style w:type="character" w:customStyle="1" w:styleId="PlainTextChar">
    <w:name w:val="Plain Text Char"/>
    <w:basedOn w:val="DefaultParagraphFont"/>
    <w:link w:val="PlainText"/>
    <w:rsid w:val="00696393"/>
    <w:rPr>
      <w:rFonts w:ascii="Courier New" w:hAnsi="Courier New" w:cs="Courier New"/>
    </w:rPr>
  </w:style>
  <w:style w:type="paragraph" w:styleId="Title">
    <w:name w:val="Title"/>
    <w:basedOn w:val="Normal"/>
    <w:qFormat/>
    <w:rsid w:val="00FA02D8"/>
    <w:pPr>
      <w:jc w:val="center"/>
    </w:pPr>
    <w:rPr>
      <w:b/>
      <w:szCs w:val="20"/>
    </w:rPr>
  </w:style>
  <w:style w:type="character" w:styleId="Hyperlink">
    <w:name w:val="Hyperlink"/>
    <w:basedOn w:val="DefaultParagraphFont"/>
    <w:rsid w:val="00FA02D8"/>
    <w:rPr>
      <w:color w:val="0000FF"/>
      <w:u w:val="single"/>
    </w:rPr>
  </w:style>
  <w:style w:type="paragraph" w:styleId="BodyText">
    <w:name w:val="Body Text"/>
    <w:basedOn w:val="Normal"/>
    <w:semiHidden/>
    <w:rsid w:val="00FA02D8"/>
    <w:rPr>
      <w:sz w:val="22"/>
      <w:szCs w:val="20"/>
    </w:rPr>
  </w:style>
  <w:style w:type="character" w:styleId="FollowedHyperlink">
    <w:name w:val="FollowedHyperlink"/>
    <w:basedOn w:val="DefaultParagraphFont"/>
    <w:semiHidden/>
    <w:rsid w:val="00FA02D8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unhideWhenUsed/>
    <w:rsid w:val="00914C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4C0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14C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4C08"/>
    <w:rPr>
      <w:sz w:val="24"/>
      <w:szCs w:val="24"/>
    </w:rPr>
  </w:style>
  <w:style w:type="paragraph" w:customStyle="1" w:styleId="Name">
    <w:name w:val="Name"/>
    <w:basedOn w:val="PlainText"/>
    <w:autoRedefine/>
    <w:rsid w:val="008F371C"/>
    <w:pPr>
      <w:spacing w:before="360" w:after="80"/>
      <w:jc w:val="center"/>
    </w:pPr>
    <w:rPr>
      <w:rFonts w:ascii="Verdana" w:hAnsi="Verdana" w:cs="Times New Roman"/>
      <w:b/>
      <w:bCs/>
      <w:spacing w:val="20"/>
      <w:sz w:val="28"/>
      <w:szCs w:val="28"/>
    </w:rPr>
  </w:style>
  <w:style w:type="character" w:customStyle="1" w:styleId="JobTextChar">
    <w:name w:val="Job Text Char"/>
    <w:basedOn w:val="PlainTextChar"/>
    <w:link w:val="JobText"/>
    <w:rsid w:val="003738E7"/>
    <w:rPr>
      <w:rFonts w:ascii="Verdana" w:hAnsi="Verdana" w:cs="Courier New"/>
      <w:sz w:val="19"/>
      <w:lang w:val="en-US" w:eastAsia="en-US" w:bidi="ar-SA"/>
    </w:rPr>
  </w:style>
  <w:style w:type="paragraph" w:customStyle="1" w:styleId="JobText">
    <w:name w:val="Job Text"/>
    <w:basedOn w:val="PlainText"/>
    <w:link w:val="JobTextChar"/>
    <w:rsid w:val="00467EFB"/>
    <w:pPr>
      <w:spacing w:before="60" w:after="60"/>
      <w:jc w:val="both"/>
    </w:pPr>
    <w:rPr>
      <w:rFonts w:ascii="Verdana" w:hAnsi="Verdana"/>
      <w:sz w:val="19"/>
    </w:rPr>
  </w:style>
  <w:style w:type="paragraph" w:customStyle="1" w:styleId="Overviewbullets">
    <w:name w:val="Overview bullets"/>
    <w:basedOn w:val="PlainText"/>
    <w:rsid w:val="00F76611"/>
    <w:pPr>
      <w:numPr>
        <w:numId w:val="11"/>
      </w:numPr>
      <w:spacing w:before="180" w:after="180"/>
      <w:jc w:val="both"/>
    </w:pPr>
    <w:rPr>
      <w:rFonts w:ascii="Verdana" w:hAnsi="Verdana"/>
      <w:bCs/>
      <w:sz w:val="19"/>
      <w:szCs w:val="19"/>
    </w:rPr>
  </w:style>
  <w:style w:type="paragraph" w:customStyle="1" w:styleId="Address">
    <w:name w:val="Address"/>
    <w:basedOn w:val="Overviewbullets"/>
    <w:rsid w:val="00405086"/>
    <w:pPr>
      <w:numPr>
        <w:numId w:val="0"/>
      </w:numPr>
      <w:spacing w:before="120" w:after="240"/>
      <w:jc w:val="center"/>
    </w:pPr>
  </w:style>
  <w:style w:type="paragraph" w:customStyle="1" w:styleId="SectionHeader">
    <w:name w:val="Section Header"/>
    <w:basedOn w:val="PlainText"/>
    <w:rsid w:val="00CC2254"/>
    <w:pPr>
      <w:keepNext/>
      <w:pBdr>
        <w:bottom w:val="single" w:sz="8" w:space="1" w:color="auto"/>
        <w:between w:val="single" w:sz="8" w:space="1" w:color="auto"/>
      </w:pBdr>
      <w:spacing w:before="150" w:after="150"/>
      <w:jc w:val="center"/>
    </w:pPr>
    <w:rPr>
      <w:rFonts w:ascii="Verdana" w:hAnsi="Verdana"/>
      <w:b/>
      <w:bCs/>
      <w:smallCaps/>
      <w:sz w:val="24"/>
      <w:szCs w:val="28"/>
    </w:rPr>
  </w:style>
  <w:style w:type="paragraph" w:customStyle="1" w:styleId="Location">
    <w:name w:val="Location"/>
    <w:basedOn w:val="PlainText"/>
    <w:next w:val="PlainText"/>
    <w:rsid w:val="00EF384C"/>
    <w:rPr>
      <w:rFonts w:ascii="Verdana" w:hAnsi="Verdana"/>
      <w:sz w:val="19"/>
    </w:rPr>
  </w:style>
  <w:style w:type="paragraph" w:customStyle="1" w:styleId="SkillsInfo">
    <w:name w:val="Skills Info"/>
    <w:basedOn w:val="PlainText"/>
    <w:next w:val="PlainText"/>
    <w:rsid w:val="00654633"/>
    <w:pPr>
      <w:framePr w:hSpace="1440" w:wrap="around" w:hAnchor="text" w:y="1"/>
    </w:pPr>
    <w:rPr>
      <w:rFonts w:ascii="Verdana" w:hAnsi="Verdana"/>
      <w:sz w:val="19"/>
      <w:szCs w:val="19"/>
    </w:rPr>
  </w:style>
  <w:style w:type="paragraph" w:customStyle="1" w:styleId="TargetPosition">
    <w:name w:val="Target Position"/>
    <w:basedOn w:val="PlainText"/>
    <w:rsid w:val="00D03ECC"/>
    <w:pPr>
      <w:pBdr>
        <w:top w:val="single" w:sz="12" w:space="1" w:color="auto"/>
        <w:bottom w:val="single" w:sz="12" w:space="1" w:color="auto"/>
      </w:pBdr>
      <w:jc w:val="center"/>
    </w:pPr>
    <w:rPr>
      <w:rFonts w:ascii="Verdana" w:hAnsi="Verdana"/>
      <w:b/>
      <w:i/>
      <w:iCs/>
      <w:sz w:val="24"/>
    </w:rPr>
  </w:style>
  <w:style w:type="paragraph" w:customStyle="1" w:styleId="JobTitlebold">
    <w:name w:val="Job Title bold"/>
    <w:basedOn w:val="JobText"/>
    <w:link w:val="JobTitleboldCharChar"/>
    <w:rsid w:val="00D03ECC"/>
    <w:pPr>
      <w:spacing w:before="120" w:after="0"/>
      <w:jc w:val="left"/>
    </w:pPr>
    <w:rPr>
      <w:b/>
      <w:bCs/>
    </w:rPr>
  </w:style>
  <w:style w:type="character" w:customStyle="1" w:styleId="JobTitleboldCharChar">
    <w:name w:val="Job Title bold Char Char"/>
    <w:basedOn w:val="JobTextChar"/>
    <w:link w:val="JobTitlebold"/>
    <w:rsid w:val="00D03ECC"/>
    <w:rPr>
      <w:rFonts w:ascii="Verdana" w:hAnsi="Verdana" w:cs="Courier New"/>
      <w:b/>
      <w:bCs/>
      <w:sz w:val="19"/>
      <w:lang w:val="en-US" w:eastAsia="en-US" w:bidi="ar-SA"/>
    </w:rPr>
  </w:style>
  <w:style w:type="paragraph" w:customStyle="1" w:styleId="Dates">
    <w:name w:val="Dates"/>
    <w:basedOn w:val="Location"/>
    <w:rsid w:val="00F76611"/>
    <w:pPr>
      <w:jc w:val="right"/>
    </w:pPr>
    <w:rPr>
      <w:rFonts w:cs="Times New Roman"/>
    </w:rPr>
  </w:style>
  <w:style w:type="paragraph" w:customStyle="1" w:styleId="SubmitResume">
    <w:name w:val="Submit Resume"/>
    <w:basedOn w:val="Normal"/>
    <w:rsid w:val="000E101A"/>
    <w:pPr>
      <w:spacing w:before="100"/>
    </w:pPr>
    <w:rPr>
      <w:rFonts w:cs="MS Shell Dlg"/>
      <w:i/>
      <w:color w:val="333399"/>
      <w:sz w:val="16"/>
      <w:szCs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01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01D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E1795"/>
    <w:pPr>
      <w:ind w:left="720"/>
      <w:contextualSpacing/>
    </w:pPr>
    <w:rPr>
      <w:rFonts w:ascii="Times New Roman" w:hAnsi="Times New Roman"/>
      <w:sz w:val="24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A652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A652D"/>
    <w:rPr>
      <w:rFonts w:ascii="Verdana" w:hAnsi="Verdana"/>
      <w:b/>
      <w:bCs/>
      <w:i/>
      <w:iCs/>
      <w:color w:val="4F81BD" w:themeColor="accent1"/>
      <w:szCs w:val="24"/>
    </w:rPr>
  </w:style>
  <w:style w:type="paragraph" w:customStyle="1" w:styleId="NormalBodyText">
    <w:name w:val="Normal Body Text"/>
    <w:basedOn w:val="Normal"/>
    <w:qFormat/>
    <w:rsid w:val="00A65905"/>
    <w:pPr>
      <w:tabs>
        <w:tab w:val="left" w:pos="7560"/>
      </w:tabs>
      <w:spacing w:line="264" w:lineRule="auto"/>
      <w:ind w:left="288"/>
    </w:pPr>
    <w:rPr>
      <w:rFonts w:asciiTheme="minorHAnsi" w:eastAsiaTheme="minorHAnsi" w:hAnsiTheme="minorHAnsi" w:cstheme="minorBidi"/>
      <w:sz w:val="16"/>
      <w:szCs w:val="22"/>
    </w:rPr>
  </w:style>
  <w:style w:type="character" w:styleId="Emphasis">
    <w:name w:val="Emphasis"/>
    <w:basedOn w:val="DefaultParagraphFont"/>
    <w:uiPriority w:val="20"/>
    <w:qFormat/>
    <w:rsid w:val="00A928AA"/>
    <w:rPr>
      <w:i/>
      <w:iCs/>
    </w:rPr>
  </w:style>
  <w:style w:type="paragraph" w:styleId="NoSpacing">
    <w:name w:val="No Spacing"/>
    <w:uiPriority w:val="1"/>
    <w:qFormat/>
    <w:rsid w:val="005F689E"/>
    <w:rPr>
      <w:rFonts w:asciiTheme="minorHAnsi" w:eastAsiaTheme="minorHAnsi" w:hAnsiTheme="minorHAnsi" w:cstheme="minorBidi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7C7E5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1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93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6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youtu.be/EjXZ5Zm5F2w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ssica%20Gokey\Downloads\TS010377963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MonsterProperties xmlns:xsi="http://www.w3.org/2001/XMLSchema-instance" xmlns:xsd="http://www.w3.org/2001/XMLSchema" xmlns="http://schemas.monster.com/Monster/Seeker/WordResumeTemplates">
  <AtlasTagging>
    <ResumeUploadSuccessTag>monmon_EZSubmitFinalUpload_1</ResumeUploadSuccessTag>
  </AtlasTagging>
  <TemplateProperties>
    <TemplateGUID>54273f5f-0609-4a9f-b4f1-69297ffa9b8c</TemplateGUID>
    <TemplateBuildVersion>8</TemplateBuildVersion>
    <TemplateBuildDate>2009-10-11T21:44:14.7865965-04:00</TemplateBuildDate>
  </TemplateProperties>
</MonsterProperties>
</file>

<file path=customXml/itemProps1.xml><?xml version="1.0" encoding="utf-8"?>
<ds:datastoreItem xmlns:ds="http://schemas.openxmlformats.org/officeDocument/2006/customXml" ds:itemID="{47CD4367-91CC-4E07-ABA7-6276A1BAB65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6F1511A-98B1-4E62-87D7-D6060A7BBC3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BCEC07D-47D5-425F-8EC5-BAACEC0F88B7}">
  <ds:schemaRefs>
    <ds:schemaRef ds:uri="http://www.w3.org/2001/XMLSchema"/>
    <ds:schemaRef ds:uri="http://schemas.monster.com/Monster/Seeker/WordResumeTemplat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TS010377963.dotm</Template>
  <TotalTime>0</TotalTime>
  <Pages>20</Pages>
  <Words>8924</Words>
  <Characters>50868</Characters>
  <Application>Microsoft Office Word</Application>
  <DocSecurity>0</DocSecurity>
  <Lines>423</Lines>
  <Paragraphs>119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59673</CharactersWithSpaces>
  <SharedDoc>false</SharedDoc>
  <HLinks>
    <vt:vector size="12" baseType="variant">
      <vt:variant>
        <vt:i4>6881366</vt:i4>
      </vt:variant>
      <vt:variant>
        <vt:i4>0</vt:i4>
      </vt:variant>
      <vt:variant>
        <vt:i4>0</vt:i4>
      </vt:variant>
      <vt:variant>
        <vt:i4>5</vt:i4>
      </vt:variant>
      <vt:variant>
        <vt:lpwstr>mailto:someone@example.com</vt:lpwstr>
      </vt:variant>
      <vt:variant>
        <vt:lpwstr>
        </vt:lpwstr>
      </vt:variant>
      <vt:variant>
        <vt:i4>5439552</vt:i4>
      </vt:variant>
      <vt:variant>
        <vt:i4>0</vt:i4>
      </vt:variant>
      <vt:variant>
        <vt:i4>0</vt:i4>
      </vt:variant>
      <vt:variant>
        <vt:i4>5</vt:i4>
      </vt:variant>
      <vt:variant>
        <vt:lpwstr>http://clk.atdmt.com/MON/go/140269936/direct/01/</vt:lpwstr>
      </vt:variant>
      <vt:variant>
        <vt:lpwstr>
        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Tamara Lynn</dc:creator>
  <cp:lastModifiedBy>Tamara Lynn</cp:lastModifiedBy>
  <cp:revision>2</cp:revision>
  <cp:lastPrinted>2009-06-18T17:50:00Z</cp:lastPrinted>
  <dcterms:created xsi:type="dcterms:W3CDTF">2025-04-17T15:18:00Z</dcterms:created>
  <dcterms:modified xsi:type="dcterms:W3CDTF">2025-04-17T15:18:00Z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TC103779639990</vt:lpwstr>
  </property>
</Properties>
</file>